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95A86" w14:textId="77777777" w:rsidR="00911D15" w:rsidRDefault="00911D15" w:rsidP="003A169D">
      <w:pPr>
        <w:rPr>
          <w:rFonts w:ascii="Times New Roman" w:hAnsi="Times New Roman"/>
          <w:b/>
          <w:sz w:val="24"/>
          <w:szCs w:val="24"/>
        </w:rPr>
      </w:pPr>
    </w:p>
    <w:p w14:paraId="4EF27E93" w14:textId="5EDBAA91" w:rsidR="006C30DC" w:rsidRPr="00C75CBE" w:rsidRDefault="006C30DC" w:rsidP="006C30DC">
      <w:pPr>
        <w:rPr>
          <w:rFonts w:ascii="Times New Roman" w:hAnsi="Times New Roman"/>
          <w:b/>
          <w:sz w:val="28"/>
          <w:szCs w:val="28"/>
        </w:rPr>
      </w:pPr>
      <w:r w:rsidRPr="00C75CBE">
        <w:rPr>
          <w:rFonts w:ascii="Times New Roman" w:hAnsi="Times New Roman"/>
          <w:b/>
          <w:sz w:val="28"/>
          <w:szCs w:val="28"/>
        </w:rPr>
        <w:t xml:space="preserve">PERCORSO SCUOLABUS </w:t>
      </w:r>
      <w:r w:rsidR="00DA730E" w:rsidRPr="00C75CBE">
        <w:rPr>
          <w:rFonts w:ascii="Times New Roman" w:hAnsi="Times New Roman"/>
          <w:b/>
          <w:sz w:val="28"/>
          <w:szCs w:val="28"/>
        </w:rPr>
        <w:t xml:space="preserve">DI ENTRATA </w:t>
      </w:r>
      <w:r w:rsidRPr="00C75CBE">
        <w:rPr>
          <w:rFonts w:ascii="Times New Roman" w:hAnsi="Times New Roman"/>
          <w:b/>
          <w:sz w:val="28"/>
          <w:szCs w:val="28"/>
        </w:rPr>
        <w:t>SCUOLA I GRADO, PRIMARIA, INFANZIA – A.S. 202</w:t>
      </w:r>
      <w:r w:rsidR="00F30F65" w:rsidRPr="00C75CBE">
        <w:rPr>
          <w:rFonts w:ascii="Times New Roman" w:hAnsi="Times New Roman"/>
          <w:b/>
          <w:sz w:val="28"/>
          <w:szCs w:val="28"/>
        </w:rPr>
        <w:t>2</w:t>
      </w:r>
      <w:r w:rsidRPr="00C75CBE">
        <w:rPr>
          <w:rFonts w:ascii="Times New Roman" w:hAnsi="Times New Roman"/>
          <w:b/>
          <w:sz w:val="28"/>
          <w:szCs w:val="28"/>
        </w:rPr>
        <w:t>/202</w:t>
      </w:r>
      <w:r w:rsidR="00F30F65" w:rsidRPr="00C75CBE">
        <w:rPr>
          <w:rFonts w:ascii="Times New Roman" w:hAnsi="Times New Roman"/>
          <w:b/>
          <w:sz w:val="28"/>
          <w:szCs w:val="28"/>
        </w:rPr>
        <w:t>3</w:t>
      </w:r>
    </w:p>
    <w:p w14:paraId="47EEBA93" w14:textId="77777777" w:rsidR="006C30DC" w:rsidRPr="00C75CBE" w:rsidRDefault="006C30DC" w:rsidP="006C30DC">
      <w:pPr>
        <w:pStyle w:val="Paragrafoelenco"/>
        <w:ind w:left="1080"/>
        <w:rPr>
          <w:rFonts w:ascii="Times New Roman" w:hAnsi="Times New Roman" w:cs="Times New Roman"/>
          <w:sz w:val="28"/>
          <w:szCs w:val="28"/>
        </w:rPr>
      </w:pPr>
    </w:p>
    <w:p w14:paraId="4381C420" w14:textId="0D7618A6" w:rsidR="002C63A1" w:rsidRPr="00C75CBE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7.</w:t>
      </w:r>
      <w:r w:rsidR="00473C40" w:rsidRPr="00C75CBE">
        <w:rPr>
          <w:rFonts w:ascii="Times New Roman" w:hAnsi="Times New Roman" w:cs="Times New Roman"/>
          <w:sz w:val="24"/>
          <w:szCs w:val="24"/>
        </w:rPr>
        <w:t>15</w:t>
      </w:r>
      <w:r w:rsidRPr="00C75CBE">
        <w:rPr>
          <w:rFonts w:ascii="Times New Roman" w:hAnsi="Times New Roman" w:cs="Times New Roman"/>
          <w:sz w:val="24"/>
          <w:szCs w:val="24"/>
        </w:rPr>
        <w:t xml:space="preserve"> via della fontanella (Puppini)</w:t>
      </w:r>
    </w:p>
    <w:p w14:paraId="644DD784" w14:textId="0CE504C1" w:rsidR="006C30DC" w:rsidRPr="00C75CBE" w:rsidRDefault="00D249C2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</w:t>
      </w:r>
      <w:r w:rsidR="002C63A1" w:rsidRPr="00C75CBE">
        <w:rPr>
          <w:rFonts w:ascii="Times New Roman" w:hAnsi="Times New Roman" w:cs="Times New Roman"/>
          <w:sz w:val="24"/>
          <w:szCs w:val="24"/>
        </w:rPr>
        <w:t xml:space="preserve"> 7.2</w:t>
      </w:r>
      <w:r w:rsidR="00473C40" w:rsidRPr="00C75CBE">
        <w:rPr>
          <w:rFonts w:ascii="Times New Roman" w:hAnsi="Times New Roman" w:cs="Times New Roman"/>
          <w:sz w:val="24"/>
          <w:szCs w:val="24"/>
        </w:rPr>
        <w:t>0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via </w:t>
      </w:r>
      <w:r w:rsidR="0047577B" w:rsidRPr="00C75CBE">
        <w:rPr>
          <w:rFonts w:ascii="Times New Roman" w:hAnsi="Times New Roman" w:cs="Times New Roman"/>
          <w:sz w:val="24"/>
          <w:szCs w:val="24"/>
        </w:rPr>
        <w:t xml:space="preserve">Castellina </w:t>
      </w:r>
      <w:r w:rsidR="006C30DC" w:rsidRPr="00C75CBE">
        <w:rPr>
          <w:rFonts w:ascii="Times New Roman" w:hAnsi="Times New Roman" w:cs="Times New Roman"/>
          <w:sz w:val="24"/>
          <w:szCs w:val="24"/>
        </w:rPr>
        <w:t>(</w:t>
      </w:r>
      <w:r w:rsidR="0047577B" w:rsidRPr="00C75CBE">
        <w:rPr>
          <w:rFonts w:ascii="Times New Roman" w:hAnsi="Times New Roman" w:cs="Times New Roman"/>
          <w:sz w:val="24"/>
          <w:szCs w:val="24"/>
        </w:rPr>
        <w:t>Ferrari)</w:t>
      </w:r>
    </w:p>
    <w:p w14:paraId="1951BF44" w14:textId="10C07C07" w:rsidR="002C63A1" w:rsidRPr="00C75CBE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7.33</w:t>
      </w:r>
      <w:r w:rsidRPr="00C75CBE">
        <w:rPr>
          <w:rFonts w:ascii="Times New Roman" w:hAnsi="Times New Roman" w:cs="Times New Roman"/>
          <w:sz w:val="24"/>
          <w:szCs w:val="24"/>
        </w:rPr>
        <w:t xml:space="preserve"> croce </w:t>
      </w:r>
      <w:r w:rsidR="0047577B" w:rsidRPr="00C75CBE">
        <w:rPr>
          <w:rFonts w:ascii="Times New Roman" w:hAnsi="Times New Roman" w:cs="Times New Roman"/>
          <w:sz w:val="24"/>
          <w:szCs w:val="24"/>
        </w:rPr>
        <w:t>piccola</w:t>
      </w:r>
      <w:r w:rsidRPr="00C75CBE">
        <w:rPr>
          <w:rFonts w:ascii="Times New Roman" w:hAnsi="Times New Roman" w:cs="Times New Roman"/>
          <w:sz w:val="24"/>
          <w:szCs w:val="24"/>
        </w:rPr>
        <w:t xml:space="preserve"> (</w:t>
      </w:r>
      <w:r w:rsidR="0047577B" w:rsidRPr="00C75CBE">
        <w:rPr>
          <w:rFonts w:ascii="Times New Roman" w:hAnsi="Times New Roman" w:cs="Times New Roman"/>
          <w:sz w:val="24"/>
          <w:szCs w:val="24"/>
        </w:rPr>
        <w:t>Magagnini</w:t>
      </w:r>
      <w:r w:rsidR="000A1D0C">
        <w:rPr>
          <w:rFonts w:ascii="Times New Roman" w:hAnsi="Times New Roman" w:cs="Times New Roman"/>
          <w:sz w:val="24"/>
          <w:szCs w:val="24"/>
        </w:rPr>
        <w:t xml:space="preserve"> A. E. G. L.</w:t>
      </w:r>
      <w:r w:rsidRPr="00C75CBE">
        <w:rPr>
          <w:rFonts w:ascii="Times New Roman" w:hAnsi="Times New Roman" w:cs="Times New Roman"/>
          <w:sz w:val="24"/>
          <w:szCs w:val="24"/>
        </w:rPr>
        <w:t>)</w:t>
      </w:r>
    </w:p>
    <w:p w14:paraId="70236526" w14:textId="4362D1F0" w:rsidR="002C63A1" w:rsidRDefault="002C63A1" w:rsidP="002C63A1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7.36</w:t>
      </w:r>
      <w:r w:rsidRPr="00C75CBE">
        <w:rPr>
          <w:rFonts w:ascii="Times New Roman" w:hAnsi="Times New Roman" w:cs="Times New Roman"/>
          <w:sz w:val="24"/>
          <w:szCs w:val="24"/>
        </w:rPr>
        <w:t xml:space="preserve"> incrocio </w:t>
      </w:r>
      <w:r w:rsidR="0047577B" w:rsidRPr="00C75CBE">
        <w:rPr>
          <w:rFonts w:ascii="Times New Roman" w:hAnsi="Times New Roman" w:cs="Times New Roman"/>
          <w:sz w:val="24"/>
          <w:szCs w:val="24"/>
        </w:rPr>
        <w:t>P. Palombino</w:t>
      </w:r>
      <w:r w:rsidRPr="00C75CBE">
        <w:rPr>
          <w:rFonts w:ascii="Times New Roman" w:hAnsi="Times New Roman" w:cs="Times New Roman"/>
          <w:sz w:val="24"/>
          <w:szCs w:val="24"/>
        </w:rPr>
        <w:t xml:space="preserve"> (Antonaglia R.)</w:t>
      </w:r>
    </w:p>
    <w:p w14:paraId="3C6BDA68" w14:textId="48F42160" w:rsidR="0095718D" w:rsidRPr="00C75CBE" w:rsidRDefault="002C63A1" w:rsidP="0095718D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7.43</w:t>
      </w:r>
      <w:r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7577B" w:rsidRPr="00C75CBE">
        <w:rPr>
          <w:rFonts w:ascii="Times New Roman" w:hAnsi="Times New Roman" w:cs="Times New Roman"/>
          <w:sz w:val="24"/>
          <w:szCs w:val="24"/>
        </w:rPr>
        <w:t>via S. Janni</w:t>
      </w:r>
      <w:r w:rsidRPr="00C75CBE">
        <w:rPr>
          <w:rFonts w:ascii="Times New Roman" w:hAnsi="Times New Roman" w:cs="Times New Roman"/>
          <w:sz w:val="24"/>
          <w:szCs w:val="24"/>
        </w:rPr>
        <w:t xml:space="preserve"> (</w:t>
      </w:r>
      <w:r w:rsidR="0047577B" w:rsidRPr="00C75CBE">
        <w:rPr>
          <w:rFonts w:ascii="Times New Roman" w:hAnsi="Times New Roman" w:cs="Times New Roman"/>
          <w:sz w:val="24"/>
          <w:szCs w:val="24"/>
        </w:rPr>
        <w:t>De Santis W. E B.</w:t>
      </w:r>
      <w:r w:rsidR="0092716C" w:rsidRPr="00C75CBE">
        <w:rPr>
          <w:rFonts w:ascii="Times New Roman" w:hAnsi="Times New Roman" w:cs="Times New Roman"/>
          <w:sz w:val="24"/>
          <w:szCs w:val="24"/>
        </w:rPr>
        <w:t xml:space="preserve"> – Micheli – Micheli</w:t>
      </w:r>
      <w:r w:rsidRPr="00C75CBE">
        <w:rPr>
          <w:rFonts w:ascii="Times New Roman" w:hAnsi="Times New Roman" w:cs="Times New Roman"/>
          <w:sz w:val="24"/>
          <w:szCs w:val="24"/>
        </w:rPr>
        <w:t>)</w:t>
      </w:r>
    </w:p>
    <w:p w14:paraId="10A6A05A" w14:textId="1B3122EA" w:rsidR="006C30DC" w:rsidRPr="00C75CBE" w:rsidRDefault="00D249C2" w:rsidP="0095718D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7.45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Croce</w:t>
      </w:r>
      <w:r w:rsidR="0047577B" w:rsidRPr="00C75CBE">
        <w:rPr>
          <w:rFonts w:ascii="Times New Roman" w:hAnsi="Times New Roman" w:cs="Times New Roman"/>
          <w:sz w:val="24"/>
          <w:szCs w:val="24"/>
        </w:rPr>
        <w:t xml:space="preserve"> lunga </w:t>
      </w:r>
      <w:r w:rsidR="006C30DC" w:rsidRPr="00C75CBE">
        <w:rPr>
          <w:rFonts w:ascii="Times New Roman" w:hAnsi="Times New Roman" w:cs="Times New Roman"/>
          <w:sz w:val="24"/>
          <w:szCs w:val="24"/>
        </w:rPr>
        <w:t>(</w:t>
      </w:r>
      <w:r w:rsidR="0047577B" w:rsidRPr="00C75CBE">
        <w:rPr>
          <w:rFonts w:ascii="Times New Roman" w:hAnsi="Times New Roman" w:cs="Times New Roman"/>
          <w:sz w:val="24"/>
          <w:szCs w:val="24"/>
        </w:rPr>
        <w:t>Piccioni)</w:t>
      </w:r>
    </w:p>
    <w:p w14:paraId="636244A1" w14:textId="4ABDB434" w:rsidR="006C30DC" w:rsidRPr="00C75CBE" w:rsidRDefault="00D249C2" w:rsidP="000A1D0C">
      <w:pPr>
        <w:pStyle w:val="Paragrafoelenco"/>
        <w:ind w:left="0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7.48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stazione (Ferrini S – Ferrini. C – </w:t>
      </w:r>
      <w:r w:rsidR="0047577B" w:rsidRPr="00C75CBE">
        <w:rPr>
          <w:rFonts w:ascii="Times New Roman" w:hAnsi="Times New Roman" w:cs="Times New Roman"/>
          <w:sz w:val="24"/>
          <w:szCs w:val="24"/>
        </w:rPr>
        <w:t xml:space="preserve">Calogero </w:t>
      </w:r>
      <w:r w:rsidR="00E90230" w:rsidRPr="00C75CBE">
        <w:rPr>
          <w:rFonts w:ascii="Times New Roman" w:hAnsi="Times New Roman" w:cs="Times New Roman"/>
          <w:sz w:val="24"/>
          <w:szCs w:val="24"/>
        </w:rPr>
        <w:t>–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Caropreso</w:t>
      </w:r>
      <w:r w:rsidR="00E90230" w:rsidRPr="00C75CBE">
        <w:rPr>
          <w:rFonts w:ascii="Times New Roman" w:hAnsi="Times New Roman" w:cs="Times New Roman"/>
          <w:sz w:val="24"/>
          <w:szCs w:val="24"/>
        </w:rPr>
        <w:t xml:space="preserve">- </w:t>
      </w:r>
      <w:r w:rsidR="000A1D0C">
        <w:rPr>
          <w:rFonts w:ascii="Times New Roman" w:hAnsi="Times New Roman" w:cs="Times New Roman"/>
          <w:sz w:val="24"/>
          <w:szCs w:val="24"/>
        </w:rPr>
        <w:t xml:space="preserve">Centola- El Madhous – Scipioni – Zamparini- Polizzano </w:t>
      </w:r>
      <w:r w:rsidR="00E744EA">
        <w:rPr>
          <w:rFonts w:ascii="Times New Roman" w:hAnsi="Times New Roman" w:cs="Times New Roman"/>
          <w:sz w:val="24"/>
          <w:szCs w:val="24"/>
        </w:rPr>
        <w:t>–</w:t>
      </w:r>
      <w:r w:rsidR="000A1D0C">
        <w:rPr>
          <w:rFonts w:ascii="Times New Roman" w:hAnsi="Times New Roman" w:cs="Times New Roman"/>
          <w:sz w:val="24"/>
          <w:szCs w:val="24"/>
        </w:rPr>
        <w:t xml:space="preserve"> Persi</w:t>
      </w:r>
      <w:r w:rsidR="00E744EA">
        <w:rPr>
          <w:rFonts w:ascii="Times New Roman" w:hAnsi="Times New Roman" w:cs="Times New Roman"/>
          <w:sz w:val="24"/>
          <w:szCs w:val="24"/>
        </w:rPr>
        <w:t xml:space="preserve"> - Osarenkhoe</w:t>
      </w:r>
      <w:r w:rsidR="006C30DC" w:rsidRPr="00C75CBE">
        <w:rPr>
          <w:rFonts w:ascii="Times New Roman" w:hAnsi="Times New Roman" w:cs="Times New Roman"/>
          <w:sz w:val="24"/>
          <w:szCs w:val="24"/>
        </w:rPr>
        <w:t>)</w:t>
      </w:r>
    </w:p>
    <w:p w14:paraId="49AE4842" w14:textId="5C0BEB9B" w:rsidR="008237EF" w:rsidRPr="00C75CBE" w:rsidRDefault="0095718D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7.53</w:t>
      </w:r>
      <w:r w:rsidR="00473C40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8237EF" w:rsidRPr="00C75CBE">
        <w:rPr>
          <w:rFonts w:ascii="Times New Roman" w:hAnsi="Times New Roman" w:cs="Times New Roman"/>
          <w:sz w:val="24"/>
          <w:szCs w:val="24"/>
        </w:rPr>
        <w:t>via chiusa (Boer – Boer</w:t>
      </w:r>
      <w:r w:rsidR="000A1D0C">
        <w:rPr>
          <w:rFonts w:ascii="Times New Roman" w:hAnsi="Times New Roman" w:cs="Times New Roman"/>
          <w:sz w:val="24"/>
          <w:szCs w:val="24"/>
        </w:rPr>
        <w:t xml:space="preserve"> </w:t>
      </w:r>
      <w:r w:rsidR="00FF5EE4">
        <w:rPr>
          <w:rFonts w:ascii="Times New Roman" w:hAnsi="Times New Roman" w:cs="Times New Roman"/>
          <w:sz w:val="24"/>
          <w:szCs w:val="24"/>
        </w:rPr>
        <w:t>–</w:t>
      </w:r>
      <w:r w:rsidR="000A1D0C">
        <w:rPr>
          <w:rFonts w:ascii="Times New Roman" w:hAnsi="Times New Roman" w:cs="Times New Roman"/>
          <w:sz w:val="24"/>
          <w:szCs w:val="24"/>
        </w:rPr>
        <w:t xml:space="preserve"> Parente</w:t>
      </w:r>
      <w:r w:rsidR="00FF5EE4">
        <w:rPr>
          <w:rFonts w:ascii="Times New Roman" w:hAnsi="Times New Roman" w:cs="Times New Roman"/>
          <w:sz w:val="24"/>
          <w:szCs w:val="24"/>
        </w:rPr>
        <w:t xml:space="preserve"> - Brunetti</w:t>
      </w:r>
      <w:r w:rsidR="008237EF" w:rsidRPr="00C75CBE">
        <w:rPr>
          <w:rFonts w:ascii="Times New Roman" w:hAnsi="Times New Roman" w:cs="Times New Roman"/>
          <w:sz w:val="24"/>
          <w:szCs w:val="24"/>
        </w:rPr>
        <w:t>)</w:t>
      </w:r>
    </w:p>
    <w:p w14:paraId="3E16ED3C" w14:textId="04D4235A" w:rsidR="006C30DC" w:rsidRPr="00C75CBE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6C30DC" w:rsidRPr="00C75CBE">
        <w:rPr>
          <w:rFonts w:ascii="Times New Roman" w:hAnsi="Times New Roman" w:cs="Times New Roman"/>
          <w:sz w:val="24"/>
          <w:szCs w:val="24"/>
        </w:rPr>
        <w:t>re 7.</w:t>
      </w:r>
      <w:r w:rsidR="0095718D" w:rsidRPr="00C75CBE">
        <w:rPr>
          <w:rFonts w:ascii="Times New Roman" w:hAnsi="Times New Roman" w:cs="Times New Roman"/>
          <w:sz w:val="24"/>
          <w:szCs w:val="24"/>
        </w:rPr>
        <w:t>55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incrocio </w:t>
      </w:r>
      <w:r w:rsidRPr="00C75CBE">
        <w:rPr>
          <w:rFonts w:ascii="Times New Roman" w:hAnsi="Times New Roman" w:cs="Times New Roman"/>
          <w:sz w:val="24"/>
          <w:szCs w:val="24"/>
        </w:rPr>
        <w:t>C</w:t>
      </w:r>
      <w:r w:rsidR="006C30DC" w:rsidRPr="00C75CBE">
        <w:rPr>
          <w:rFonts w:ascii="Times New Roman" w:hAnsi="Times New Roman" w:cs="Times New Roman"/>
          <w:sz w:val="24"/>
          <w:szCs w:val="24"/>
        </w:rPr>
        <w:t>arabinieri (</w:t>
      </w:r>
      <w:r w:rsidR="000A1D0C">
        <w:rPr>
          <w:rFonts w:ascii="Times New Roman" w:hAnsi="Times New Roman" w:cs="Times New Roman"/>
          <w:sz w:val="24"/>
          <w:szCs w:val="24"/>
        </w:rPr>
        <w:t>Mancini - Passarelli</w:t>
      </w:r>
      <w:r w:rsidR="006C30DC" w:rsidRPr="00C75CBE">
        <w:rPr>
          <w:rFonts w:ascii="Times New Roman" w:hAnsi="Times New Roman" w:cs="Times New Roman"/>
          <w:sz w:val="24"/>
          <w:szCs w:val="24"/>
        </w:rPr>
        <w:t>)</w:t>
      </w:r>
    </w:p>
    <w:p w14:paraId="1097E7CC" w14:textId="0EC042DE" w:rsidR="006C30DC" w:rsidRPr="00C75CBE" w:rsidRDefault="00D249C2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re </w:t>
      </w:r>
      <w:r w:rsidR="0095718D" w:rsidRPr="00C75CBE">
        <w:rPr>
          <w:rFonts w:ascii="Times New Roman" w:hAnsi="Times New Roman" w:cs="Times New Roman"/>
          <w:sz w:val="24"/>
          <w:szCs w:val="24"/>
        </w:rPr>
        <w:t>7.57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7577B" w:rsidRPr="00C75CBE">
        <w:rPr>
          <w:rFonts w:ascii="Times New Roman" w:hAnsi="Times New Roman" w:cs="Times New Roman"/>
          <w:sz w:val="24"/>
          <w:szCs w:val="24"/>
        </w:rPr>
        <w:t>via Doganelle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667417">
        <w:rPr>
          <w:rFonts w:ascii="Times New Roman" w:hAnsi="Times New Roman" w:cs="Times New Roman"/>
          <w:sz w:val="24"/>
          <w:szCs w:val="24"/>
        </w:rPr>
        <w:t>(</w:t>
      </w:r>
      <w:r w:rsidR="0047577B" w:rsidRPr="00C75CBE">
        <w:rPr>
          <w:rFonts w:ascii="Times New Roman" w:hAnsi="Times New Roman" w:cs="Times New Roman"/>
          <w:sz w:val="24"/>
          <w:szCs w:val="24"/>
        </w:rPr>
        <w:t>Lye</w:t>
      </w:r>
      <w:r w:rsidR="00A95E95" w:rsidRPr="00C75CBE">
        <w:rPr>
          <w:rFonts w:ascii="Times New Roman" w:hAnsi="Times New Roman" w:cs="Times New Roman"/>
          <w:sz w:val="24"/>
          <w:szCs w:val="24"/>
        </w:rPr>
        <w:t xml:space="preserve"> G.</w:t>
      </w:r>
      <w:r w:rsidR="008B3AFB">
        <w:rPr>
          <w:rFonts w:ascii="Times New Roman" w:hAnsi="Times New Roman" w:cs="Times New Roman"/>
          <w:sz w:val="24"/>
          <w:szCs w:val="24"/>
        </w:rPr>
        <w:t xml:space="preserve"> – Velentini D.</w:t>
      </w:r>
      <w:r w:rsidR="006C30DC" w:rsidRPr="00C75CBE">
        <w:rPr>
          <w:rFonts w:ascii="Times New Roman" w:hAnsi="Times New Roman" w:cs="Times New Roman"/>
          <w:sz w:val="24"/>
          <w:szCs w:val="24"/>
        </w:rPr>
        <w:t>)</w:t>
      </w:r>
    </w:p>
    <w:p w14:paraId="2EA43E26" w14:textId="2F4C0C98" w:rsidR="006C30D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 xml:space="preserve">ore </w:t>
      </w:r>
      <w:r w:rsidR="0095718D" w:rsidRPr="00C75CBE">
        <w:rPr>
          <w:rFonts w:ascii="Times New Roman" w:hAnsi="Times New Roman" w:cs="Times New Roman"/>
          <w:sz w:val="24"/>
          <w:szCs w:val="24"/>
        </w:rPr>
        <w:t>8.00</w:t>
      </w:r>
      <w:r w:rsidR="00663CBB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6817BC" w:rsidRPr="00C75CBE">
        <w:rPr>
          <w:rFonts w:ascii="Times New Roman" w:hAnsi="Times New Roman" w:cs="Times New Roman"/>
          <w:sz w:val="24"/>
          <w:szCs w:val="24"/>
        </w:rPr>
        <w:t>via San Rocco</w:t>
      </w:r>
      <w:r w:rsidRPr="00C75CBE">
        <w:rPr>
          <w:rFonts w:ascii="Times New Roman" w:hAnsi="Times New Roman" w:cs="Times New Roman"/>
          <w:sz w:val="24"/>
          <w:szCs w:val="24"/>
        </w:rPr>
        <w:t xml:space="preserve"> (</w:t>
      </w:r>
      <w:r w:rsidR="0047577B" w:rsidRPr="00C75CBE">
        <w:rPr>
          <w:rFonts w:ascii="Times New Roman" w:hAnsi="Times New Roman" w:cs="Times New Roman"/>
          <w:sz w:val="24"/>
          <w:szCs w:val="24"/>
        </w:rPr>
        <w:t>Vega</w:t>
      </w:r>
      <w:r w:rsidRPr="00C75CBE">
        <w:rPr>
          <w:rFonts w:ascii="Times New Roman" w:hAnsi="Times New Roman" w:cs="Times New Roman"/>
          <w:sz w:val="24"/>
          <w:szCs w:val="24"/>
        </w:rPr>
        <w:t>)</w:t>
      </w:r>
    </w:p>
    <w:p w14:paraId="7A6FB187" w14:textId="79DF7C55" w:rsidR="00667417" w:rsidRDefault="00667417" w:rsidP="00667417">
      <w:pPr>
        <w:pStyle w:val="Paragrafoelenc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ore 8:0</w:t>
      </w:r>
      <w:r w:rsidR="005D256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5CBE">
        <w:rPr>
          <w:rFonts w:ascii="Times New Roman" w:hAnsi="Times New Roman" w:cs="Times New Roman"/>
          <w:b/>
          <w:sz w:val="24"/>
          <w:szCs w:val="24"/>
        </w:rPr>
        <w:t>Scuola Primaria</w:t>
      </w:r>
    </w:p>
    <w:p w14:paraId="0BA3250D" w14:textId="77777777" w:rsidR="005D2564" w:rsidRDefault="005D2564" w:rsidP="005D2564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8:06 vicolo delle casette (Cherdivara)</w:t>
      </w:r>
    </w:p>
    <w:p w14:paraId="706DAC34" w14:textId="0CD10FB6" w:rsidR="005D2564" w:rsidRDefault="005D2564" w:rsidP="005D2564">
      <w:pPr>
        <w:pStyle w:val="Paragrafoelenc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C75CBE">
        <w:rPr>
          <w:rFonts w:ascii="Times New Roman" w:hAnsi="Times New Roman" w:cs="Times New Roman"/>
          <w:b/>
          <w:sz w:val="24"/>
          <w:szCs w:val="24"/>
        </w:rPr>
        <w:t>ore 8.08 Medie</w:t>
      </w:r>
    </w:p>
    <w:p w14:paraId="4B545E22" w14:textId="56332710" w:rsidR="005D2564" w:rsidRDefault="005D2564" w:rsidP="005D2564">
      <w:pPr>
        <w:pStyle w:val="Paragrafoelenco"/>
        <w:ind w:left="-142" w:firstLine="142"/>
        <w:rPr>
          <w:rFonts w:ascii="Times New Roman" w:hAnsi="Times New Roman" w:cs="Times New Roman"/>
          <w:bCs/>
          <w:sz w:val="24"/>
          <w:szCs w:val="24"/>
        </w:rPr>
      </w:pPr>
      <w:r w:rsidRPr="005D2564">
        <w:rPr>
          <w:rFonts w:ascii="Times New Roman" w:hAnsi="Times New Roman" w:cs="Times New Roman"/>
          <w:bCs/>
          <w:sz w:val="24"/>
          <w:szCs w:val="24"/>
        </w:rPr>
        <w:t>ore 8:</w:t>
      </w:r>
      <w:r>
        <w:rPr>
          <w:rFonts w:ascii="Times New Roman" w:hAnsi="Times New Roman" w:cs="Times New Roman"/>
          <w:bCs/>
          <w:sz w:val="24"/>
          <w:szCs w:val="24"/>
        </w:rPr>
        <w:t>09</w:t>
      </w:r>
      <w:r w:rsidRPr="005D2564">
        <w:rPr>
          <w:rFonts w:ascii="Times New Roman" w:hAnsi="Times New Roman" w:cs="Times New Roman"/>
          <w:bCs/>
          <w:sz w:val="24"/>
          <w:szCs w:val="24"/>
        </w:rPr>
        <w:t xml:space="preserve"> via del piasciarello (de Venere)</w:t>
      </w:r>
    </w:p>
    <w:p w14:paraId="036E7FDC" w14:textId="51C41982" w:rsidR="005D2564" w:rsidRPr="005D2564" w:rsidRDefault="005D2564" w:rsidP="005D2564">
      <w:pPr>
        <w:pStyle w:val="Paragrafoelenco"/>
        <w:ind w:left="-142" w:firstLine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ore</w:t>
      </w:r>
      <w:r w:rsidR="00683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5AD0">
        <w:rPr>
          <w:rFonts w:ascii="Times New Roman" w:hAnsi="Times New Roman" w:cs="Times New Roman"/>
          <w:bCs/>
          <w:sz w:val="24"/>
          <w:szCs w:val="24"/>
        </w:rPr>
        <w:t>08.10 largo dei castagni (Senatore)</w:t>
      </w:r>
    </w:p>
    <w:p w14:paraId="5343BB1A" w14:textId="65F23165" w:rsidR="007C41F4" w:rsidRPr="00C75CBE" w:rsidRDefault="007C41F4" w:rsidP="007C41F4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ore 8:</w:t>
      </w:r>
      <w:r w:rsidR="006835EC">
        <w:rPr>
          <w:rFonts w:ascii="Times New Roman" w:hAnsi="Times New Roman" w:cs="Times New Roman"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 via Roma (Perconti)</w:t>
      </w:r>
    </w:p>
    <w:p w14:paraId="1ECB1D97" w14:textId="4EC55C5B" w:rsidR="005D2564" w:rsidRPr="000A1D0C" w:rsidRDefault="005D2564" w:rsidP="005D2564">
      <w:pPr>
        <w:pStyle w:val="Paragrafoelenco"/>
        <w:ind w:left="-142" w:firstLine="142"/>
        <w:rPr>
          <w:rFonts w:ascii="Times New Roman" w:hAnsi="Times New Roman" w:cs="Times New Roman"/>
          <w:bCs/>
          <w:sz w:val="24"/>
          <w:szCs w:val="24"/>
        </w:rPr>
      </w:pPr>
      <w:r w:rsidRPr="000A1D0C">
        <w:rPr>
          <w:rFonts w:ascii="Times New Roman" w:hAnsi="Times New Roman" w:cs="Times New Roman"/>
          <w:bCs/>
          <w:sz w:val="24"/>
          <w:szCs w:val="24"/>
        </w:rPr>
        <w:t>ore 8.</w:t>
      </w:r>
      <w:r w:rsidR="006835EC">
        <w:rPr>
          <w:rFonts w:ascii="Times New Roman" w:hAnsi="Times New Roman" w:cs="Times New Roman"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6528">
        <w:rPr>
          <w:rFonts w:ascii="Times New Roman" w:hAnsi="Times New Roman" w:cs="Times New Roman"/>
          <w:bCs/>
          <w:sz w:val="24"/>
          <w:szCs w:val="24"/>
        </w:rPr>
        <w:t>via bachelet / guido rossa</w:t>
      </w:r>
      <w:r w:rsidRPr="000A1D0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(Crescimbeni – Cristini)</w:t>
      </w:r>
    </w:p>
    <w:p w14:paraId="0DFE20A9" w14:textId="708CD0A3" w:rsidR="00667417" w:rsidRPr="00C75CBE" w:rsidRDefault="00667417" w:rsidP="00D249C2">
      <w:pPr>
        <w:pStyle w:val="Paragrafoelenc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ore 8:1</w:t>
      </w:r>
      <w:r w:rsidR="006835E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5CBE">
        <w:rPr>
          <w:rFonts w:ascii="Times New Roman" w:hAnsi="Times New Roman" w:cs="Times New Roman"/>
          <w:b/>
          <w:sz w:val="24"/>
          <w:szCs w:val="24"/>
        </w:rPr>
        <w:t>Scuola Primaria</w:t>
      </w:r>
    </w:p>
    <w:p w14:paraId="2B858276" w14:textId="42FB9328" w:rsidR="006C30DC" w:rsidRPr="00C75CBE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8.</w:t>
      </w:r>
      <w:r w:rsidR="00663CBB" w:rsidRPr="00C75CBE">
        <w:rPr>
          <w:rFonts w:ascii="Times New Roman" w:hAnsi="Times New Roman" w:cs="Times New Roman"/>
          <w:sz w:val="24"/>
          <w:szCs w:val="24"/>
        </w:rPr>
        <w:t>1</w:t>
      </w:r>
      <w:r w:rsidR="004F2B20" w:rsidRPr="00C75CBE">
        <w:rPr>
          <w:rFonts w:ascii="Times New Roman" w:hAnsi="Times New Roman" w:cs="Times New Roman"/>
          <w:sz w:val="24"/>
          <w:szCs w:val="24"/>
        </w:rPr>
        <w:t>9</w:t>
      </w:r>
      <w:r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via croce nuova </w:t>
      </w:r>
      <w:r w:rsidR="00CA02A1">
        <w:rPr>
          <w:rFonts w:ascii="Times New Roman" w:hAnsi="Times New Roman" w:cs="Times New Roman"/>
          <w:sz w:val="24"/>
          <w:szCs w:val="24"/>
        </w:rPr>
        <w:t>(</w:t>
      </w:r>
      <w:r w:rsidR="004F2B20" w:rsidRPr="00C75CBE">
        <w:rPr>
          <w:rFonts w:ascii="Times New Roman" w:hAnsi="Times New Roman" w:cs="Times New Roman"/>
          <w:sz w:val="24"/>
          <w:szCs w:val="24"/>
        </w:rPr>
        <w:t>Galletti)</w:t>
      </w:r>
    </w:p>
    <w:p w14:paraId="3BEABEE3" w14:textId="722509CF" w:rsidR="006C30DC" w:rsidRPr="00C75CBE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8.</w:t>
      </w:r>
      <w:r w:rsidR="004F2B20" w:rsidRPr="00C75CBE">
        <w:rPr>
          <w:rFonts w:ascii="Times New Roman" w:hAnsi="Times New Roman" w:cs="Times New Roman"/>
          <w:sz w:val="24"/>
          <w:szCs w:val="24"/>
        </w:rPr>
        <w:t>2</w:t>
      </w:r>
      <w:r w:rsidR="00EB4F52" w:rsidRPr="00C75CBE">
        <w:rPr>
          <w:rFonts w:ascii="Times New Roman" w:hAnsi="Times New Roman" w:cs="Times New Roman"/>
          <w:sz w:val="24"/>
          <w:szCs w:val="24"/>
        </w:rPr>
        <w:t>5</w:t>
      </w:r>
      <w:r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C75CBE">
        <w:rPr>
          <w:rFonts w:ascii="Times New Roman" w:hAnsi="Times New Roman" w:cs="Times New Roman"/>
          <w:sz w:val="24"/>
          <w:szCs w:val="24"/>
        </w:rPr>
        <w:t>via stazione/distributore (</w:t>
      </w:r>
      <w:r w:rsidR="00CA02A1">
        <w:rPr>
          <w:rFonts w:ascii="Times New Roman" w:hAnsi="Times New Roman" w:cs="Times New Roman"/>
          <w:sz w:val="24"/>
          <w:szCs w:val="24"/>
        </w:rPr>
        <w:t>Elgendy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DF0F10" w:rsidRPr="00C75CBE">
        <w:rPr>
          <w:rFonts w:ascii="Times New Roman" w:hAnsi="Times New Roman" w:cs="Times New Roman"/>
          <w:sz w:val="24"/>
          <w:szCs w:val="24"/>
        </w:rPr>
        <w:t>–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 Micheli)</w:t>
      </w:r>
    </w:p>
    <w:p w14:paraId="21D32B0D" w14:textId="11D76303" w:rsidR="00DF0F10" w:rsidRPr="00C75CBE" w:rsidRDefault="00DF0F10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8.</w:t>
      </w:r>
      <w:r w:rsidR="001A5BA3" w:rsidRPr="00C75CBE">
        <w:rPr>
          <w:rFonts w:ascii="Times New Roman" w:hAnsi="Times New Roman" w:cs="Times New Roman"/>
          <w:sz w:val="24"/>
          <w:szCs w:val="24"/>
        </w:rPr>
        <w:t xml:space="preserve">30 </w:t>
      </w:r>
      <w:r w:rsidRPr="00C75CBE">
        <w:rPr>
          <w:rFonts w:ascii="Times New Roman" w:hAnsi="Times New Roman" w:cs="Times New Roman"/>
          <w:sz w:val="24"/>
          <w:szCs w:val="24"/>
        </w:rPr>
        <w:t>via chiusa (Vivolo)</w:t>
      </w:r>
    </w:p>
    <w:p w14:paraId="23EC4D6F" w14:textId="5CAC046E" w:rsidR="004F2B20" w:rsidRPr="00C75CBE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8.</w:t>
      </w:r>
      <w:r w:rsidR="00EB4F52" w:rsidRPr="00C75CBE">
        <w:rPr>
          <w:rFonts w:ascii="Times New Roman" w:hAnsi="Times New Roman" w:cs="Times New Roman"/>
          <w:sz w:val="24"/>
          <w:szCs w:val="24"/>
        </w:rPr>
        <w:t>30</w:t>
      </w:r>
      <w:r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via Doganelle (Lye </w:t>
      </w:r>
      <w:r w:rsidR="00A95E95" w:rsidRPr="00C75CBE">
        <w:rPr>
          <w:rFonts w:ascii="Times New Roman" w:hAnsi="Times New Roman" w:cs="Times New Roman"/>
          <w:sz w:val="24"/>
          <w:szCs w:val="24"/>
        </w:rPr>
        <w:t xml:space="preserve"> B.)</w:t>
      </w:r>
    </w:p>
    <w:p w14:paraId="413A5D89" w14:textId="77777777" w:rsidR="006835EC" w:rsidRDefault="006C30DC" w:rsidP="004F2B20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ore 8.3</w:t>
      </w:r>
      <w:r w:rsidR="0095718D" w:rsidRPr="00C75CBE">
        <w:rPr>
          <w:rFonts w:ascii="Times New Roman" w:hAnsi="Times New Roman" w:cs="Times New Roman"/>
          <w:sz w:val="24"/>
          <w:szCs w:val="24"/>
        </w:rPr>
        <w:t>5</w:t>
      </w:r>
      <w:r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via </w:t>
      </w:r>
      <w:r w:rsidR="006835EC">
        <w:rPr>
          <w:rFonts w:ascii="Times New Roman" w:hAnsi="Times New Roman" w:cs="Times New Roman"/>
          <w:sz w:val="24"/>
          <w:szCs w:val="24"/>
        </w:rPr>
        <w:t>Roma</w:t>
      </w:r>
      <w:r w:rsidR="004F2B20" w:rsidRPr="00C75CBE">
        <w:rPr>
          <w:rFonts w:ascii="Times New Roman" w:hAnsi="Times New Roman" w:cs="Times New Roman"/>
          <w:sz w:val="24"/>
          <w:szCs w:val="24"/>
        </w:rPr>
        <w:t xml:space="preserve"> (Perconti</w:t>
      </w:r>
      <w:r w:rsidR="00A95E95" w:rsidRPr="00C75CBE">
        <w:rPr>
          <w:rFonts w:ascii="Times New Roman" w:hAnsi="Times New Roman" w:cs="Times New Roman"/>
          <w:sz w:val="24"/>
          <w:szCs w:val="24"/>
        </w:rPr>
        <w:t xml:space="preserve"> D.</w:t>
      </w:r>
      <w:r w:rsidR="006835EC">
        <w:rPr>
          <w:rFonts w:ascii="Times New Roman" w:hAnsi="Times New Roman" w:cs="Times New Roman"/>
          <w:sz w:val="24"/>
          <w:szCs w:val="24"/>
        </w:rPr>
        <w:t>)</w:t>
      </w:r>
    </w:p>
    <w:p w14:paraId="72632890" w14:textId="696488CC" w:rsidR="006C30DC" w:rsidRPr="00AC629C" w:rsidRDefault="004F2B20" w:rsidP="005C41C2">
      <w:pPr>
        <w:pStyle w:val="Paragrafoelenco"/>
        <w:ind w:left="-142" w:firstLine="142"/>
        <w:rPr>
          <w:rFonts w:ascii="Times New Roman" w:hAnsi="Times New Roman"/>
          <w:sz w:val="24"/>
          <w:szCs w:val="24"/>
        </w:rPr>
      </w:pPr>
      <w:r w:rsidRPr="00C75CBE">
        <w:rPr>
          <w:rFonts w:ascii="Times New Roman" w:hAnsi="Times New Roman" w:cs="Times New Roman"/>
          <w:sz w:val="24"/>
          <w:szCs w:val="24"/>
        </w:rPr>
        <w:t>o</w:t>
      </w:r>
      <w:r w:rsidR="0095718D" w:rsidRPr="00C75CBE">
        <w:rPr>
          <w:rFonts w:ascii="Times New Roman" w:hAnsi="Times New Roman" w:cs="Times New Roman"/>
          <w:sz w:val="24"/>
          <w:szCs w:val="24"/>
        </w:rPr>
        <w:t>re 8.</w:t>
      </w:r>
      <w:r w:rsidRPr="00C75CBE">
        <w:rPr>
          <w:rFonts w:ascii="Times New Roman" w:hAnsi="Times New Roman" w:cs="Times New Roman"/>
          <w:sz w:val="24"/>
          <w:szCs w:val="24"/>
        </w:rPr>
        <w:t>4</w:t>
      </w:r>
      <w:r w:rsidR="0095718D" w:rsidRPr="00C75CBE">
        <w:rPr>
          <w:rFonts w:ascii="Times New Roman" w:hAnsi="Times New Roman" w:cs="Times New Roman"/>
          <w:sz w:val="24"/>
          <w:szCs w:val="24"/>
        </w:rPr>
        <w:t>0</w:t>
      </w:r>
      <w:r w:rsidR="006C30DC" w:rsidRPr="00C75CBE">
        <w:rPr>
          <w:rFonts w:ascii="Times New Roman" w:hAnsi="Times New Roman" w:cs="Times New Roman"/>
          <w:sz w:val="24"/>
          <w:szCs w:val="24"/>
        </w:rPr>
        <w:t xml:space="preserve"> </w:t>
      </w:r>
      <w:r w:rsidR="006C30DC" w:rsidRPr="00C75CBE">
        <w:rPr>
          <w:rFonts w:ascii="Times New Roman" w:hAnsi="Times New Roman" w:cs="Times New Roman"/>
          <w:b/>
          <w:sz w:val="24"/>
          <w:szCs w:val="24"/>
        </w:rPr>
        <w:t>Arrivo Scuola dell’Infanzia</w:t>
      </w:r>
      <w:r w:rsidR="006C30DC" w:rsidRPr="00C75CBE">
        <w:rPr>
          <w:rFonts w:ascii="Times New Roman" w:hAnsi="Times New Roman" w:cs="Times New Roman"/>
          <w:sz w:val="24"/>
          <w:szCs w:val="24"/>
        </w:rPr>
        <w:t>.</w:t>
      </w:r>
    </w:p>
    <w:p w14:paraId="611822CF" w14:textId="77777777" w:rsidR="006C30DC" w:rsidRPr="00AC629C" w:rsidRDefault="006C30DC" w:rsidP="00D249C2">
      <w:pPr>
        <w:pStyle w:val="Paragrafoelenco"/>
        <w:ind w:left="-142" w:firstLine="142"/>
        <w:rPr>
          <w:rFonts w:ascii="Times New Roman" w:hAnsi="Times New Roman" w:cs="Times New Roman"/>
          <w:sz w:val="24"/>
          <w:szCs w:val="24"/>
        </w:rPr>
      </w:pPr>
    </w:p>
    <w:p w14:paraId="75FC3AD5" w14:textId="77777777" w:rsidR="00911D15" w:rsidRDefault="00911D15" w:rsidP="00911D15">
      <w:pPr>
        <w:jc w:val="right"/>
      </w:pPr>
    </w:p>
    <w:sectPr w:rsidR="00911D15" w:rsidSect="00032637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549F1" w14:textId="77777777" w:rsidR="008C5901" w:rsidRDefault="008C5901">
      <w:r>
        <w:separator/>
      </w:r>
    </w:p>
  </w:endnote>
  <w:endnote w:type="continuationSeparator" w:id="0">
    <w:p w14:paraId="37826632" w14:textId="77777777" w:rsidR="008C5901" w:rsidRDefault="008C5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69F7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1AC00B57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547FBD94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4398C0B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5626002D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0AE19412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0AFA223A" w14:textId="77777777" w:rsidR="004968FD" w:rsidRDefault="000000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8FFBA93" w14:textId="77777777" w:rsidR="004968FD" w:rsidRDefault="000000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FEBCF" w14:textId="77777777" w:rsidR="008C5901" w:rsidRDefault="008C5901">
      <w:r>
        <w:rPr>
          <w:color w:val="000000"/>
        </w:rPr>
        <w:separator/>
      </w:r>
    </w:p>
  </w:footnote>
  <w:footnote w:type="continuationSeparator" w:id="0">
    <w:p w14:paraId="6E13A690" w14:textId="77777777" w:rsidR="008C5901" w:rsidRDefault="008C5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9711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2EA0B997" wp14:editId="66FC9C83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40D3273" wp14:editId="095505A0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1DC5862C" wp14:editId="3DB8FE8E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3F539E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61BAF46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5C3F416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1BCDD6B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458712E9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52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4EE"/>
    <w:rsid w:val="00022BE7"/>
    <w:rsid w:val="00027CB2"/>
    <w:rsid w:val="00032637"/>
    <w:rsid w:val="00034A8A"/>
    <w:rsid w:val="00042A55"/>
    <w:rsid w:val="000460A1"/>
    <w:rsid w:val="00051C4E"/>
    <w:rsid w:val="00054DB0"/>
    <w:rsid w:val="00080CFE"/>
    <w:rsid w:val="00083FCA"/>
    <w:rsid w:val="000879A2"/>
    <w:rsid w:val="0009269B"/>
    <w:rsid w:val="00095D82"/>
    <w:rsid w:val="00096632"/>
    <w:rsid w:val="000A1D0C"/>
    <w:rsid w:val="000B113E"/>
    <w:rsid w:val="000B5DBA"/>
    <w:rsid w:val="000B63AD"/>
    <w:rsid w:val="000F4ED4"/>
    <w:rsid w:val="000F775D"/>
    <w:rsid w:val="00110D41"/>
    <w:rsid w:val="00111FB2"/>
    <w:rsid w:val="00147A67"/>
    <w:rsid w:val="00151165"/>
    <w:rsid w:val="00155FBE"/>
    <w:rsid w:val="001637A2"/>
    <w:rsid w:val="001767D7"/>
    <w:rsid w:val="0018318A"/>
    <w:rsid w:val="00185E2A"/>
    <w:rsid w:val="001A5BA3"/>
    <w:rsid w:val="001C724C"/>
    <w:rsid w:val="001D241A"/>
    <w:rsid w:val="001F0D32"/>
    <w:rsid w:val="00212669"/>
    <w:rsid w:val="002221E6"/>
    <w:rsid w:val="00225CC6"/>
    <w:rsid w:val="0022703F"/>
    <w:rsid w:val="0023042B"/>
    <w:rsid w:val="002570BD"/>
    <w:rsid w:val="002845AA"/>
    <w:rsid w:val="002A0640"/>
    <w:rsid w:val="002C037D"/>
    <w:rsid w:val="002C63A1"/>
    <w:rsid w:val="002E1AE0"/>
    <w:rsid w:val="002F02FF"/>
    <w:rsid w:val="002F4664"/>
    <w:rsid w:val="0030621F"/>
    <w:rsid w:val="003210C8"/>
    <w:rsid w:val="00325F13"/>
    <w:rsid w:val="00335B67"/>
    <w:rsid w:val="003430D3"/>
    <w:rsid w:val="00347FFD"/>
    <w:rsid w:val="00350090"/>
    <w:rsid w:val="00372C0E"/>
    <w:rsid w:val="003A169D"/>
    <w:rsid w:val="003A49E0"/>
    <w:rsid w:val="003B2707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73C40"/>
    <w:rsid w:val="0047577B"/>
    <w:rsid w:val="0048209C"/>
    <w:rsid w:val="00494A7A"/>
    <w:rsid w:val="00497B00"/>
    <w:rsid w:val="004A3FF4"/>
    <w:rsid w:val="004B5940"/>
    <w:rsid w:val="004C6913"/>
    <w:rsid w:val="004D2EEE"/>
    <w:rsid w:val="004F2B20"/>
    <w:rsid w:val="00502256"/>
    <w:rsid w:val="00514B86"/>
    <w:rsid w:val="00535FA3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C41C2"/>
    <w:rsid w:val="005D2564"/>
    <w:rsid w:val="005F691C"/>
    <w:rsid w:val="00604294"/>
    <w:rsid w:val="006053C1"/>
    <w:rsid w:val="0062125D"/>
    <w:rsid w:val="006307A6"/>
    <w:rsid w:val="00663CBB"/>
    <w:rsid w:val="00667417"/>
    <w:rsid w:val="006675AE"/>
    <w:rsid w:val="00677D2B"/>
    <w:rsid w:val="006817BC"/>
    <w:rsid w:val="006835EC"/>
    <w:rsid w:val="0069577C"/>
    <w:rsid w:val="006978E1"/>
    <w:rsid w:val="006C30DC"/>
    <w:rsid w:val="006C74B0"/>
    <w:rsid w:val="006F62B7"/>
    <w:rsid w:val="00703739"/>
    <w:rsid w:val="00736E5F"/>
    <w:rsid w:val="00765AD0"/>
    <w:rsid w:val="00777AC9"/>
    <w:rsid w:val="007B0989"/>
    <w:rsid w:val="007B37F5"/>
    <w:rsid w:val="007C0252"/>
    <w:rsid w:val="007C41F4"/>
    <w:rsid w:val="007E4A57"/>
    <w:rsid w:val="007F271F"/>
    <w:rsid w:val="00810A5E"/>
    <w:rsid w:val="008237EF"/>
    <w:rsid w:val="0082598E"/>
    <w:rsid w:val="008301AD"/>
    <w:rsid w:val="008344EE"/>
    <w:rsid w:val="00862B7B"/>
    <w:rsid w:val="008641AA"/>
    <w:rsid w:val="00885103"/>
    <w:rsid w:val="008937D2"/>
    <w:rsid w:val="008B3AFB"/>
    <w:rsid w:val="008B75B9"/>
    <w:rsid w:val="008C5901"/>
    <w:rsid w:val="008D5C56"/>
    <w:rsid w:val="008E3369"/>
    <w:rsid w:val="008F1596"/>
    <w:rsid w:val="008F2CCC"/>
    <w:rsid w:val="00904A97"/>
    <w:rsid w:val="00911D15"/>
    <w:rsid w:val="00913A73"/>
    <w:rsid w:val="00920BC5"/>
    <w:rsid w:val="0092716C"/>
    <w:rsid w:val="009464F0"/>
    <w:rsid w:val="0095307F"/>
    <w:rsid w:val="0095718D"/>
    <w:rsid w:val="00966F0F"/>
    <w:rsid w:val="00973196"/>
    <w:rsid w:val="00981678"/>
    <w:rsid w:val="00982088"/>
    <w:rsid w:val="00983D62"/>
    <w:rsid w:val="00993E0E"/>
    <w:rsid w:val="009F2F91"/>
    <w:rsid w:val="00A174AE"/>
    <w:rsid w:val="00A179B8"/>
    <w:rsid w:val="00A21596"/>
    <w:rsid w:val="00A2443D"/>
    <w:rsid w:val="00A24E4D"/>
    <w:rsid w:val="00A350FC"/>
    <w:rsid w:val="00A43A7B"/>
    <w:rsid w:val="00A53630"/>
    <w:rsid w:val="00A60EF6"/>
    <w:rsid w:val="00A738C6"/>
    <w:rsid w:val="00A87772"/>
    <w:rsid w:val="00A90AC6"/>
    <w:rsid w:val="00A95E95"/>
    <w:rsid w:val="00AB63C4"/>
    <w:rsid w:val="00AC020C"/>
    <w:rsid w:val="00AC629C"/>
    <w:rsid w:val="00AC7AB5"/>
    <w:rsid w:val="00AD122A"/>
    <w:rsid w:val="00AD32A0"/>
    <w:rsid w:val="00AE51B9"/>
    <w:rsid w:val="00AE7D73"/>
    <w:rsid w:val="00AF30C7"/>
    <w:rsid w:val="00AF3FDD"/>
    <w:rsid w:val="00AF6744"/>
    <w:rsid w:val="00B01622"/>
    <w:rsid w:val="00B31053"/>
    <w:rsid w:val="00B33899"/>
    <w:rsid w:val="00B356CF"/>
    <w:rsid w:val="00B47F89"/>
    <w:rsid w:val="00B66DBA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BD37F3"/>
    <w:rsid w:val="00BF6CEC"/>
    <w:rsid w:val="00C1015B"/>
    <w:rsid w:val="00C21DF2"/>
    <w:rsid w:val="00C32508"/>
    <w:rsid w:val="00C4507E"/>
    <w:rsid w:val="00C56A77"/>
    <w:rsid w:val="00C663A3"/>
    <w:rsid w:val="00C75CBE"/>
    <w:rsid w:val="00C855FB"/>
    <w:rsid w:val="00C90C34"/>
    <w:rsid w:val="00CA02A1"/>
    <w:rsid w:val="00CA26EC"/>
    <w:rsid w:val="00CC6404"/>
    <w:rsid w:val="00CD51DB"/>
    <w:rsid w:val="00CF2AAF"/>
    <w:rsid w:val="00CF5CE6"/>
    <w:rsid w:val="00D07625"/>
    <w:rsid w:val="00D20AB5"/>
    <w:rsid w:val="00D24858"/>
    <w:rsid w:val="00D249C2"/>
    <w:rsid w:val="00D37206"/>
    <w:rsid w:val="00D3786D"/>
    <w:rsid w:val="00D444A4"/>
    <w:rsid w:val="00D45875"/>
    <w:rsid w:val="00D62A2D"/>
    <w:rsid w:val="00D71FDF"/>
    <w:rsid w:val="00D762BF"/>
    <w:rsid w:val="00D86859"/>
    <w:rsid w:val="00DA730E"/>
    <w:rsid w:val="00DC0C3A"/>
    <w:rsid w:val="00DD5831"/>
    <w:rsid w:val="00DF0F10"/>
    <w:rsid w:val="00DF3937"/>
    <w:rsid w:val="00DF7845"/>
    <w:rsid w:val="00E06C0A"/>
    <w:rsid w:val="00E24C14"/>
    <w:rsid w:val="00E30C41"/>
    <w:rsid w:val="00E3226C"/>
    <w:rsid w:val="00E33581"/>
    <w:rsid w:val="00E342F0"/>
    <w:rsid w:val="00E46528"/>
    <w:rsid w:val="00E47E38"/>
    <w:rsid w:val="00E5598B"/>
    <w:rsid w:val="00E570B7"/>
    <w:rsid w:val="00E62975"/>
    <w:rsid w:val="00E744EA"/>
    <w:rsid w:val="00E90230"/>
    <w:rsid w:val="00E920D8"/>
    <w:rsid w:val="00E92544"/>
    <w:rsid w:val="00E94B50"/>
    <w:rsid w:val="00E95E62"/>
    <w:rsid w:val="00EB4F52"/>
    <w:rsid w:val="00EB6303"/>
    <w:rsid w:val="00EF3A2B"/>
    <w:rsid w:val="00EF7894"/>
    <w:rsid w:val="00F061D2"/>
    <w:rsid w:val="00F1358B"/>
    <w:rsid w:val="00F30F65"/>
    <w:rsid w:val="00F45340"/>
    <w:rsid w:val="00F47EB1"/>
    <w:rsid w:val="00F567CA"/>
    <w:rsid w:val="00F67CB6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  <w:rsid w:val="00FF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AA917"/>
  <w15:docId w15:val="{1624BFC0-C290-4B54-86C0-8E354A0B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032637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32637"/>
  </w:style>
  <w:style w:type="character" w:customStyle="1" w:styleId="WW-Absatz-Standardschriftart">
    <w:name w:val="WW-Absatz-Standardschriftart"/>
    <w:rsid w:val="00032637"/>
  </w:style>
  <w:style w:type="character" w:customStyle="1" w:styleId="Carpredefinitoparagrafo1">
    <w:name w:val="Car. predefinito paragrafo1"/>
    <w:rsid w:val="00032637"/>
  </w:style>
  <w:style w:type="character" w:styleId="Collegamentoipertestuale">
    <w:name w:val="Hyperlink"/>
    <w:uiPriority w:val="99"/>
    <w:rsid w:val="00032637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03263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032637"/>
    <w:pPr>
      <w:spacing w:after="120"/>
    </w:pPr>
  </w:style>
  <w:style w:type="paragraph" w:styleId="Elenco">
    <w:name w:val="List"/>
    <w:basedOn w:val="Corpotesto"/>
    <w:rsid w:val="00032637"/>
    <w:rPr>
      <w:rFonts w:cs="Tahoma"/>
    </w:rPr>
  </w:style>
  <w:style w:type="paragraph" w:customStyle="1" w:styleId="Didascalia1">
    <w:name w:val="Didascalia1"/>
    <w:basedOn w:val="Normale"/>
    <w:rsid w:val="0003263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032637"/>
    <w:pPr>
      <w:suppressLineNumbers/>
    </w:pPr>
    <w:rPr>
      <w:rFonts w:cs="Tahoma"/>
    </w:rPr>
  </w:style>
  <w:style w:type="paragraph" w:customStyle="1" w:styleId="FR1">
    <w:name w:val="FR1"/>
    <w:rsid w:val="00032637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032637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03263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32637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032637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0326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107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24</cp:revision>
  <cp:lastPrinted>2022-09-12T07:30:00Z</cp:lastPrinted>
  <dcterms:created xsi:type="dcterms:W3CDTF">2021-09-10T09:09:00Z</dcterms:created>
  <dcterms:modified xsi:type="dcterms:W3CDTF">2022-09-22T09:44:00Z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