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EE7F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56747CB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5639FF6D" w14:textId="42D4B3CC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063D4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/202</w:t>
      </w:r>
      <w:r w:rsidR="00063D4B">
        <w:rPr>
          <w:rFonts w:ascii="Times New Roman" w:hAnsi="Times New Roman"/>
          <w:b/>
          <w:sz w:val="28"/>
          <w:szCs w:val="28"/>
        </w:rPr>
        <w:t>3</w:t>
      </w:r>
    </w:p>
    <w:p w14:paraId="0A08D9C9" w14:textId="483F7236" w:rsidR="00CC7CC1" w:rsidRDefault="00776EE0" w:rsidP="00CC7C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 VIGORE DAL 1</w:t>
      </w:r>
      <w:r w:rsidR="00063D4B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/09/202</w:t>
      </w:r>
      <w:r w:rsidR="00063D4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AL 30/09/202</w:t>
      </w:r>
      <w:r w:rsidR="00063D4B">
        <w:rPr>
          <w:rFonts w:ascii="Times New Roman" w:hAnsi="Times New Roman"/>
          <w:b/>
          <w:sz w:val="28"/>
          <w:szCs w:val="28"/>
        </w:rPr>
        <w:t>2</w:t>
      </w:r>
    </w:p>
    <w:p w14:paraId="109797B0" w14:textId="77777777" w:rsidR="00FD3C3E" w:rsidRDefault="00FD3C3E" w:rsidP="00776EE0">
      <w:pPr>
        <w:rPr>
          <w:rFonts w:ascii="Times New Roman" w:hAnsi="Times New Roman"/>
          <w:sz w:val="24"/>
          <w:szCs w:val="24"/>
        </w:rPr>
      </w:pPr>
    </w:p>
    <w:p w14:paraId="22A30019" w14:textId="7AA32138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13.10 scuola primaria</w:t>
      </w:r>
    </w:p>
    <w:p w14:paraId="5F3E5B07" w14:textId="07AE78EB" w:rsidR="00B66ED0" w:rsidRPr="000E305D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  <w:r w:rsidRPr="000E305D">
        <w:rPr>
          <w:rFonts w:ascii="Times New Roman" w:hAnsi="Times New Roman"/>
          <w:sz w:val="24"/>
          <w:szCs w:val="24"/>
        </w:rPr>
        <w:t xml:space="preserve">Ore 13.11 </w:t>
      </w:r>
      <w:r w:rsidRPr="000E305D">
        <w:rPr>
          <w:rFonts w:ascii="Times New Roman" w:hAnsi="Times New Roman"/>
          <w:sz w:val="24"/>
          <w:szCs w:val="24"/>
          <w:lang w:eastAsia="it-IT"/>
        </w:rPr>
        <w:t>vicolo casette (Cherdivara)</w:t>
      </w:r>
    </w:p>
    <w:p w14:paraId="37F57E79" w14:textId="77777777" w:rsidR="00B66ED0" w:rsidRPr="000E305D" w:rsidRDefault="00B66ED0" w:rsidP="00B66ED0">
      <w:pPr>
        <w:rPr>
          <w:rFonts w:ascii="Times New Roman" w:hAnsi="Times New Roman"/>
          <w:sz w:val="24"/>
          <w:szCs w:val="24"/>
          <w:lang w:eastAsia="it-IT"/>
        </w:rPr>
      </w:pPr>
      <w:r w:rsidRPr="000E305D">
        <w:rPr>
          <w:rFonts w:ascii="Times New Roman" w:hAnsi="Times New Roman"/>
          <w:sz w:val="24"/>
          <w:szCs w:val="24"/>
        </w:rPr>
        <w:t>Ore 13.12 via pisciarello (De Venere)</w:t>
      </w:r>
    </w:p>
    <w:p w14:paraId="10C8A5DB" w14:textId="70D9C49F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 xml:space="preserve">Ore 13.12 </w:t>
      </w:r>
      <w:r w:rsidRPr="000E305D">
        <w:rPr>
          <w:rFonts w:ascii="Times New Roman" w:hAnsi="Times New Roman"/>
          <w:sz w:val="24"/>
          <w:szCs w:val="24"/>
          <w:lang w:eastAsia="it-IT"/>
        </w:rPr>
        <w:t>largo dei castagni (Senatore)</w:t>
      </w:r>
    </w:p>
    <w:p w14:paraId="7C8F8EAF" w14:textId="6D58FAED" w:rsidR="00B66ED0" w:rsidRPr="000E305D" w:rsidRDefault="00B66ED0" w:rsidP="00B66ED0">
      <w:pPr>
        <w:jc w:val="both"/>
        <w:rPr>
          <w:rFonts w:ascii="Times New Roman" w:hAnsi="Times New Roman"/>
          <w:bCs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 xml:space="preserve">Ore 13.12 </w:t>
      </w:r>
      <w:r w:rsidRPr="000E305D">
        <w:rPr>
          <w:rFonts w:ascii="Times New Roman" w:hAnsi="Times New Roman"/>
          <w:bCs/>
          <w:sz w:val="24"/>
          <w:szCs w:val="24"/>
        </w:rPr>
        <w:t>via roma (Perconti)</w:t>
      </w:r>
    </w:p>
    <w:p w14:paraId="5C2321E7" w14:textId="317CE22C" w:rsidR="00B66ED0" w:rsidRPr="000E305D" w:rsidRDefault="00B66ED0" w:rsidP="00B66ED0">
      <w:pPr>
        <w:jc w:val="both"/>
        <w:rPr>
          <w:rFonts w:ascii="Times New Roman" w:hAnsi="Times New Roman"/>
          <w:bCs/>
          <w:sz w:val="24"/>
          <w:szCs w:val="24"/>
        </w:rPr>
      </w:pPr>
      <w:r w:rsidRPr="000E305D">
        <w:rPr>
          <w:rFonts w:ascii="Times New Roman" w:hAnsi="Times New Roman"/>
          <w:bCs/>
          <w:sz w:val="24"/>
          <w:szCs w:val="24"/>
        </w:rPr>
        <w:t>Ore 13:13 via bachelet/guido rossa (Crescimbeni – Cristini)</w:t>
      </w:r>
    </w:p>
    <w:p w14:paraId="77A8FBA3" w14:textId="52D40FAA" w:rsidR="000E305D" w:rsidRPr="000E305D" w:rsidRDefault="000E305D" w:rsidP="000E305D">
      <w:pPr>
        <w:rPr>
          <w:rFonts w:ascii="Times New Roman" w:hAnsi="Times New Roman"/>
          <w:sz w:val="24"/>
          <w:szCs w:val="24"/>
          <w:lang w:eastAsia="it-IT"/>
        </w:rPr>
      </w:pPr>
      <w:r w:rsidRPr="000E305D">
        <w:rPr>
          <w:rFonts w:ascii="Times New Roman" w:hAnsi="Times New Roman"/>
          <w:sz w:val="24"/>
          <w:szCs w:val="24"/>
        </w:rPr>
        <w:t xml:space="preserve">ore </w:t>
      </w:r>
      <w:r w:rsidR="00345E1C">
        <w:rPr>
          <w:rFonts w:ascii="Times New Roman" w:hAnsi="Times New Roman"/>
          <w:sz w:val="24"/>
          <w:szCs w:val="24"/>
        </w:rPr>
        <w:t>13.14</w:t>
      </w:r>
      <w:r w:rsidRPr="000E305D">
        <w:rPr>
          <w:rFonts w:ascii="Times New Roman" w:hAnsi="Times New Roman"/>
          <w:sz w:val="24"/>
          <w:szCs w:val="24"/>
        </w:rPr>
        <w:t xml:space="preserve"> via  stazione/Bottega sapori (Lye</w:t>
      </w:r>
      <w:r w:rsidR="0009341B">
        <w:rPr>
          <w:rFonts w:ascii="Times New Roman" w:hAnsi="Times New Roman"/>
          <w:sz w:val="24"/>
          <w:szCs w:val="24"/>
        </w:rPr>
        <w:t xml:space="preserve"> – Velentini D.</w:t>
      </w:r>
      <w:r w:rsidRPr="000E305D">
        <w:rPr>
          <w:rFonts w:ascii="Times New Roman" w:hAnsi="Times New Roman"/>
          <w:sz w:val="24"/>
          <w:szCs w:val="24"/>
        </w:rPr>
        <w:t>)</w:t>
      </w:r>
    </w:p>
    <w:p w14:paraId="7CAF2B58" w14:textId="066A1C7D" w:rsidR="000E305D" w:rsidRDefault="000E305D" w:rsidP="000E305D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</w:t>
      </w:r>
      <w:r w:rsidR="00345E1C">
        <w:rPr>
          <w:rFonts w:ascii="Times New Roman" w:hAnsi="Times New Roman"/>
          <w:sz w:val="24"/>
          <w:szCs w:val="24"/>
        </w:rPr>
        <w:t>3</w:t>
      </w:r>
      <w:r w:rsidRPr="000E305D">
        <w:rPr>
          <w:rFonts w:ascii="Times New Roman" w:hAnsi="Times New Roman"/>
          <w:sz w:val="24"/>
          <w:szCs w:val="24"/>
        </w:rPr>
        <w:t>.15 via terrafredda (Ciprini)</w:t>
      </w:r>
    </w:p>
    <w:p w14:paraId="6C174CFE" w14:textId="77777777" w:rsidR="00345E1C" w:rsidRPr="000E305D" w:rsidRDefault="00345E1C" w:rsidP="00345E1C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13.19 via fontanella bassa (Puppini)</w:t>
      </w:r>
    </w:p>
    <w:p w14:paraId="7942C9C8" w14:textId="07DC44EE" w:rsidR="000E305D" w:rsidRPr="000E305D" w:rsidRDefault="000E305D" w:rsidP="000E305D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</w:t>
      </w:r>
      <w:r w:rsidR="00345E1C">
        <w:rPr>
          <w:rFonts w:ascii="Times New Roman" w:hAnsi="Times New Roman"/>
          <w:sz w:val="24"/>
          <w:szCs w:val="24"/>
        </w:rPr>
        <w:t>3</w:t>
      </w:r>
      <w:r w:rsidRPr="000E305D">
        <w:rPr>
          <w:rFonts w:ascii="Times New Roman" w:hAnsi="Times New Roman"/>
          <w:sz w:val="24"/>
          <w:szCs w:val="24"/>
        </w:rPr>
        <w:t>.2</w:t>
      </w:r>
      <w:r w:rsidR="00345E1C">
        <w:rPr>
          <w:rFonts w:ascii="Times New Roman" w:hAnsi="Times New Roman"/>
          <w:sz w:val="24"/>
          <w:szCs w:val="24"/>
        </w:rPr>
        <w:t>0</w:t>
      </w:r>
      <w:r w:rsidRPr="000E305D">
        <w:rPr>
          <w:rFonts w:ascii="Times New Roman" w:hAnsi="Times New Roman"/>
          <w:sz w:val="24"/>
          <w:szCs w:val="24"/>
        </w:rPr>
        <w:t xml:space="preserve"> via lazio (Cerafogli)</w:t>
      </w:r>
    </w:p>
    <w:p w14:paraId="23E92C6E" w14:textId="3F9487C5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13.25 via della chiusa (Boer</w:t>
      </w:r>
      <w:r w:rsidR="00052B82">
        <w:rPr>
          <w:rFonts w:ascii="Times New Roman" w:hAnsi="Times New Roman"/>
          <w:sz w:val="24"/>
          <w:szCs w:val="24"/>
        </w:rPr>
        <w:t xml:space="preserve"> - Brunetti</w:t>
      </w:r>
      <w:r w:rsidRPr="000E305D">
        <w:rPr>
          <w:rFonts w:ascii="Times New Roman" w:hAnsi="Times New Roman"/>
          <w:sz w:val="24"/>
          <w:szCs w:val="24"/>
        </w:rPr>
        <w:t>)</w:t>
      </w:r>
    </w:p>
    <w:p w14:paraId="435A34A7" w14:textId="3B89A9E5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13.3</w:t>
      </w:r>
      <w:r w:rsidR="00345E1C">
        <w:rPr>
          <w:rFonts w:ascii="Times New Roman" w:hAnsi="Times New Roman"/>
          <w:sz w:val="24"/>
          <w:szCs w:val="24"/>
        </w:rPr>
        <w:t>0</w:t>
      </w:r>
      <w:r w:rsidRPr="000E305D">
        <w:rPr>
          <w:rFonts w:ascii="Times New Roman" w:hAnsi="Times New Roman"/>
          <w:sz w:val="24"/>
          <w:szCs w:val="24"/>
        </w:rPr>
        <w:t xml:space="preserve"> via stazione (Ferrini – Ferrini </w:t>
      </w:r>
      <w:r w:rsidR="00345E1C">
        <w:rPr>
          <w:rFonts w:ascii="Times New Roman" w:hAnsi="Times New Roman"/>
          <w:sz w:val="24"/>
          <w:szCs w:val="24"/>
        </w:rPr>
        <w:t xml:space="preserve">- </w:t>
      </w:r>
      <w:r w:rsidRPr="000E305D">
        <w:rPr>
          <w:rFonts w:ascii="Times New Roman" w:hAnsi="Times New Roman"/>
          <w:sz w:val="24"/>
          <w:szCs w:val="24"/>
        </w:rPr>
        <w:t xml:space="preserve">Calogero – El Madhous </w:t>
      </w:r>
      <w:r w:rsidR="004B4AEE">
        <w:rPr>
          <w:rFonts w:ascii="Times New Roman" w:hAnsi="Times New Roman"/>
          <w:sz w:val="24"/>
          <w:szCs w:val="24"/>
        </w:rPr>
        <w:t>–</w:t>
      </w:r>
      <w:r w:rsidRPr="000E305D">
        <w:rPr>
          <w:rFonts w:ascii="Times New Roman" w:hAnsi="Times New Roman"/>
          <w:sz w:val="24"/>
          <w:szCs w:val="24"/>
        </w:rPr>
        <w:t xml:space="preserve"> Zamparini</w:t>
      </w:r>
      <w:r w:rsidR="004B4AEE">
        <w:rPr>
          <w:rFonts w:ascii="Times New Roman" w:hAnsi="Times New Roman"/>
          <w:sz w:val="24"/>
          <w:szCs w:val="24"/>
        </w:rPr>
        <w:t xml:space="preserve"> - Osarenkhoe</w:t>
      </w:r>
      <w:r w:rsidRPr="000E305D">
        <w:rPr>
          <w:rFonts w:ascii="Times New Roman" w:hAnsi="Times New Roman"/>
          <w:sz w:val="24"/>
          <w:szCs w:val="24"/>
        </w:rPr>
        <w:t>)</w:t>
      </w:r>
    </w:p>
    <w:p w14:paraId="76A2C973" w14:textId="0C86AAE5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13.40 via Croce nuova piccola (Magagnini L. A . G. E.)</w:t>
      </w:r>
    </w:p>
    <w:p w14:paraId="5E17385D" w14:textId="108E5793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 xml:space="preserve">Ore 13.43 incrocio castellina /Poggio palombino (Antonaglia </w:t>
      </w:r>
      <w:r w:rsidR="00345E1C">
        <w:rPr>
          <w:rFonts w:ascii="Times New Roman" w:hAnsi="Times New Roman"/>
          <w:sz w:val="24"/>
          <w:szCs w:val="24"/>
        </w:rPr>
        <w:t xml:space="preserve">- </w:t>
      </w:r>
      <w:r w:rsidRPr="000E305D">
        <w:rPr>
          <w:rFonts w:ascii="Times New Roman" w:hAnsi="Times New Roman"/>
          <w:sz w:val="24"/>
          <w:szCs w:val="24"/>
        </w:rPr>
        <w:t>De Santis W. – De Santis B)</w:t>
      </w:r>
    </w:p>
    <w:p w14:paraId="3BDA1DBA" w14:textId="7DE9AB20" w:rsidR="00B66ED0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13.45 via S. Janni (Micheli)</w:t>
      </w:r>
    </w:p>
    <w:p w14:paraId="0856D720" w14:textId="46ADF22E" w:rsidR="001A2D78" w:rsidRPr="000E305D" w:rsidRDefault="001A2D78" w:rsidP="00B66ED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13.50 via ponte striglia (De San</w:t>
      </w:r>
      <w:r w:rsidR="00A0369C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is)</w:t>
      </w:r>
    </w:p>
    <w:p w14:paraId="39B34F86" w14:textId="77777777" w:rsidR="00B66ED0" w:rsidRPr="000E305D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13.55 via castellina (Ferrari A.)</w:t>
      </w:r>
    </w:p>
    <w:p w14:paraId="2EFE9130" w14:textId="77777777" w:rsidR="00B66ED0" w:rsidRDefault="00B66ED0" w:rsidP="00B66ED0">
      <w:pPr>
        <w:rPr>
          <w:rFonts w:ascii="Times New Roman" w:hAnsi="Times New Roman"/>
          <w:sz w:val="24"/>
          <w:szCs w:val="24"/>
        </w:rPr>
      </w:pPr>
      <w:r w:rsidRPr="000E305D">
        <w:rPr>
          <w:rFonts w:ascii="Times New Roman" w:hAnsi="Times New Roman"/>
          <w:sz w:val="24"/>
          <w:szCs w:val="24"/>
        </w:rPr>
        <w:t>Ore 14.00 scuola media</w:t>
      </w:r>
    </w:p>
    <w:p w14:paraId="7714992E" w14:textId="77777777" w:rsidR="00B66ED0" w:rsidRDefault="00B66ED0" w:rsidP="00B66ED0">
      <w:pPr>
        <w:rPr>
          <w:rFonts w:ascii="Times New Roman" w:hAnsi="Times New Roman"/>
          <w:sz w:val="24"/>
          <w:szCs w:val="24"/>
        </w:rPr>
      </w:pPr>
    </w:p>
    <w:p w14:paraId="6D35D6A6" w14:textId="42693929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3D96FECC" w14:textId="64B9BAB7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443CD9D1" w14:textId="6D7D10DF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71FD3511" w14:textId="19E9C956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38DD9AF8" w14:textId="288EF4D0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0F528570" w14:textId="6BD5E42A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079F0E3B" w14:textId="7BF1A15B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7FC81B89" w14:textId="3AD56429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27704972" w14:textId="19BE5802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3643040B" w14:textId="77777777" w:rsidR="00B66ED0" w:rsidRDefault="00B66ED0" w:rsidP="00776EE0">
      <w:pPr>
        <w:rPr>
          <w:rFonts w:ascii="Times New Roman" w:hAnsi="Times New Roman"/>
          <w:sz w:val="24"/>
          <w:szCs w:val="24"/>
          <w:lang w:eastAsia="it-IT"/>
        </w:rPr>
      </w:pPr>
    </w:p>
    <w:p w14:paraId="44FFF88E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2AEF3AE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6B459AF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3FE16245" w14:textId="59D8F7AA" w:rsidR="00911D15" w:rsidRDefault="00911D15" w:rsidP="00911D15">
      <w:pPr>
        <w:jc w:val="right"/>
      </w:pPr>
    </w:p>
    <w:p w14:paraId="73A22260" w14:textId="2E0DB31D" w:rsidR="00B66ED0" w:rsidRDefault="00B66ED0" w:rsidP="00911D15">
      <w:pPr>
        <w:jc w:val="right"/>
      </w:pPr>
    </w:p>
    <w:p w14:paraId="1EA79CB4" w14:textId="77777777" w:rsidR="00B66ED0" w:rsidRDefault="00B66ED0" w:rsidP="00911D15">
      <w:pPr>
        <w:jc w:val="right"/>
      </w:pPr>
    </w:p>
    <w:sectPr w:rsidR="00B66ED0" w:rsidSect="0033570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6F724" w14:textId="77777777" w:rsidR="00270B33" w:rsidRDefault="00270B33">
      <w:r>
        <w:separator/>
      </w:r>
    </w:p>
  </w:endnote>
  <w:endnote w:type="continuationSeparator" w:id="0">
    <w:p w14:paraId="01F2C35E" w14:textId="77777777" w:rsidR="00270B33" w:rsidRDefault="0027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B8B4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C99C65A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425B595D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4580297D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60C47F0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6D4AB2A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5B44220" w14:textId="77777777" w:rsidR="004968FD" w:rsidRDefault="000000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F59ABE7" w14:textId="77777777" w:rsidR="004968FD" w:rsidRDefault="000000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F3878" w14:textId="77777777" w:rsidR="00270B33" w:rsidRDefault="00270B33">
      <w:r>
        <w:rPr>
          <w:color w:val="000000"/>
        </w:rPr>
        <w:separator/>
      </w:r>
    </w:p>
  </w:footnote>
  <w:footnote w:type="continuationSeparator" w:id="0">
    <w:p w14:paraId="2BA9612C" w14:textId="77777777" w:rsidR="00270B33" w:rsidRDefault="00270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C1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0E135296" wp14:editId="1654071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30A15CA5" wp14:editId="396BE48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7B2A1C66" wp14:editId="199078B5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CB139CF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6039CA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39DA670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5206BC3A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676FD6FB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8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11B"/>
    <w:rsid w:val="00022BE7"/>
    <w:rsid w:val="00024A08"/>
    <w:rsid w:val="00027CB2"/>
    <w:rsid w:val="00034A8A"/>
    <w:rsid w:val="000460A1"/>
    <w:rsid w:val="00051C4E"/>
    <w:rsid w:val="00052B82"/>
    <w:rsid w:val="00054DB0"/>
    <w:rsid w:val="00063D4B"/>
    <w:rsid w:val="00080CFE"/>
    <w:rsid w:val="00083FCA"/>
    <w:rsid w:val="0009269B"/>
    <w:rsid w:val="0009341B"/>
    <w:rsid w:val="00094043"/>
    <w:rsid w:val="00095D82"/>
    <w:rsid w:val="00096632"/>
    <w:rsid w:val="000B113E"/>
    <w:rsid w:val="000B5DBA"/>
    <w:rsid w:val="000B63AD"/>
    <w:rsid w:val="000E305D"/>
    <w:rsid w:val="000F4ED4"/>
    <w:rsid w:val="000F775D"/>
    <w:rsid w:val="001078CF"/>
    <w:rsid w:val="00111FB2"/>
    <w:rsid w:val="00147A67"/>
    <w:rsid w:val="00151165"/>
    <w:rsid w:val="00155FBE"/>
    <w:rsid w:val="001579AF"/>
    <w:rsid w:val="001637A2"/>
    <w:rsid w:val="0018318A"/>
    <w:rsid w:val="001A2D78"/>
    <w:rsid w:val="001C724C"/>
    <w:rsid w:val="001C79F5"/>
    <w:rsid w:val="001D241A"/>
    <w:rsid w:val="001F0D32"/>
    <w:rsid w:val="00214B9B"/>
    <w:rsid w:val="002221E6"/>
    <w:rsid w:val="00225CC6"/>
    <w:rsid w:val="0022703F"/>
    <w:rsid w:val="0023042B"/>
    <w:rsid w:val="002570BD"/>
    <w:rsid w:val="00270B33"/>
    <w:rsid w:val="002845AA"/>
    <w:rsid w:val="002A0640"/>
    <w:rsid w:val="002C037D"/>
    <w:rsid w:val="002C36F7"/>
    <w:rsid w:val="002E1AE0"/>
    <w:rsid w:val="002F02FF"/>
    <w:rsid w:val="002F4664"/>
    <w:rsid w:val="003210C8"/>
    <w:rsid w:val="00325F13"/>
    <w:rsid w:val="00335705"/>
    <w:rsid w:val="00335B67"/>
    <w:rsid w:val="003430D3"/>
    <w:rsid w:val="00345E1C"/>
    <w:rsid w:val="00347FFD"/>
    <w:rsid w:val="00350090"/>
    <w:rsid w:val="00372C0E"/>
    <w:rsid w:val="003A49E0"/>
    <w:rsid w:val="003C0B9D"/>
    <w:rsid w:val="003C10C2"/>
    <w:rsid w:val="003D0D97"/>
    <w:rsid w:val="003D3200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4AEE"/>
    <w:rsid w:val="004B5940"/>
    <w:rsid w:val="004C6913"/>
    <w:rsid w:val="004D2EEE"/>
    <w:rsid w:val="00502256"/>
    <w:rsid w:val="005268D6"/>
    <w:rsid w:val="0053769B"/>
    <w:rsid w:val="00541012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E70CA"/>
    <w:rsid w:val="005F691C"/>
    <w:rsid w:val="00602079"/>
    <w:rsid w:val="00604294"/>
    <w:rsid w:val="006065B2"/>
    <w:rsid w:val="006307A6"/>
    <w:rsid w:val="006675AE"/>
    <w:rsid w:val="00677D2B"/>
    <w:rsid w:val="0069577C"/>
    <w:rsid w:val="006978E1"/>
    <w:rsid w:val="006F62B7"/>
    <w:rsid w:val="00703739"/>
    <w:rsid w:val="0070608F"/>
    <w:rsid w:val="00736E5F"/>
    <w:rsid w:val="00776EE0"/>
    <w:rsid w:val="00777AC9"/>
    <w:rsid w:val="007B37F5"/>
    <w:rsid w:val="007C0252"/>
    <w:rsid w:val="007C291B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C0993"/>
    <w:rsid w:val="008D5C56"/>
    <w:rsid w:val="008E3369"/>
    <w:rsid w:val="00904A97"/>
    <w:rsid w:val="00911D15"/>
    <w:rsid w:val="009464F0"/>
    <w:rsid w:val="00966602"/>
    <w:rsid w:val="00973196"/>
    <w:rsid w:val="00981678"/>
    <w:rsid w:val="00983D62"/>
    <w:rsid w:val="00986229"/>
    <w:rsid w:val="00993E0E"/>
    <w:rsid w:val="009D0DFE"/>
    <w:rsid w:val="00A0369C"/>
    <w:rsid w:val="00A14B4F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55E20"/>
    <w:rsid w:val="00B66ED0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A69F8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90AAC"/>
    <w:rsid w:val="00DC0C3A"/>
    <w:rsid w:val="00DD5831"/>
    <w:rsid w:val="00DF30B7"/>
    <w:rsid w:val="00DF7845"/>
    <w:rsid w:val="00E06C0A"/>
    <w:rsid w:val="00E119C7"/>
    <w:rsid w:val="00E24C14"/>
    <w:rsid w:val="00E30C41"/>
    <w:rsid w:val="00E3226C"/>
    <w:rsid w:val="00E33581"/>
    <w:rsid w:val="00E342F0"/>
    <w:rsid w:val="00E47E38"/>
    <w:rsid w:val="00E5598B"/>
    <w:rsid w:val="00E570B7"/>
    <w:rsid w:val="00E73717"/>
    <w:rsid w:val="00E920D8"/>
    <w:rsid w:val="00E92544"/>
    <w:rsid w:val="00E94B50"/>
    <w:rsid w:val="00E95E62"/>
    <w:rsid w:val="00EB2556"/>
    <w:rsid w:val="00EB6303"/>
    <w:rsid w:val="00EF3A2B"/>
    <w:rsid w:val="00EF7894"/>
    <w:rsid w:val="00F061D2"/>
    <w:rsid w:val="00F1358B"/>
    <w:rsid w:val="00F44D5F"/>
    <w:rsid w:val="00F45340"/>
    <w:rsid w:val="00F54285"/>
    <w:rsid w:val="00F567CA"/>
    <w:rsid w:val="00F812FF"/>
    <w:rsid w:val="00F96E3E"/>
    <w:rsid w:val="00FA7C4E"/>
    <w:rsid w:val="00FC2B16"/>
    <w:rsid w:val="00FD1A42"/>
    <w:rsid w:val="00FD2215"/>
    <w:rsid w:val="00FD3C3E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BA3E8A"/>
  <w15:docId w15:val="{A1D8D89F-C07C-4910-BA3F-D591E6A86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35705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35705"/>
  </w:style>
  <w:style w:type="character" w:customStyle="1" w:styleId="WW-Absatz-Standardschriftart">
    <w:name w:val="WW-Absatz-Standardschriftart"/>
    <w:rsid w:val="00335705"/>
  </w:style>
  <w:style w:type="character" w:customStyle="1" w:styleId="Carpredefinitoparagrafo1">
    <w:name w:val="Car. predefinito paragrafo1"/>
    <w:rsid w:val="00335705"/>
  </w:style>
  <w:style w:type="character" w:styleId="Collegamentoipertestuale">
    <w:name w:val="Hyperlink"/>
    <w:uiPriority w:val="99"/>
    <w:rsid w:val="00335705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33570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335705"/>
    <w:pPr>
      <w:spacing w:after="120"/>
    </w:pPr>
  </w:style>
  <w:style w:type="paragraph" w:styleId="Elenco">
    <w:name w:val="List"/>
    <w:basedOn w:val="Corpotesto"/>
    <w:rsid w:val="00335705"/>
    <w:rPr>
      <w:rFonts w:cs="Tahoma"/>
    </w:rPr>
  </w:style>
  <w:style w:type="paragraph" w:customStyle="1" w:styleId="Didascalia1">
    <w:name w:val="Didascalia1"/>
    <w:basedOn w:val="Normale"/>
    <w:rsid w:val="003357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35705"/>
    <w:pPr>
      <w:suppressLineNumbers/>
    </w:pPr>
    <w:rPr>
      <w:rFonts w:cs="Tahoma"/>
    </w:rPr>
  </w:style>
  <w:style w:type="paragraph" w:customStyle="1" w:styleId="FR1">
    <w:name w:val="FR1"/>
    <w:rsid w:val="00335705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35705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3570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35705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35705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357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40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15</cp:revision>
  <cp:lastPrinted>2021-09-10T09:19:00Z</cp:lastPrinted>
  <dcterms:created xsi:type="dcterms:W3CDTF">2021-09-10T09:19:00Z</dcterms:created>
  <dcterms:modified xsi:type="dcterms:W3CDTF">2022-09-21T09:40:00Z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