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D6B5F" w:rsidRDefault="001D6B5F">
      <w:bookmarkStart w:id="0" w:name="_GoBack"/>
      <w:bookmarkEnd w:id="0"/>
      <w:r>
        <w:rPr>
          <w:noProof/>
          <w:lang w:eastAsia="it-IT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75AB5B3" wp14:editId="0DF95166">
                <wp:simplePos x="0" y="0"/>
                <wp:positionH relativeFrom="page">
                  <wp:posOffset>6130290</wp:posOffset>
                </wp:positionH>
                <wp:positionV relativeFrom="paragraph">
                  <wp:posOffset>8731423</wp:posOffset>
                </wp:positionV>
                <wp:extent cx="1407795" cy="422275"/>
                <wp:effectExtent l="0" t="0" r="20955" b="15875"/>
                <wp:wrapNone/>
                <wp:docPr id="2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7795" cy="422275"/>
                        </a:xfrm>
                        <a:prstGeom prst="rect">
                          <a:avLst/>
                        </a:prstGeom>
                        <a:solidFill>
                          <a:srgbClr val="E52882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6B5F" w:rsidRPr="00673C0F" w:rsidRDefault="001D6B5F">
                            <w:pPr>
                              <w:rPr>
                                <w:rFonts w:ascii="Arial Rounded MT Bold" w:hAnsi="Arial Rounded MT Bold" w:cstheme="minorHAnsi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5AB5B3"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482.7pt;margin-top:687.5pt;width:110.85pt;height:33.2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" fillcolor="#e52882">
                <v:textbox>
                  <w:txbxContent>
                    <w:p w:rsidR="001D6B5F" w:rsidRPr="00673C0F" w:rsidRDefault="001D6B5F">
                      <w:pPr>
                        <w:rPr>
                          <w:rFonts w:ascii="Arial Rounded MT Bold" w:hAnsi="Arial Rounded MT Bold" w:cstheme="minorHAnsi"/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B46077" wp14:editId="12E587BB">
                <wp:simplePos x="0" y="0"/>
                <wp:positionH relativeFrom="column">
                  <wp:posOffset>5410430</wp:posOffset>
                </wp:positionH>
                <wp:positionV relativeFrom="paragraph">
                  <wp:posOffset>8784186</wp:posOffset>
                </wp:positionV>
                <wp:extent cx="969819" cy="214746"/>
                <wp:effectExtent l="0" t="0" r="20955" b="13970"/>
                <wp:wrapNone/>
                <wp:docPr id="2" name="Rettango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9819" cy="214746"/>
                        </a:xfrm>
                        <a:prstGeom prst="rect">
                          <a:avLst/>
                        </a:prstGeom>
                        <a:solidFill>
                          <a:srgbClr val="E5288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DAC59BD" id="Rettangolo 2" o:spid="_x0000_s1026" style="position:absolute;margin-left:426pt;margin-top:691.65pt;width:76.35pt;height:16.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" fillcolor="#e52882" strokecolor="#1f3763 [1604]" strokeweight="1pt"/>
            </w:pict>
          </mc:Fallback>
        </mc:AlternateContent>
      </w:r>
      <w:r>
        <w:rPr>
          <w:noProof/>
          <w:lang w:eastAsia="it-IT"/>
        </w:rPr>
        <w:drawing>
          <wp:anchor distT="0" distB="0" distL="114300" distR="114300" simplePos="0" relativeHeight="251658240" behindDoc="1" locked="0" layoutInCell="1" allowOverlap="1" wp14:anchorId="0A94C3E3" wp14:editId="082BA2BA">
            <wp:simplePos x="0" y="0"/>
            <wp:positionH relativeFrom="page">
              <wp:posOffset>-30480</wp:posOffset>
            </wp:positionH>
            <wp:positionV relativeFrom="paragraph">
              <wp:posOffset>-991235</wp:posOffset>
            </wp:positionV>
            <wp:extent cx="7620000" cy="10781944"/>
            <wp:effectExtent l="0" t="0" r="0" b="635"/>
            <wp:wrapNone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0781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D6B5F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altName w:val="Century Gothic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altName w:val="New York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attachedTemplate r:id="rId1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2AB7"/>
    <w:rsid w:val="001D6B5F"/>
    <w:rsid w:val="00332AB7"/>
    <w:rsid w:val="00673C0F"/>
    <w:rsid w:val="006B5A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EB456A"/>
  <w15:chartTrackingRefBased/>
  <w15:docId w15:val="{C2B71683-A4DD-4F18-BFEB-69DA532230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5464~1.GAL\AppData\Local\Temp\pid-13244\manifesto%20modicicabile-1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manifesto modicicabile-1.dotx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DG. Gallisai</dc:creator>
  <cp:keywords/>
  <dc:description/>
  <cp:lastModifiedBy>Daniela DG. Gallisai</cp:lastModifiedBy>
  <cp:revision>1</cp:revision>
  <dcterms:created xsi:type="dcterms:W3CDTF">2023-05-25T09:29:00Z</dcterms:created>
  <dcterms:modified xsi:type="dcterms:W3CDTF">2023-05-25T09:29:00Z</dcterms:modified>
</cp:coreProperties>
</file>