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BD967" w14:textId="77777777" w:rsidR="00911D15" w:rsidRDefault="00911D15" w:rsidP="00E33581">
      <w:pPr>
        <w:rPr>
          <w:rFonts w:ascii="Times New Roman" w:hAnsi="Times New Roman"/>
          <w:b/>
          <w:sz w:val="24"/>
          <w:szCs w:val="24"/>
        </w:rPr>
      </w:pPr>
    </w:p>
    <w:p w14:paraId="4FE0180A" w14:textId="77777777" w:rsidR="00904A97" w:rsidRPr="00C9757E" w:rsidRDefault="00904A97" w:rsidP="00904A97">
      <w:pPr>
        <w:rPr>
          <w:rFonts w:ascii="Times New Roman" w:hAnsi="Times New Roman"/>
          <w:b/>
          <w:sz w:val="24"/>
          <w:szCs w:val="24"/>
        </w:rPr>
      </w:pPr>
    </w:p>
    <w:p w14:paraId="63070661" w14:textId="4E2CE798" w:rsidR="007E4A57" w:rsidRPr="007E4A57" w:rsidRDefault="007E4A57" w:rsidP="007E4A57">
      <w:pPr>
        <w:rPr>
          <w:rFonts w:ascii="Times New Roman" w:hAnsi="Times New Roman"/>
          <w:b/>
          <w:sz w:val="28"/>
          <w:szCs w:val="28"/>
          <w:lang w:eastAsia="it-IT"/>
        </w:rPr>
      </w:pPr>
      <w:r w:rsidRPr="007E4A57">
        <w:rPr>
          <w:rFonts w:ascii="Times New Roman" w:hAnsi="Times New Roman"/>
          <w:b/>
          <w:sz w:val="28"/>
          <w:szCs w:val="28"/>
        </w:rPr>
        <w:t xml:space="preserve">PERCORSO DI RITORNO SCUOLA DELL’INFANZIA </w:t>
      </w:r>
      <w:r w:rsidRPr="00C9757E">
        <w:rPr>
          <w:rFonts w:ascii="Times New Roman" w:hAnsi="Times New Roman"/>
          <w:b/>
          <w:sz w:val="24"/>
          <w:szCs w:val="24"/>
        </w:rPr>
        <w:t>– A.S 202</w:t>
      </w:r>
      <w:r w:rsidR="003124E4">
        <w:rPr>
          <w:rFonts w:ascii="Times New Roman" w:hAnsi="Times New Roman"/>
          <w:b/>
          <w:sz w:val="24"/>
          <w:szCs w:val="24"/>
        </w:rPr>
        <w:t>5</w:t>
      </w:r>
      <w:r w:rsidRPr="00C9757E">
        <w:rPr>
          <w:rFonts w:ascii="Times New Roman" w:hAnsi="Times New Roman"/>
          <w:b/>
          <w:sz w:val="24"/>
          <w:szCs w:val="24"/>
        </w:rPr>
        <w:t>/202</w:t>
      </w:r>
      <w:r w:rsidR="003124E4">
        <w:rPr>
          <w:rFonts w:ascii="Times New Roman" w:hAnsi="Times New Roman"/>
          <w:b/>
          <w:sz w:val="24"/>
          <w:szCs w:val="24"/>
        </w:rPr>
        <w:t>6</w:t>
      </w:r>
      <w:r w:rsidR="00665399">
        <w:rPr>
          <w:rFonts w:ascii="Times New Roman" w:hAnsi="Times New Roman"/>
          <w:b/>
          <w:sz w:val="24"/>
          <w:szCs w:val="24"/>
        </w:rPr>
        <w:t xml:space="preserve"> </w:t>
      </w:r>
    </w:p>
    <w:p w14:paraId="1F8CB3C5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</w:p>
    <w:p w14:paraId="437131BB" w14:textId="4395246F" w:rsidR="003124E4" w:rsidRDefault="00522DAF" w:rsidP="007E4A57">
      <w:pPr>
        <w:jc w:val="both"/>
        <w:rPr>
          <w:rFonts w:ascii="Times New Roman" w:hAnsi="Times New Roman"/>
          <w:sz w:val="24"/>
          <w:szCs w:val="24"/>
        </w:rPr>
      </w:pPr>
      <w:r w:rsidRPr="00D04973">
        <w:rPr>
          <w:rFonts w:ascii="Times New Roman" w:hAnsi="Times New Roman"/>
          <w:sz w:val="24"/>
          <w:szCs w:val="24"/>
        </w:rPr>
        <w:t>ore 15.</w:t>
      </w:r>
      <w:r w:rsidR="00C634E1">
        <w:rPr>
          <w:rFonts w:ascii="Times New Roman" w:hAnsi="Times New Roman"/>
          <w:sz w:val="24"/>
          <w:szCs w:val="24"/>
        </w:rPr>
        <w:t>1</w:t>
      </w:r>
      <w:r w:rsidR="003124E4">
        <w:rPr>
          <w:rFonts w:ascii="Times New Roman" w:hAnsi="Times New Roman"/>
          <w:sz w:val="24"/>
          <w:szCs w:val="24"/>
        </w:rPr>
        <w:t>2 via colle olmi (Miccardi)</w:t>
      </w:r>
    </w:p>
    <w:p w14:paraId="79DB4FF1" w14:textId="455FF17B" w:rsid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 w:rsidRPr="00D04973">
        <w:rPr>
          <w:rFonts w:ascii="Times New Roman" w:hAnsi="Times New Roman"/>
          <w:sz w:val="24"/>
          <w:szCs w:val="24"/>
        </w:rPr>
        <w:t>ore</w:t>
      </w:r>
      <w:r w:rsidR="007E4A57" w:rsidRPr="00D04973">
        <w:rPr>
          <w:rFonts w:ascii="Times New Roman" w:hAnsi="Times New Roman"/>
          <w:sz w:val="24"/>
          <w:szCs w:val="24"/>
        </w:rPr>
        <w:t xml:space="preserve"> 15.</w:t>
      </w:r>
      <w:r w:rsidR="003124E4">
        <w:rPr>
          <w:rFonts w:ascii="Times New Roman" w:hAnsi="Times New Roman"/>
          <w:sz w:val="24"/>
          <w:szCs w:val="24"/>
        </w:rPr>
        <w:t>19</w:t>
      </w:r>
      <w:r w:rsidR="007E4A57" w:rsidRPr="00D04973">
        <w:rPr>
          <w:rFonts w:ascii="Times New Roman" w:hAnsi="Times New Roman"/>
          <w:sz w:val="24"/>
          <w:szCs w:val="24"/>
        </w:rPr>
        <w:t xml:space="preserve"> via stazione/distributore </w:t>
      </w:r>
      <w:r w:rsidR="00D04973" w:rsidRPr="00D04973">
        <w:rPr>
          <w:rFonts w:ascii="Times New Roman" w:hAnsi="Times New Roman"/>
          <w:sz w:val="24"/>
          <w:szCs w:val="24"/>
        </w:rPr>
        <w:t>(</w:t>
      </w:r>
      <w:r w:rsidR="00A4158C" w:rsidRPr="00D04973">
        <w:rPr>
          <w:rFonts w:ascii="Times New Roman" w:hAnsi="Times New Roman"/>
          <w:sz w:val="24"/>
          <w:szCs w:val="24"/>
        </w:rPr>
        <w:t>Caropreso M.</w:t>
      </w:r>
      <w:r w:rsidR="007175DD">
        <w:rPr>
          <w:rFonts w:ascii="Times New Roman" w:hAnsi="Times New Roman"/>
          <w:sz w:val="24"/>
          <w:szCs w:val="24"/>
        </w:rPr>
        <w:t>-Elgendy</w:t>
      </w:r>
      <w:r w:rsidR="003124E4">
        <w:rPr>
          <w:rFonts w:ascii="Times New Roman" w:hAnsi="Times New Roman"/>
          <w:sz w:val="24"/>
          <w:szCs w:val="24"/>
        </w:rPr>
        <w:t xml:space="preserve"> - Udofia</w:t>
      </w:r>
      <w:r w:rsidR="008031E7" w:rsidRPr="00D04973">
        <w:rPr>
          <w:rFonts w:ascii="Times New Roman" w:hAnsi="Times New Roman"/>
          <w:sz w:val="24"/>
          <w:szCs w:val="24"/>
        </w:rPr>
        <w:t>)</w:t>
      </w:r>
    </w:p>
    <w:p w14:paraId="0C9A7399" w14:textId="79EF3010" w:rsidR="003124E4" w:rsidRDefault="003124E4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15.22 via croce nuova (Galletti)</w:t>
      </w:r>
    </w:p>
    <w:p w14:paraId="128406EA" w14:textId="5DC69506" w:rsidR="00C634E1" w:rsidRDefault="00C634E1" w:rsidP="00C634E1">
      <w:pPr>
        <w:jc w:val="both"/>
        <w:rPr>
          <w:rFonts w:ascii="Times New Roman" w:hAnsi="Times New Roman"/>
          <w:sz w:val="24"/>
          <w:szCs w:val="24"/>
        </w:rPr>
      </w:pPr>
      <w:r w:rsidRPr="00D04973">
        <w:rPr>
          <w:rFonts w:ascii="Times New Roman" w:hAnsi="Times New Roman"/>
          <w:sz w:val="24"/>
          <w:szCs w:val="24"/>
        </w:rPr>
        <w:t>ore 15.</w:t>
      </w:r>
      <w:r>
        <w:rPr>
          <w:rFonts w:ascii="Times New Roman" w:hAnsi="Times New Roman"/>
          <w:sz w:val="24"/>
          <w:szCs w:val="24"/>
        </w:rPr>
        <w:t>2</w:t>
      </w:r>
      <w:r w:rsidR="003124E4">
        <w:rPr>
          <w:rFonts w:ascii="Times New Roman" w:hAnsi="Times New Roman"/>
          <w:sz w:val="24"/>
          <w:szCs w:val="24"/>
        </w:rPr>
        <w:t>6</w:t>
      </w:r>
      <w:r w:rsidRPr="00D04973">
        <w:rPr>
          <w:rFonts w:ascii="Times New Roman" w:hAnsi="Times New Roman"/>
          <w:sz w:val="24"/>
          <w:szCs w:val="24"/>
        </w:rPr>
        <w:t xml:space="preserve"> via </w:t>
      </w:r>
      <w:r>
        <w:rPr>
          <w:rFonts w:ascii="Times New Roman" w:hAnsi="Times New Roman"/>
          <w:sz w:val="24"/>
          <w:szCs w:val="24"/>
        </w:rPr>
        <w:t>chiusa</w:t>
      </w:r>
      <w:r w:rsidRPr="00D04973">
        <w:rPr>
          <w:rFonts w:ascii="Times New Roman" w:hAnsi="Times New Roman"/>
          <w:sz w:val="24"/>
          <w:szCs w:val="24"/>
        </w:rPr>
        <w:t xml:space="preserve"> (Brunetti)</w:t>
      </w:r>
    </w:p>
    <w:p w14:paraId="09065F31" w14:textId="138B2D0C" w:rsidR="00802184" w:rsidRPr="00D04973" w:rsidRDefault="00802184" w:rsidP="00C634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15.30 strada Mola (Borghini)</w:t>
      </w:r>
    </w:p>
    <w:p w14:paraId="2F03096B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D04973">
        <w:rPr>
          <w:rFonts w:ascii="Times New Roman" w:hAnsi="Times New Roman"/>
          <w:sz w:val="24"/>
          <w:szCs w:val="24"/>
        </w:rPr>
        <w:t>ore 15.45 scuola primaria</w:t>
      </w:r>
    </w:p>
    <w:p w14:paraId="228D28C3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14:paraId="1C6180FB" w14:textId="77777777" w:rsidR="00911D15" w:rsidRDefault="00911D15" w:rsidP="00911D15">
      <w:pPr>
        <w:jc w:val="right"/>
      </w:pPr>
    </w:p>
    <w:sectPr w:rsidR="00911D15" w:rsidSect="00EE57E6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B9CFA" w14:textId="77777777" w:rsidR="00E55742" w:rsidRDefault="00E55742">
      <w:r>
        <w:separator/>
      </w:r>
    </w:p>
  </w:endnote>
  <w:endnote w:type="continuationSeparator" w:id="0">
    <w:p w14:paraId="10D4432D" w14:textId="77777777" w:rsidR="00E55742" w:rsidRDefault="00E5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A90A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AC3B57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2116092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6569CBFF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6C3E3A2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44008A34" w14:textId="77777777" w:rsidR="00051258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3C2CA40" w14:textId="77777777" w:rsidR="00051258" w:rsidRDefault="00051258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2D5DF87" w14:textId="77777777" w:rsidR="00051258" w:rsidRDefault="00051258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63D3A" w14:textId="77777777" w:rsidR="00E55742" w:rsidRDefault="00E55742">
      <w:r>
        <w:rPr>
          <w:color w:val="000000"/>
        </w:rPr>
        <w:separator/>
      </w:r>
    </w:p>
  </w:footnote>
  <w:footnote w:type="continuationSeparator" w:id="0">
    <w:p w14:paraId="3327DE38" w14:textId="77777777" w:rsidR="00E55742" w:rsidRDefault="00E5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93492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64B554B5" wp14:editId="1B7F8CB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746A7C5" wp14:editId="3C9EEF2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3848B887" wp14:editId="58DBF054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02A51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28484AD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0E2BD7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58B1ED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352A5F0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99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22BE7"/>
    <w:rsid w:val="00027CB2"/>
    <w:rsid w:val="00034A8A"/>
    <w:rsid w:val="000460A1"/>
    <w:rsid w:val="00051258"/>
    <w:rsid w:val="00051C4E"/>
    <w:rsid w:val="00054DB0"/>
    <w:rsid w:val="00080CFE"/>
    <w:rsid w:val="0008142B"/>
    <w:rsid w:val="00083FCA"/>
    <w:rsid w:val="0009269B"/>
    <w:rsid w:val="00095D82"/>
    <w:rsid w:val="00096632"/>
    <w:rsid w:val="000A0050"/>
    <w:rsid w:val="000B113E"/>
    <w:rsid w:val="000B5DBA"/>
    <w:rsid w:val="000B63AD"/>
    <w:rsid w:val="000D789D"/>
    <w:rsid w:val="000F4ED4"/>
    <w:rsid w:val="000F775D"/>
    <w:rsid w:val="00106CB7"/>
    <w:rsid w:val="00111FB2"/>
    <w:rsid w:val="0011693A"/>
    <w:rsid w:val="00147A67"/>
    <w:rsid w:val="00151165"/>
    <w:rsid w:val="00152DE9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72A36"/>
    <w:rsid w:val="0028243C"/>
    <w:rsid w:val="002845AA"/>
    <w:rsid w:val="002A0640"/>
    <w:rsid w:val="002A7EE8"/>
    <w:rsid w:val="002B4F6E"/>
    <w:rsid w:val="002C037D"/>
    <w:rsid w:val="002E1AE0"/>
    <w:rsid w:val="002F02FF"/>
    <w:rsid w:val="002F4664"/>
    <w:rsid w:val="0031173A"/>
    <w:rsid w:val="003124E4"/>
    <w:rsid w:val="003210C8"/>
    <w:rsid w:val="00325F13"/>
    <w:rsid w:val="00335B67"/>
    <w:rsid w:val="003430D3"/>
    <w:rsid w:val="00347FFD"/>
    <w:rsid w:val="00350090"/>
    <w:rsid w:val="00354DCE"/>
    <w:rsid w:val="00372C0E"/>
    <w:rsid w:val="003A49E0"/>
    <w:rsid w:val="003B7252"/>
    <w:rsid w:val="003C0B9D"/>
    <w:rsid w:val="003C10C2"/>
    <w:rsid w:val="003C22A0"/>
    <w:rsid w:val="003D0D97"/>
    <w:rsid w:val="003F6031"/>
    <w:rsid w:val="00414E46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772F"/>
    <w:rsid w:val="00497B00"/>
    <w:rsid w:val="00497C90"/>
    <w:rsid w:val="004A3FF4"/>
    <w:rsid w:val="004B5940"/>
    <w:rsid w:val="004C6913"/>
    <w:rsid w:val="004D2EEE"/>
    <w:rsid w:val="004E7FAB"/>
    <w:rsid w:val="004F6991"/>
    <w:rsid w:val="00502256"/>
    <w:rsid w:val="00511030"/>
    <w:rsid w:val="005173DE"/>
    <w:rsid w:val="00522DAF"/>
    <w:rsid w:val="005273BF"/>
    <w:rsid w:val="0053769B"/>
    <w:rsid w:val="00542207"/>
    <w:rsid w:val="005429A1"/>
    <w:rsid w:val="00554172"/>
    <w:rsid w:val="00554549"/>
    <w:rsid w:val="00555B45"/>
    <w:rsid w:val="00563073"/>
    <w:rsid w:val="00566F1F"/>
    <w:rsid w:val="00567A1B"/>
    <w:rsid w:val="005708BA"/>
    <w:rsid w:val="00571C01"/>
    <w:rsid w:val="00577949"/>
    <w:rsid w:val="00583ACC"/>
    <w:rsid w:val="005B49EE"/>
    <w:rsid w:val="005B5AF2"/>
    <w:rsid w:val="005B75A6"/>
    <w:rsid w:val="005C6C3F"/>
    <w:rsid w:val="005F691C"/>
    <w:rsid w:val="00604294"/>
    <w:rsid w:val="006307A6"/>
    <w:rsid w:val="00643C14"/>
    <w:rsid w:val="00665399"/>
    <w:rsid w:val="006675AE"/>
    <w:rsid w:val="00677D2B"/>
    <w:rsid w:val="006830F8"/>
    <w:rsid w:val="0069577C"/>
    <w:rsid w:val="006978E1"/>
    <w:rsid w:val="006B3F77"/>
    <w:rsid w:val="006F62B7"/>
    <w:rsid w:val="007015B1"/>
    <w:rsid w:val="00703739"/>
    <w:rsid w:val="007175DD"/>
    <w:rsid w:val="00736E5F"/>
    <w:rsid w:val="00756E82"/>
    <w:rsid w:val="00777AC9"/>
    <w:rsid w:val="007979CA"/>
    <w:rsid w:val="007B37F5"/>
    <w:rsid w:val="007C0252"/>
    <w:rsid w:val="007E4A57"/>
    <w:rsid w:val="007F271F"/>
    <w:rsid w:val="00802184"/>
    <w:rsid w:val="008031E7"/>
    <w:rsid w:val="00810A5E"/>
    <w:rsid w:val="00816F3F"/>
    <w:rsid w:val="0082598E"/>
    <w:rsid w:val="008301AD"/>
    <w:rsid w:val="008344EE"/>
    <w:rsid w:val="00862B7B"/>
    <w:rsid w:val="008641AA"/>
    <w:rsid w:val="00882480"/>
    <w:rsid w:val="008937D2"/>
    <w:rsid w:val="00896AF4"/>
    <w:rsid w:val="008A388D"/>
    <w:rsid w:val="008D5C56"/>
    <w:rsid w:val="008E3369"/>
    <w:rsid w:val="00904A97"/>
    <w:rsid w:val="00911D15"/>
    <w:rsid w:val="009464F0"/>
    <w:rsid w:val="00950103"/>
    <w:rsid w:val="00961176"/>
    <w:rsid w:val="00964D46"/>
    <w:rsid w:val="00973196"/>
    <w:rsid w:val="00973B57"/>
    <w:rsid w:val="00981678"/>
    <w:rsid w:val="00983D62"/>
    <w:rsid w:val="00993E0E"/>
    <w:rsid w:val="009F08F2"/>
    <w:rsid w:val="00A1531E"/>
    <w:rsid w:val="00A174AE"/>
    <w:rsid w:val="00A179B8"/>
    <w:rsid w:val="00A21596"/>
    <w:rsid w:val="00A24E4D"/>
    <w:rsid w:val="00A350FC"/>
    <w:rsid w:val="00A4158C"/>
    <w:rsid w:val="00A43A7B"/>
    <w:rsid w:val="00A60EF6"/>
    <w:rsid w:val="00A87772"/>
    <w:rsid w:val="00AC020C"/>
    <w:rsid w:val="00AC7AB5"/>
    <w:rsid w:val="00AD122A"/>
    <w:rsid w:val="00AD32A0"/>
    <w:rsid w:val="00AE51B9"/>
    <w:rsid w:val="00AE741B"/>
    <w:rsid w:val="00AE7D73"/>
    <w:rsid w:val="00AF30C7"/>
    <w:rsid w:val="00AF3FDD"/>
    <w:rsid w:val="00B01622"/>
    <w:rsid w:val="00B31053"/>
    <w:rsid w:val="00B33899"/>
    <w:rsid w:val="00B356CF"/>
    <w:rsid w:val="00B470CC"/>
    <w:rsid w:val="00B70B96"/>
    <w:rsid w:val="00B70D1F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BE1B3F"/>
    <w:rsid w:val="00BF6EAA"/>
    <w:rsid w:val="00C00EE7"/>
    <w:rsid w:val="00C025DD"/>
    <w:rsid w:val="00C1466B"/>
    <w:rsid w:val="00C21DF2"/>
    <w:rsid w:val="00C36216"/>
    <w:rsid w:val="00C4507E"/>
    <w:rsid w:val="00C56A77"/>
    <w:rsid w:val="00C634E1"/>
    <w:rsid w:val="00C663A3"/>
    <w:rsid w:val="00C67205"/>
    <w:rsid w:val="00C855FB"/>
    <w:rsid w:val="00CC6404"/>
    <w:rsid w:val="00CD51DB"/>
    <w:rsid w:val="00CF2AAF"/>
    <w:rsid w:val="00CF5CE6"/>
    <w:rsid w:val="00D04973"/>
    <w:rsid w:val="00D20AB5"/>
    <w:rsid w:val="00D24858"/>
    <w:rsid w:val="00D31B4B"/>
    <w:rsid w:val="00D37206"/>
    <w:rsid w:val="00D3786D"/>
    <w:rsid w:val="00D437A4"/>
    <w:rsid w:val="00D444A4"/>
    <w:rsid w:val="00D45875"/>
    <w:rsid w:val="00D62A2D"/>
    <w:rsid w:val="00D6328D"/>
    <w:rsid w:val="00D63C3C"/>
    <w:rsid w:val="00D762BF"/>
    <w:rsid w:val="00D84217"/>
    <w:rsid w:val="00DB3900"/>
    <w:rsid w:val="00DC0C3A"/>
    <w:rsid w:val="00DC33FA"/>
    <w:rsid w:val="00DD5831"/>
    <w:rsid w:val="00DF7845"/>
    <w:rsid w:val="00E06C0A"/>
    <w:rsid w:val="00E24C14"/>
    <w:rsid w:val="00E30C41"/>
    <w:rsid w:val="00E3226C"/>
    <w:rsid w:val="00E33581"/>
    <w:rsid w:val="00E342F0"/>
    <w:rsid w:val="00E35172"/>
    <w:rsid w:val="00E41F25"/>
    <w:rsid w:val="00E47E38"/>
    <w:rsid w:val="00E55742"/>
    <w:rsid w:val="00E5598B"/>
    <w:rsid w:val="00E570B7"/>
    <w:rsid w:val="00E61E93"/>
    <w:rsid w:val="00E920D8"/>
    <w:rsid w:val="00E92544"/>
    <w:rsid w:val="00E94B50"/>
    <w:rsid w:val="00E95E62"/>
    <w:rsid w:val="00EB2660"/>
    <w:rsid w:val="00EB6303"/>
    <w:rsid w:val="00EC5A8C"/>
    <w:rsid w:val="00EE57E6"/>
    <w:rsid w:val="00EF3A2B"/>
    <w:rsid w:val="00EF7894"/>
    <w:rsid w:val="00F01397"/>
    <w:rsid w:val="00F061D2"/>
    <w:rsid w:val="00F1358B"/>
    <w:rsid w:val="00F15630"/>
    <w:rsid w:val="00F33112"/>
    <w:rsid w:val="00F44D5F"/>
    <w:rsid w:val="00F45340"/>
    <w:rsid w:val="00F52BE5"/>
    <w:rsid w:val="00F567CA"/>
    <w:rsid w:val="00F6051F"/>
    <w:rsid w:val="00F65945"/>
    <w:rsid w:val="00F733A5"/>
    <w:rsid w:val="00F76CE8"/>
    <w:rsid w:val="00F812FF"/>
    <w:rsid w:val="00F96E3E"/>
    <w:rsid w:val="00FA7C4E"/>
    <w:rsid w:val="00FB0905"/>
    <w:rsid w:val="00FC2B16"/>
    <w:rsid w:val="00FC5A42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96B49"/>
  <w15:docId w15:val="{D8321F2D-7318-4E2B-ACD5-5657FA5A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E57E6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EE57E6"/>
  </w:style>
  <w:style w:type="character" w:customStyle="1" w:styleId="WW-Absatz-Standardschriftart">
    <w:name w:val="WW-Absatz-Standardschriftart"/>
    <w:rsid w:val="00EE57E6"/>
  </w:style>
  <w:style w:type="character" w:customStyle="1" w:styleId="Carpredefinitoparagrafo1">
    <w:name w:val="Car. predefinito paragrafo1"/>
    <w:rsid w:val="00EE57E6"/>
  </w:style>
  <w:style w:type="character" w:styleId="Collegamentoipertestuale">
    <w:name w:val="Hyperlink"/>
    <w:uiPriority w:val="99"/>
    <w:rsid w:val="00EE57E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EE57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EE57E6"/>
    <w:pPr>
      <w:spacing w:after="120"/>
    </w:pPr>
  </w:style>
  <w:style w:type="paragraph" w:styleId="Elenco">
    <w:name w:val="List"/>
    <w:basedOn w:val="Corpotesto"/>
    <w:rsid w:val="00EE57E6"/>
    <w:rPr>
      <w:rFonts w:cs="Tahoma"/>
    </w:rPr>
  </w:style>
  <w:style w:type="paragraph" w:customStyle="1" w:styleId="Didascalia1">
    <w:name w:val="Didascalia1"/>
    <w:basedOn w:val="Normale"/>
    <w:rsid w:val="00EE57E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57E6"/>
    <w:pPr>
      <w:suppressLineNumbers/>
    </w:pPr>
    <w:rPr>
      <w:rFonts w:cs="Tahoma"/>
    </w:rPr>
  </w:style>
  <w:style w:type="paragraph" w:customStyle="1" w:styleId="FR1">
    <w:name w:val="FR1"/>
    <w:rsid w:val="00EE57E6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EE57E6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EE57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57E6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EE57E6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EE57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25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31</cp:revision>
  <cp:lastPrinted>2025-09-04T09:40:00Z</cp:lastPrinted>
  <dcterms:created xsi:type="dcterms:W3CDTF">2020-09-19T07:23:00Z</dcterms:created>
  <dcterms:modified xsi:type="dcterms:W3CDTF">2025-09-11T08:34:00Z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