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FD7281" w14:paraId="092FBC1F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428CDF3" w14:textId="54615FD6" w:rsidR="003D1B71" w:rsidRPr="00FD7281" w:rsidRDefault="00B83EC1" w:rsidP="003D1B71">
            <w:pPr>
              <w:pStyle w:val="Corpotesto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5" behindDoc="0" locked="0" layoutInCell="1" allowOverlap="1" wp14:anchorId="5DD62A8F" wp14:editId="0F7D593B">
                  <wp:simplePos x="0" y="0"/>
                  <wp:positionH relativeFrom="column">
                    <wp:posOffset>-72738</wp:posOffset>
                  </wp:positionH>
                  <wp:positionV relativeFrom="paragraph">
                    <wp:posOffset>378591</wp:posOffset>
                  </wp:positionV>
                  <wp:extent cx="2019300" cy="2019300"/>
                  <wp:effectExtent l="0" t="0" r="0" b="0"/>
                  <wp:wrapTopAndBottom/>
                  <wp:docPr id="1255571589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571589" name="Immagine 12555715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C71DEEA" w14:textId="49EC96CC" w:rsidR="003D1B71" w:rsidRPr="00FD7281" w:rsidRDefault="003D1B71" w:rsidP="00590471">
            <w:pPr>
              <w:pStyle w:val="Corpotes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7815F40" w14:textId="6A943FD3" w:rsidR="003D1B71" w:rsidRPr="00FD7281" w:rsidRDefault="00F941DF" w:rsidP="00310F17">
            <w:pPr>
              <w:pStyle w:val="Titolo"/>
            </w:pPr>
            <w:r>
              <w:t xml:space="preserve">Romina Alberti </w:t>
            </w:r>
            <w:r w:rsidR="003D1B71" w:rsidRPr="00FD7281">
              <w:rPr>
                <w:lang w:bidi="it-IT"/>
              </w:rPr>
              <w:br/>
            </w:r>
          </w:p>
        </w:tc>
      </w:tr>
      <w:tr w:rsidR="00013180" w:rsidRPr="00FD7281" w14:paraId="601BCD73" w14:textId="77777777" w:rsidTr="008D05DF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0750A8A3" w14:textId="77777777" w:rsidR="00013180" w:rsidRPr="00FD7281" w:rsidRDefault="00013180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C62319C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center"/>
          </w:tcPr>
          <w:p w14:paraId="23FADCE1" w14:textId="77777777" w:rsidR="00C672E1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Dati personali</w:t>
            </w:r>
            <w:r w:rsidR="00C672E1">
              <w:rPr>
                <w:sz w:val="20"/>
                <w:lang w:eastAsia="ja-JP"/>
              </w:rPr>
              <w:t xml:space="preserve"> </w:t>
            </w:r>
          </w:p>
          <w:p w14:paraId="01D938DF" w14:textId="797D72A7" w:rsidR="00D34CCE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rFonts w:ascii="Apple Symbols" w:hAnsi="Apple Symbols" w:cs="Apple Symbols"/>
                <w:sz w:val="20"/>
                <w:lang w:eastAsia="ja-JP"/>
              </w:rPr>
              <w:t> </w:t>
            </w:r>
            <w:r w:rsidRPr="007854F2">
              <w:rPr>
                <w:sz w:val="20"/>
                <w:lang w:eastAsia="ja-JP"/>
              </w:rPr>
              <w:t xml:space="preserve">Nata </w:t>
            </w:r>
            <w:r w:rsidR="006A684A">
              <w:rPr>
                <w:sz w:val="20"/>
                <w:lang w:eastAsia="ja-JP"/>
              </w:rPr>
              <w:t>il 22/07/</w:t>
            </w:r>
            <w:r w:rsidR="005D6D7F">
              <w:rPr>
                <w:sz w:val="20"/>
                <w:lang w:eastAsia="ja-JP"/>
              </w:rPr>
              <w:t xml:space="preserve">1975 </w:t>
            </w:r>
            <w:r w:rsidRPr="007854F2">
              <w:rPr>
                <w:sz w:val="20"/>
                <w:lang w:eastAsia="ja-JP"/>
              </w:rPr>
              <w:t>Castrovillari (CS)</w:t>
            </w:r>
            <w:r w:rsidRPr="007854F2">
              <w:rPr>
                <w:rFonts w:ascii="Apple Symbols" w:hAnsi="Apple Symbols" w:cs="Apple Symbols"/>
                <w:sz w:val="20"/>
                <w:lang w:eastAsia="ja-JP"/>
              </w:rPr>
              <w:t> </w:t>
            </w:r>
          </w:p>
          <w:p w14:paraId="0E70134B" w14:textId="24C84C3E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 xml:space="preserve"> </w:t>
            </w:r>
          </w:p>
          <w:p w14:paraId="7CA0DCBD" w14:textId="60B0C54D" w:rsidR="00013180" w:rsidRPr="007854F2" w:rsidRDefault="00013180" w:rsidP="00C95ACD">
            <w:pPr>
              <w:rPr>
                <w:sz w:val="20"/>
                <w:lang w:eastAsia="ja-JP"/>
              </w:rPr>
            </w:pPr>
          </w:p>
          <w:p w14:paraId="42413D37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Esperienze lavorative</w:t>
            </w:r>
          </w:p>
          <w:p w14:paraId="5A446608" w14:textId="77777777" w:rsidR="005D1B17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</w:r>
            <w:r w:rsidR="00EF2543">
              <w:rPr>
                <w:sz w:val="20"/>
                <w:lang w:eastAsia="ja-JP"/>
              </w:rPr>
              <w:t>2001</w:t>
            </w:r>
            <w:r w:rsidRPr="007854F2">
              <w:rPr>
                <w:sz w:val="20"/>
                <w:lang w:eastAsia="ja-JP"/>
              </w:rPr>
              <w:t xml:space="preserve"> – </w:t>
            </w:r>
            <w:r w:rsidR="005B7D64">
              <w:rPr>
                <w:sz w:val="20"/>
                <w:lang w:eastAsia="ja-JP"/>
              </w:rPr>
              <w:t xml:space="preserve">2003 </w:t>
            </w:r>
            <w:r w:rsidRPr="007854F2">
              <w:rPr>
                <w:sz w:val="20"/>
                <w:lang w:eastAsia="ja-JP"/>
              </w:rPr>
              <w:t>C</w:t>
            </w:r>
            <w:r w:rsidR="005B7D64">
              <w:rPr>
                <w:sz w:val="20"/>
                <w:lang w:eastAsia="ja-JP"/>
              </w:rPr>
              <w:t>assiera</w:t>
            </w:r>
            <w:r w:rsidR="000C5FFD">
              <w:rPr>
                <w:sz w:val="20"/>
                <w:lang w:eastAsia="ja-JP"/>
              </w:rPr>
              <w:t xml:space="preserve">/ </w:t>
            </w:r>
            <w:proofErr w:type="spellStart"/>
            <w:r w:rsidR="000C5FFD">
              <w:rPr>
                <w:sz w:val="20"/>
                <w:lang w:eastAsia="ja-JP"/>
              </w:rPr>
              <w:t>repartista</w:t>
            </w:r>
            <w:proofErr w:type="spellEnd"/>
            <w:r w:rsidR="000C5FFD">
              <w:rPr>
                <w:sz w:val="20"/>
                <w:lang w:eastAsia="ja-JP"/>
              </w:rPr>
              <w:t xml:space="preserve"> </w:t>
            </w:r>
            <w:r w:rsidR="00B52699">
              <w:rPr>
                <w:sz w:val="20"/>
                <w:lang w:eastAsia="ja-JP"/>
              </w:rPr>
              <w:t>presso Ferri</w:t>
            </w:r>
          </w:p>
          <w:p w14:paraId="5BD638E0" w14:textId="195E85EC" w:rsidR="00013180" w:rsidRPr="007854F2" w:rsidRDefault="00B52699" w:rsidP="00C95ACD">
            <w:pPr>
              <w:rPr>
                <w:sz w:val="20"/>
                <w:lang w:eastAsia="ja-JP"/>
              </w:rPr>
            </w:pPr>
            <w:r>
              <w:rPr>
                <w:sz w:val="20"/>
                <w:lang w:eastAsia="ja-JP"/>
              </w:rPr>
              <w:t xml:space="preserve"> </w:t>
            </w:r>
          </w:p>
          <w:p w14:paraId="4450D7AB" w14:textId="36462957" w:rsidR="00013180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 xml:space="preserve"> – </w:t>
            </w:r>
            <w:r w:rsidR="00F55D80">
              <w:rPr>
                <w:sz w:val="20"/>
                <w:lang w:eastAsia="ja-JP"/>
              </w:rPr>
              <w:t xml:space="preserve">2004 Cassiera </w:t>
            </w:r>
            <w:r w:rsidR="00370649">
              <w:rPr>
                <w:sz w:val="20"/>
                <w:lang w:eastAsia="ja-JP"/>
              </w:rPr>
              <w:t xml:space="preserve">presso al </w:t>
            </w:r>
            <w:proofErr w:type="spellStart"/>
            <w:r w:rsidR="00370649">
              <w:rPr>
                <w:sz w:val="20"/>
                <w:lang w:eastAsia="ja-JP"/>
              </w:rPr>
              <w:t>despar</w:t>
            </w:r>
            <w:proofErr w:type="spellEnd"/>
            <w:r w:rsidRPr="007854F2">
              <w:rPr>
                <w:sz w:val="20"/>
                <w:lang w:eastAsia="ja-JP"/>
              </w:rPr>
              <w:t xml:space="preserve"> </w:t>
            </w:r>
          </w:p>
          <w:p w14:paraId="19771EAE" w14:textId="77777777" w:rsidR="005D1B17" w:rsidRPr="007854F2" w:rsidRDefault="005D1B17" w:rsidP="00C95ACD">
            <w:pPr>
              <w:rPr>
                <w:sz w:val="20"/>
                <w:lang w:eastAsia="ja-JP"/>
              </w:rPr>
            </w:pPr>
          </w:p>
          <w:p w14:paraId="6C6EA358" w14:textId="2C95C309" w:rsidR="00013180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</w:r>
            <w:r w:rsidR="00DA1B2B">
              <w:rPr>
                <w:sz w:val="20"/>
                <w:lang w:eastAsia="ja-JP"/>
              </w:rPr>
              <w:t>2003-</w:t>
            </w:r>
            <w:r w:rsidR="00AE2827">
              <w:rPr>
                <w:sz w:val="20"/>
                <w:lang w:eastAsia="ja-JP"/>
              </w:rPr>
              <w:t xml:space="preserve">2009  Cassiera  presso ammirati </w:t>
            </w:r>
          </w:p>
          <w:p w14:paraId="7E589FB1" w14:textId="77777777" w:rsidR="005D1B17" w:rsidRPr="007854F2" w:rsidRDefault="005D1B17" w:rsidP="00C95ACD">
            <w:pPr>
              <w:rPr>
                <w:sz w:val="20"/>
                <w:lang w:eastAsia="ja-JP"/>
              </w:rPr>
            </w:pPr>
          </w:p>
          <w:p w14:paraId="654D1CAC" w14:textId="040D9A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</w:r>
          </w:p>
          <w:p w14:paraId="5A51E220" w14:textId="2567675D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</w:r>
            <w:r w:rsidR="005D1DEC">
              <w:rPr>
                <w:sz w:val="20"/>
                <w:lang w:eastAsia="ja-JP"/>
              </w:rPr>
              <w:t>2009</w:t>
            </w:r>
            <w:r w:rsidR="008F7DD9">
              <w:rPr>
                <w:sz w:val="20"/>
                <w:lang w:eastAsia="ja-JP"/>
              </w:rPr>
              <w:t xml:space="preserve">-2010 Segretaria </w:t>
            </w:r>
            <w:r w:rsidR="00EF426A">
              <w:rPr>
                <w:sz w:val="20"/>
                <w:lang w:eastAsia="ja-JP"/>
              </w:rPr>
              <w:t xml:space="preserve">d’aziendalisti/o Nobile </w:t>
            </w:r>
            <w:r w:rsidR="00D3479E">
              <w:rPr>
                <w:sz w:val="20"/>
                <w:lang w:eastAsia="ja-JP"/>
              </w:rPr>
              <w:t xml:space="preserve">Sed Castrovillari </w:t>
            </w:r>
          </w:p>
          <w:p w14:paraId="125CD832" w14:textId="0C29C038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="00D3479E">
              <w:rPr>
                <w:sz w:val="20"/>
                <w:lang w:eastAsia="ja-JP"/>
              </w:rPr>
              <w:t xml:space="preserve">.             </w:t>
            </w:r>
            <w:r w:rsidR="007B2A20">
              <w:rPr>
                <w:sz w:val="20"/>
                <w:lang w:eastAsia="ja-JP"/>
              </w:rPr>
              <w:t>Diploma ITC Pitagora</w:t>
            </w:r>
            <w:r w:rsidRPr="007854F2">
              <w:rPr>
                <w:sz w:val="20"/>
                <w:lang w:eastAsia="ja-JP"/>
              </w:rPr>
              <w:t xml:space="preserve"> </w:t>
            </w:r>
          </w:p>
          <w:p w14:paraId="0EDE9F3A" w14:textId="759E9B17" w:rsidR="00013180" w:rsidRPr="007854F2" w:rsidRDefault="00013180" w:rsidP="00C95ACD">
            <w:pPr>
              <w:rPr>
                <w:sz w:val="20"/>
                <w:lang w:eastAsia="ja-JP"/>
              </w:rPr>
            </w:pPr>
          </w:p>
          <w:p w14:paraId="0D8F3C3B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Competenze</w:t>
            </w:r>
          </w:p>
          <w:p w14:paraId="4B0653D6" w14:textId="19818881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Esperienza nella vendita</w:t>
            </w:r>
          </w:p>
          <w:p w14:paraId="4CCB1F9E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Buone capacità relazionali con la clientela</w:t>
            </w:r>
          </w:p>
          <w:p w14:paraId="2788D94D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Gestione e assistenza clienti</w:t>
            </w:r>
          </w:p>
          <w:p w14:paraId="48051DD6" w14:textId="4580B4A3" w:rsidR="00013180" w:rsidRPr="007854F2" w:rsidRDefault="00013180" w:rsidP="00C95ACD">
            <w:pPr>
              <w:rPr>
                <w:sz w:val="20"/>
                <w:lang w:eastAsia="ja-JP"/>
              </w:rPr>
            </w:pPr>
          </w:p>
          <w:p w14:paraId="075683CC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Lingue</w:t>
            </w:r>
          </w:p>
          <w:p w14:paraId="1D0ACF8D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Italiano: madrelingua</w:t>
            </w:r>
          </w:p>
          <w:p w14:paraId="42C90EAB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Inglese: livello scolastico</w:t>
            </w:r>
          </w:p>
          <w:p w14:paraId="364483AC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Francese: livello scolastico</w:t>
            </w:r>
          </w:p>
          <w:p w14:paraId="7D7C373F" w14:textId="59CC063E" w:rsidR="00013180" w:rsidRPr="007854F2" w:rsidRDefault="00013180" w:rsidP="00C95ACD">
            <w:pPr>
              <w:rPr>
                <w:sz w:val="20"/>
                <w:lang w:eastAsia="ja-JP"/>
              </w:rPr>
            </w:pPr>
          </w:p>
          <w:p w14:paraId="21605CF5" w14:textId="7777777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Competenze informatiche</w:t>
            </w:r>
          </w:p>
          <w:p w14:paraId="08DADA3B" w14:textId="77777777" w:rsidR="00013180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ab/>
              <w:t>●</w:t>
            </w:r>
            <w:r w:rsidRPr="007854F2">
              <w:rPr>
                <w:sz w:val="20"/>
                <w:lang w:eastAsia="ja-JP"/>
              </w:rPr>
              <w:tab/>
              <w:t>Conoscenze informatiche di base</w:t>
            </w:r>
          </w:p>
          <w:p w14:paraId="1F4B34E2" w14:textId="5DD42634" w:rsidR="00AA379D" w:rsidRPr="007854F2" w:rsidRDefault="00AA379D" w:rsidP="00C95ACD">
            <w:pPr>
              <w:rPr>
                <w:sz w:val="20"/>
                <w:lang w:eastAsia="ja-JP"/>
              </w:rPr>
            </w:pPr>
            <w:r>
              <w:rPr>
                <w:sz w:val="20"/>
                <w:lang w:eastAsia="ja-JP"/>
              </w:rPr>
              <w:t xml:space="preserve">  </w:t>
            </w:r>
          </w:p>
          <w:p w14:paraId="4792F691" w14:textId="280F8992" w:rsidR="00013180" w:rsidRPr="007854F2" w:rsidRDefault="00013180" w:rsidP="00C95ACD">
            <w:pPr>
              <w:rPr>
                <w:sz w:val="20"/>
                <w:lang w:eastAsia="ja-JP"/>
              </w:rPr>
            </w:pPr>
          </w:p>
          <w:p w14:paraId="6C09EA32" w14:textId="417F79F7" w:rsidR="00013180" w:rsidRPr="007854F2" w:rsidRDefault="00013180" w:rsidP="00C95ACD">
            <w:pPr>
              <w:rPr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 xml:space="preserve">Castrovillari, </w:t>
            </w:r>
            <w:r w:rsidR="0073502F">
              <w:rPr>
                <w:sz w:val="20"/>
                <w:lang w:eastAsia="ja-JP"/>
              </w:rPr>
              <w:t>24/04/2026</w:t>
            </w:r>
          </w:p>
          <w:p w14:paraId="39D60B8C" w14:textId="77777777" w:rsidR="00AA379D" w:rsidRDefault="00AA379D" w:rsidP="00C87504">
            <w:pPr>
              <w:pStyle w:val="Nomeistituto"/>
              <w:spacing w:line="192" w:lineRule="auto"/>
              <w:rPr>
                <w:sz w:val="20"/>
                <w:lang w:eastAsia="ja-JP"/>
              </w:rPr>
            </w:pPr>
          </w:p>
          <w:p w14:paraId="7857BF81" w14:textId="3DC496B2" w:rsidR="00122078" w:rsidRDefault="001621E5" w:rsidP="00C87504">
            <w:pPr>
              <w:pStyle w:val="Nomeistituto"/>
              <w:spacing w:line="192" w:lineRule="auto"/>
              <w:rPr>
                <w:sz w:val="20"/>
                <w:lang w:eastAsia="ja-JP"/>
              </w:rPr>
            </w:pPr>
            <w:r>
              <w:rPr>
                <w:sz w:val="20"/>
                <w:lang w:eastAsia="ja-JP"/>
              </w:rPr>
              <w:t xml:space="preserve">Autorizzazione al trattamento dei miei dati personali </w:t>
            </w:r>
          </w:p>
          <w:p w14:paraId="366336DF" w14:textId="77777777" w:rsidR="00D27399" w:rsidRDefault="00D27399" w:rsidP="00C87504">
            <w:pPr>
              <w:pStyle w:val="Nomeistituto"/>
              <w:spacing w:line="192" w:lineRule="auto"/>
              <w:rPr>
                <w:sz w:val="20"/>
                <w:lang w:eastAsia="ja-JP"/>
              </w:rPr>
            </w:pPr>
          </w:p>
          <w:p w14:paraId="09B00634" w14:textId="725EB56E" w:rsidR="00122078" w:rsidRDefault="00013180" w:rsidP="00C87504">
            <w:pPr>
              <w:pStyle w:val="Nomeistituto"/>
              <w:spacing w:line="192" w:lineRule="auto"/>
              <w:rPr>
                <w:rFonts w:ascii="Apple Symbols" w:hAnsi="Apple Symbols" w:cs="Apple Symbols"/>
                <w:sz w:val="20"/>
                <w:lang w:eastAsia="ja-JP"/>
              </w:rPr>
            </w:pPr>
            <w:r w:rsidRPr="007854F2">
              <w:rPr>
                <w:sz w:val="20"/>
                <w:lang w:eastAsia="ja-JP"/>
              </w:rPr>
              <w:t>Firma</w:t>
            </w:r>
            <w:r w:rsidRPr="007854F2">
              <w:rPr>
                <w:rFonts w:ascii="Apple Symbols" w:hAnsi="Apple Symbols" w:cs="Apple Symbols"/>
                <w:sz w:val="20"/>
                <w:lang w:eastAsia="ja-JP"/>
              </w:rPr>
              <w:t> </w:t>
            </w:r>
          </w:p>
          <w:p w14:paraId="746BA166" w14:textId="721C9171" w:rsidR="00013180" w:rsidRPr="00C87504" w:rsidRDefault="0073502F" w:rsidP="00C87504">
            <w:pPr>
              <w:pStyle w:val="Nomeistituto"/>
              <w:spacing w:line="192" w:lineRule="auto"/>
            </w:pPr>
            <w:r>
              <w:rPr>
                <w:sz w:val="20"/>
                <w:lang w:eastAsia="ja-JP"/>
              </w:rPr>
              <w:t>A</w:t>
            </w:r>
            <w:r w:rsidR="00E13235">
              <w:rPr>
                <w:sz w:val="20"/>
                <w:lang w:eastAsia="ja-JP"/>
              </w:rPr>
              <w:t xml:space="preserve">lberti Romina </w:t>
            </w:r>
          </w:p>
        </w:tc>
      </w:tr>
      <w:tr w:rsidR="00013180" w:rsidRPr="00FD7281" w14:paraId="6C80E67E" w14:textId="77777777" w:rsidTr="003D1B71">
        <w:trPr>
          <w:trHeight w:val="1164"/>
        </w:trPr>
        <w:tc>
          <w:tcPr>
            <w:tcW w:w="720" w:type="dxa"/>
          </w:tcPr>
          <w:p w14:paraId="25A5974F" w14:textId="5CF18DF6" w:rsidR="00013180" w:rsidRPr="00FD7281" w:rsidRDefault="00013180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CAA8611" w14:textId="0B33286A" w:rsidR="00013180" w:rsidRPr="00FD7281" w:rsidRDefault="00013180">
            <w:pPr>
              <w:pStyle w:val="Corpotesto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4E62840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A2CC35" w14:textId="77777777" w:rsidR="00013180" w:rsidRPr="00FD7281" w:rsidRDefault="00013180" w:rsidP="00222466"/>
        </w:tc>
      </w:tr>
      <w:tr w:rsidR="00013180" w:rsidRPr="00FD7281" w14:paraId="135622FE" w14:textId="77777777" w:rsidTr="003D1B71">
        <w:trPr>
          <w:trHeight w:val="543"/>
        </w:trPr>
        <w:tc>
          <w:tcPr>
            <w:tcW w:w="720" w:type="dxa"/>
          </w:tcPr>
          <w:p w14:paraId="2817566D" w14:textId="77777777" w:rsidR="00013180" w:rsidRPr="00FD7281" w:rsidRDefault="00013180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25B6798" w14:textId="020855CF" w:rsidR="00013180" w:rsidRPr="00FD7281" w:rsidRDefault="00013180" w:rsidP="006D79A8">
            <w:pPr>
              <w:pStyle w:val="Informazioni"/>
              <w:jc w:val="center"/>
              <w:rPr>
                <w:rStyle w:val="Enfasigrassetto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C84E658" w14:textId="0E707ADA" w:rsidR="00013180" w:rsidRPr="00FD7281" w:rsidRDefault="00013180" w:rsidP="00380FD1">
            <w:pPr>
              <w:pStyle w:val="Informazioni"/>
            </w:pPr>
          </w:p>
        </w:tc>
        <w:tc>
          <w:tcPr>
            <w:tcW w:w="423" w:type="dxa"/>
            <w:vMerge/>
          </w:tcPr>
          <w:p w14:paraId="61856EF8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FF185A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55DF5F4B" w14:textId="77777777" w:rsidTr="003D1B71">
        <w:trPr>
          <w:trHeight w:val="183"/>
        </w:trPr>
        <w:tc>
          <w:tcPr>
            <w:tcW w:w="720" w:type="dxa"/>
          </w:tcPr>
          <w:p w14:paraId="6A892C22" w14:textId="77777777" w:rsidR="00013180" w:rsidRPr="00FD7281" w:rsidRDefault="00013180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B6F0798" w14:textId="77777777" w:rsidR="00013180" w:rsidRPr="00FD7281" w:rsidRDefault="00013180" w:rsidP="00222466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5D8313A1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894F749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09ECD00C" w14:textId="77777777" w:rsidTr="003D1B71">
        <w:trPr>
          <w:trHeight w:val="624"/>
        </w:trPr>
        <w:tc>
          <w:tcPr>
            <w:tcW w:w="720" w:type="dxa"/>
          </w:tcPr>
          <w:p w14:paraId="7557ADCA" w14:textId="77777777" w:rsidR="00013180" w:rsidRPr="00FD7281" w:rsidRDefault="00013180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FB30DA7" w14:textId="77777777" w:rsidR="00013180" w:rsidRPr="00FD7281" w:rsidRDefault="00013180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7ACA9A0" wp14:editId="779BB2D7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C96DEB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&#13;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5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31F8F77" w14:textId="1EA7A086" w:rsidR="00013180" w:rsidRPr="00FD7281" w:rsidRDefault="00013180" w:rsidP="00380FD1">
            <w:pPr>
              <w:pStyle w:val="Informazioni"/>
            </w:pPr>
          </w:p>
        </w:tc>
        <w:tc>
          <w:tcPr>
            <w:tcW w:w="423" w:type="dxa"/>
            <w:vMerge/>
          </w:tcPr>
          <w:p w14:paraId="7CCFB33A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1BA098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0267F92F" w14:textId="77777777" w:rsidTr="003D1B71">
        <w:trPr>
          <w:trHeight w:val="183"/>
        </w:trPr>
        <w:tc>
          <w:tcPr>
            <w:tcW w:w="720" w:type="dxa"/>
          </w:tcPr>
          <w:p w14:paraId="5CF61441" w14:textId="3DAE3CC6" w:rsidR="00013180" w:rsidRPr="00FD7281" w:rsidRDefault="00013180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773EEC8" w14:textId="77777777" w:rsidR="00013180" w:rsidRPr="00FD7281" w:rsidRDefault="00013180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59C6172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B5336BE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6D019D38" w14:textId="77777777" w:rsidTr="003D1B71">
        <w:trPr>
          <w:trHeight w:val="633"/>
        </w:trPr>
        <w:tc>
          <w:tcPr>
            <w:tcW w:w="720" w:type="dxa"/>
          </w:tcPr>
          <w:p w14:paraId="69CF3199" w14:textId="77777777" w:rsidR="00013180" w:rsidRPr="00FD7281" w:rsidRDefault="00013180" w:rsidP="000B75BB">
            <w:pPr>
              <w:pStyle w:val="Informazioni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CAEBD42" w14:textId="77777777" w:rsidR="00013180" w:rsidRPr="00FD7281" w:rsidRDefault="00013180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95FDC1" wp14:editId="42D5CB63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111FD2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&#13;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7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69F756D" w14:textId="2356DA89" w:rsidR="00013180" w:rsidRPr="00FD7281" w:rsidRDefault="00013180" w:rsidP="00380FD1">
            <w:pPr>
              <w:pStyle w:val="Informazioni"/>
            </w:pPr>
          </w:p>
        </w:tc>
        <w:tc>
          <w:tcPr>
            <w:tcW w:w="423" w:type="dxa"/>
            <w:vMerge/>
          </w:tcPr>
          <w:p w14:paraId="0E68B862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763CA6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01BD3A56" w14:textId="77777777" w:rsidTr="003D1B71">
        <w:trPr>
          <w:trHeight w:val="174"/>
        </w:trPr>
        <w:tc>
          <w:tcPr>
            <w:tcW w:w="720" w:type="dxa"/>
          </w:tcPr>
          <w:p w14:paraId="71F96347" w14:textId="6596D780" w:rsidR="00013180" w:rsidRPr="00FD7281" w:rsidRDefault="00013180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7629741" w14:textId="77777777" w:rsidR="00013180" w:rsidRPr="00FD7281" w:rsidRDefault="00013180" w:rsidP="00B6466C">
            <w:pPr>
              <w:pStyle w:val="Nessunaspaziatura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C5140D9" w14:textId="77777777" w:rsidR="00013180" w:rsidRPr="00FD7281" w:rsidRDefault="00013180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31B36E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10738F78" w14:textId="77777777" w:rsidTr="003D1B71">
        <w:trPr>
          <w:trHeight w:val="633"/>
        </w:trPr>
        <w:tc>
          <w:tcPr>
            <w:tcW w:w="720" w:type="dxa"/>
          </w:tcPr>
          <w:p w14:paraId="5373B1A2" w14:textId="77777777" w:rsidR="00013180" w:rsidRPr="00FD7281" w:rsidRDefault="00013180" w:rsidP="006D79A8">
            <w:pPr>
              <w:pStyle w:val="Informazioni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8727D22" w14:textId="77777777" w:rsidR="00013180" w:rsidRPr="00FD7281" w:rsidRDefault="00013180" w:rsidP="006D79A8">
            <w:pPr>
              <w:pStyle w:val="Informazioni"/>
              <w:jc w:val="center"/>
              <w:rPr>
                <w:color w:val="666666"/>
              </w:rPr>
            </w:pPr>
            <w:r w:rsidRPr="00FD7281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F769E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&#13;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">
                        <v:imagedata r:id="rId19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372D55" w14:textId="6D0ADAEA" w:rsidR="00013180" w:rsidRPr="00FD7281" w:rsidRDefault="00A866B9" w:rsidP="00380FD1">
            <w:pPr>
              <w:pStyle w:val="Informazioni"/>
            </w:pPr>
            <w:r>
              <w:t xml:space="preserve"> </w:t>
            </w:r>
          </w:p>
        </w:tc>
        <w:tc>
          <w:tcPr>
            <w:tcW w:w="423" w:type="dxa"/>
            <w:vMerge/>
          </w:tcPr>
          <w:p w14:paraId="0ED307A0" w14:textId="77777777" w:rsidR="00013180" w:rsidRPr="00FD7281" w:rsidRDefault="00013180" w:rsidP="00A14C79">
            <w:pPr>
              <w:pStyle w:val="Informazioni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D82E43" w14:textId="77777777" w:rsidR="00013180" w:rsidRPr="00FD7281" w:rsidRDefault="00013180" w:rsidP="005801E5">
            <w:pPr>
              <w:pStyle w:val="Titolo1"/>
            </w:pPr>
          </w:p>
        </w:tc>
      </w:tr>
      <w:tr w:rsidR="00013180" w:rsidRPr="00FD7281" w14:paraId="05C2F9D8" w14:textId="77777777" w:rsidTr="003D1B71">
        <w:trPr>
          <w:trHeight w:val="2448"/>
        </w:trPr>
        <w:tc>
          <w:tcPr>
            <w:tcW w:w="720" w:type="dxa"/>
          </w:tcPr>
          <w:p w14:paraId="3C539AE0" w14:textId="066087E5" w:rsidR="00013180" w:rsidRPr="00FD7281" w:rsidRDefault="00013180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E696AA0" w14:textId="77777777" w:rsidR="00013180" w:rsidRPr="00FD7281" w:rsidRDefault="00013180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5D2C6180" w14:textId="77777777" w:rsidR="00013180" w:rsidRPr="00FD7281" w:rsidRDefault="00013180" w:rsidP="00222466"/>
        </w:tc>
        <w:tc>
          <w:tcPr>
            <w:tcW w:w="6607" w:type="dxa"/>
            <w:vMerge/>
          </w:tcPr>
          <w:p w14:paraId="0AA56291" w14:textId="77777777" w:rsidR="00013180" w:rsidRPr="00FD7281" w:rsidRDefault="00013180" w:rsidP="00222466"/>
        </w:tc>
      </w:tr>
    </w:tbl>
    <w:p w14:paraId="23F78A8B" w14:textId="3E27C003" w:rsidR="007F5B63" w:rsidRPr="00FD7281" w:rsidRDefault="007F5B63" w:rsidP="006D79A8">
      <w:pPr>
        <w:pStyle w:val="Corpotesto"/>
      </w:pPr>
    </w:p>
    <w:sectPr w:rsidR="007F5B63" w:rsidRPr="00FD7281" w:rsidSect="00777A3C">
      <w:headerReference w:type="default" r:id="rId20"/>
      <w:type w:val="continuous"/>
      <w:pgSz w:w="11906" w:h="16838" w:code="9"/>
      <w:pgMar w:top="1814" w:right="794" w:bottom="1140" w:left="1140" w:header="680" w:footer="113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618CB" w14:textId="77777777" w:rsidR="004F7249" w:rsidRDefault="004F7249" w:rsidP="00590471">
      <w:r>
        <w:separator/>
      </w:r>
    </w:p>
  </w:endnote>
  <w:endnote w:type="continuationSeparator" w:id="0">
    <w:p w14:paraId="51ADE42E" w14:textId="77777777" w:rsidR="004F7249" w:rsidRDefault="004F724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B6328" w14:textId="77777777" w:rsidR="004F7249" w:rsidRDefault="004F7249" w:rsidP="00590471">
      <w:r>
        <w:separator/>
      </w:r>
    </w:p>
  </w:footnote>
  <w:footnote w:type="continuationSeparator" w:id="0">
    <w:p w14:paraId="7FB7DA87" w14:textId="77777777" w:rsidR="004F7249" w:rsidRDefault="004F724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4EA43" w14:textId="77777777" w:rsidR="00590471" w:rsidRPr="00BB527E" w:rsidRDefault="00310F17" w:rsidP="00060042">
    <w:pPr>
      <w:pStyle w:val="Corpotesto"/>
    </w:pPr>
    <w:r w:rsidRPr="00BB527E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igura a mano libera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igura a mano libera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tango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igura a mano libera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igura a mano libera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igura a mano libera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igura a mano libera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igura a mano libera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igura a mano libera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CF6C0A" id="Gruppo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">
              <v:group id="Gruppo 14" o:spid="_x0000_s1027" style="position:absolute;top:1981;width:40640;height:38195" coordsize="40644,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igura a mano libera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tangolo 4" o:spid="_x0000_s1030" style="position:absolute;left:8855;top:-2286;width:77724;height:2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" fillcolor="#2c567a [3204]" stroked="f"/>
              <v:group id="Gruppo 12" o:spid="_x0000_s1031" style="position:absolute;left:27203;top:7696;width:59464;height:95497" coordorigin="-26637,-52836" coordsize="48666,78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 id="Figura a mano libera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igura a mano libera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B527E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9D68F2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87E7150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6D4E1F0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A2ADE6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55CCD9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70CF4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8B4E0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249A3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CF85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2142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70959F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971039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86473883">
    <w:abstractNumId w:val="10"/>
  </w:num>
  <w:num w:numId="2" w16cid:durableId="1573202763">
    <w:abstractNumId w:val="11"/>
  </w:num>
  <w:num w:numId="3" w16cid:durableId="739444890">
    <w:abstractNumId w:val="9"/>
  </w:num>
  <w:num w:numId="4" w16cid:durableId="1081026567">
    <w:abstractNumId w:val="12"/>
  </w:num>
  <w:num w:numId="5" w16cid:durableId="533619482">
    <w:abstractNumId w:val="14"/>
  </w:num>
  <w:num w:numId="6" w16cid:durableId="888996511">
    <w:abstractNumId w:val="8"/>
  </w:num>
  <w:num w:numId="7" w16cid:durableId="1867520814">
    <w:abstractNumId w:val="3"/>
  </w:num>
  <w:num w:numId="8" w16cid:durableId="19089241">
    <w:abstractNumId w:val="2"/>
  </w:num>
  <w:num w:numId="9" w16cid:durableId="877859879">
    <w:abstractNumId w:val="1"/>
  </w:num>
  <w:num w:numId="10" w16cid:durableId="1427652904">
    <w:abstractNumId w:val="0"/>
  </w:num>
  <w:num w:numId="11" w16cid:durableId="1827480062">
    <w:abstractNumId w:val="7"/>
  </w:num>
  <w:num w:numId="12" w16cid:durableId="748429849">
    <w:abstractNumId w:val="6"/>
  </w:num>
  <w:num w:numId="13" w16cid:durableId="2055347624">
    <w:abstractNumId w:val="5"/>
  </w:num>
  <w:num w:numId="14" w16cid:durableId="555893580">
    <w:abstractNumId w:val="4"/>
  </w:num>
  <w:num w:numId="15" w16cid:durableId="18932250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504"/>
    <w:rsid w:val="00003E83"/>
    <w:rsid w:val="00013180"/>
    <w:rsid w:val="00060042"/>
    <w:rsid w:val="000619F7"/>
    <w:rsid w:val="0008685D"/>
    <w:rsid w:val="00090860"/>
    <w:rsid w:val="000B75BB"/>
    <w:rsid w:val="000C5FFD"/>
    <w:rsid w:val="000F506E"/>
    <w:rsid w:val="00101482"/>
    <w:rsid w:val="00112FD7"/>
    <w:rsid w:val="00122078"/>
    <w:rsid w:val="00150ABD"/>
    <w:rsid w:val="00160F4D"/>
    <w:rsid w:val="001621E5"/>
    <w:rsid w:val="00191951"/>
    <w:rsid w:val="001946FC"/>
    <w:rsid w:val="001A5113"/>
    <w:rsid w:val="001C5E4C"/>
    <w:rsid w:val="001D60A5"/>
    <w:rsid w:val="001F0EC4"/>
    <w:rsid w:val="00214466"/>
    <w:rsid w:val="0022055F"/>
    <w:rsid w:val="00222466"/>
    <w:rsid w:val="00247254"/>
    <w:rsid w:val="0024753C"/>
    <w:rsid w:val="00276026"/>
    <w:rsid w:val="0028187A"/>
    <w:rsid w:val="002A55B2"/>
    <w:rsid w:val="002B4549"/>
    <w:rsid w:val="00310F17"/>
    <w:rsid w:val="00322A46"/>
    <w:rsid w:val="003326CB"/>
    <w:rsid w:val="00336C52"/>
    <w:rsid w:val="00353B60"/>
    <w:rsid w:val="00367A9A"/>
    <w:rsid w:val="00370649"/>
    <w:rsid w:val="00376291"/>
    <w:rsid w:val="00380FD1"/>
    <w:rsid w:val="00383D02"/>
    <w:rsid w:val="00385DE7"/>
    <w:rsid w:val="003A007D"/>
    <w:rsid w:val="003C040F"/>
    <w:rsid w:val="003D1B71"/>
    <w:rsid w:val="004355A5"/>
    <w:rsid w:val="004747C8"/>
    <w:rsid w:val="004B124B"/>
    <w:rsid w:val="004E158A"/>
    <w:rsid w:val="004F5BC8"/>
    <w:rsid w:val="004F7249"/>
    <w:rsid w:val="004F784B"/>
    <w:rsid w:val="0050037F"/>
    <w:rsid w:val="00565C77"/>
    <w:rsid w:val="0056708E"/>
    <w:rsid w:val="00570D3B"/>
    <w:rsid w:val="005801E5"/>
    <w:rsid w:val="00590471"/>
    <w:rsid w:val="005A3131"/>
    <w:rsid w:val="005B7D64"/>
    <w:rsid w:val="005D01FA"/>
    <w:rsid w:val="005D1B17"/>
    <w:rsid w:val="005D1DEC"/>
    <w:rsid w:val="005D2E69"/>
    <w:rsid w:val="005D6D7F"/>
    <w:rsid w:val="005E4229"/>
    <w:rsid w:val="0060645C"/>
    <w:rsid w:val="006312EB"/>
    <w:rsid w:val="00641E60"/>
    <w:rsid w:val="00653E17"/>
    <w:rsid w:val="006A08E8"/>
    <w:rsid w:val="006A684A"/>
    <w:rsid w:val="006D79A8"/>
    <w:rsid w:val="006F1915"/>
    <w:rsid w:val="006F1B30"/>
    <w:rsid w:val="00720927"/>
    <w:rsid w:val="0072353B"/>
    <w:rsid w:val="0073502F"/>
    <w:rsid w:val="007575B6"/>
    <w:rsid w:val="00777A3C"/>
    <w:rsid w:val="007A11BF"/>
    <w:rsid w:val="007B2A20"/>
    <w:rsid w:val="007B3C81"/>
    <w:rsid w:val="007D67CA"/>
    <w:rsid w:val="007D7ADF"/>
    <w:rsid w:val="007E668F"/>
    <w:rsid w:val="007F5B63"/>
    <w:rsid w:val="00803A0A"/>
    <w:rsid w:val="00821A7B"/>
    <w:rsid w:val="00840A16"/>
    <w:rsid w:val="008420CF"/>
    <w:rsid w:val="00846CB9"/>
    <w:rsid w:val="008566AA"/>
    <w:rsid w:val="008854F6"/>
    <w:rsid w:val="00895084"/>
    <w:rsid w:val="008A1E6E"/>
    <w:rsid w:val="008A3DCE"/>
    <w:rsid w:val="008A55B8"/>
    <w:rsid w:val="008B054F"/>
    <w:rsid w:val="008B206E"/>
    <w:rsid w:val="008C024F"/>
    <w:rsid w:val="008C2CFC"/>
    <w:rsid w:val="008F4E80"/>
    <w:rsid w:val="008F7DD9"/>
    <w:rsid w:val="00912DC8"/>
    <w:rsid w:val="00930136"/>
    <w:rsid w:val="00945C46"/>
    <w:rsid w:val="009475DC"/>
    <w:rsid w:val="00952006"/>
    <w:rsid w:val="00953620"/>
    <w:rsid w:val="00967B93"/>
    <w:rsid w:val="009B783A"/>
    <w:rsid w:val="009D090F"/>
    <w:rsid w:val="00A14E46"/>
    <w:rsid w:val="00A31464"/>
    <w:rsid w:val="00A31B16"/>
    <w:rsid w:val="00A33613"/>
    <w:rsid w:val="00A45A46"/>
    <w:rsid w:val="00A47A8D"/>
    <w:rsid w:val="00A61066"/>
    <w:rsid w:val="00A866B9"/>
    <w:rsid w:val="00AA379D"/>
    <w:rsid w:val="00AC6C7E"/>
    <w:rsid w:val="00AE2827"/>
    <w:rsid w:val="00B2110D"/>
    <w:rsid w:val="00B40267"/>
    <w:rsid w:val="00B4158A"/>
    <w:rsid w:val="00B52699"/>
    <w:rsid w:val="00B54CAA"/>
    <w:rsid w:val="00B6466C"/>
    <w:rsid w:val="00B663AF"/>
    <w:rsid w:val="00B83EC1"/>
    <w:rsid w:val="00B8610E"/>
    <w:rsid w:val="00B939E4"/>
    <w:rsid w:val="00BB1B5D"/>
    <w:rsid w:val="00BB527E"/>
    <w:rsid w:val="00BB6868"/>
    <w:rsid w:val="00BC22C7"/>
    <w:rsid w:val="00BD195A"/>
    <w:rsid w:val="00BE4049"/>
    <w:rsid w:val="00BF460E"/>
    <w:rsid w:val="00C07240"/>
    <w:rsid w:val="00C124CA"/>
    <w:rsid w:val="00C14078"/>
    <w:rsid w:val="00C27A55"/>
    <w:rsid w:val="00C4792A"/>
    <w:rsid w:val="00C672E1"/>
    <w:rsid w:val="00C74027"/>
    <w:rsid w:val="00C84BAE"/>
    <w:rsid w:val="00C87504"/>
    <w:rsid w:val="00CC7BAE"/>
    <w:rsid w:val="00CE1E3D"/>
    <w:rsid w:val="00CF4354"/>
    <w:rsid w:val="00D053FA"/>
    <w:rsid w:val="00D27399"/>
    <w:rsid w:val="00D3479E"/>
    <w:rsid w:val="00D34CCE"/>
    <w:rsid w:val="00D62F8A"/>
    <w:rsid w:val="00D96BFB"/>
    <w:rsid w:val="00DA1B2B"/>
    <w:rsid w:val="00DC3F0A"/>
    <w:rsid w:val="00DD7750"/>
    <w:rsid w:val="00E13235"/>
    <w:rsid w:val="00E26AED"/>
    <w:rsid w:val="00E64F37"/>
    <w:rsid w:val="00E73AB8"/>
    <w:rsid w:val="00E90A60"/>
    <w:rsid w:val="00E91AC7"/>
    <w:rsid w:val="00ED47F7"/>
    <w:rsid w:val="00EE7E09"/>
    <w:rsid w:val="00EF2543"/>
    <w:rsid w:val="00EF426A"/>
    <w:rsid w:val="00F0223C"/>
    <w:rsid w:val="00F14061"/>
    <w:rsid w:val="00F3235D"/>
    <w:rsid w:val="00F32393"/>
    <w:rsid w:val="00F5367B"/>
    <w:rsid w:val="00F55D80"/>
    <w:rsid w:val="00F878BD"/>
    <w:rsid w:val="00F941DF"/>
    <w:rsid w:val="00FC60B6"/>
    <w:rsid w:val="00FD17C0"/>
    <w:rsid w:val="00FD728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843C2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27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rsid w:val="00BB52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B527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B527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B527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B527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B527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B527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B527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BB527E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B527E"/>
    <w:rPr>
      <w:rFonts w:ascii="Calibri" w:hAnsi="Calibri" w:cs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B527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BB527E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BB527E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B527E"/>
    <w:rPr>
      <w:rFonts w:ascii="Calibri" w:hAnsi="Calibri" w:cs="Calibri"/>
    </w:rPr>
  </w:style>
  <w:style w:type="paragraph" w:styleId="Pidipagina">
    <w:name w:val="footer"/>
    <w:basedOn w:val="Normale"/>
    <w:link w:val="PidipaginaCarattere"/>
    <w:uiPriority w:val="99"/>
    <w:semiHidden/>
    <w:rsid w:val="00BB527E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B527E"/>
    <w:rPr>
      <w:rFonts w:ascii="Calibri" w:hAnsi="Calibri" w:cs="Calibri"/>
    </w:rPr>
  </w:style>
  <w:style w:type="table" w:styleId="Grigliatabella">
    <w:name w:val="Table Grid"/>
    <w:basedOn w:val="Tabellanormale"/>
    <w:uiPriority w:val="39"/>
    <w:rsid w:val="00BB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Corpotesto"/>
    <w:next w:val="Normale"/>
    <w:link w:val="TitoloCarattere"/>
    <w:uiPriority w:val="10"/>
    <w:qFormat/>
    <w:rsid w:val="00BB527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BB527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zioni">
    <w:name w:val="Informazioni"/>
    <w:basedOn w:val="Corpotesto"/>
    <w:uiPriority w:val="1"/>
    <w:qFormat/>
    <w:rsid w:val="00BB527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1">
    <w:name w:val="Date1"/>
    <w:basedOn w:val="Corpotesto"/>
    <w:qFormat/>
    <w:rsid w:val="00BB527E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BB527E"/>
    <w:rPr>
      <w:rFonts w:ascii="Calibri" w:hAnsi="Calibri" w:cs="Calibri"/>
      <w:b/>
      <w:bCs/>
      <w:color w:val="666666" w:themeColor="accent4"/>
    </w:rPr>
  </w:style>
  <w:style w:type="character" w:styleId="Testosegnaposto">
    <w:name w:val="Placeholder Text"/>
    <w:basedOn w:val="Carpredefinitoparagrafo"/>
    <w:uiPriority w:val="99"/>
    <w:semiHidden/>
    <w:rsid w:val="00BB527E"/>
    <w:rPr>
      <w:rFonts w:ascii="Calibri" w:hAnsi="Calibri" w:cs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rsid w:val="00BB527E"/>
    <w:pPr>
      <w:spacing w:line="480" w:lineRule="auto"/>
    </w:pPr>
  </w:style>
  <w:style w:type="character" w:customStyle="1" w:styleId="DataCarattere">
    <w:name w:val="Data Carattere"/>
    <w:basedOn w:val="Carpredefinitoparagrafo"/>
    <w:link w:val="Data"/>
    <w:uiPriority w:val="99"/>
    <w:rsid w:val="00BB527E"/>
    <w:rPr>
      <w:rFonts w:ascii="Calibri" w:hAnsi="Calibri" w:cs="Calibri"/>
    </w:rPr>
  </w:style>
  <w:style w:type="paragraph" w:styleId="Nessunaspaziatura">
    <w:name w:val="No Spacing"/>
    <w:uiPriority w:val="1"/>
    <w:rsid w:val="00BB527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B527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sperienza">
    <w:name w:val="Esperienza"/>
    <w:basedOn w:val="Normale"/>
    <w:qFormat/>
    <w:rsid w:val="00BB527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Puntoelenco">
    <w:name w:val="List Bullet"/>
    <w:basedOn w:val="Normale"/>
    <w:uiPriority w:val="99"/>
    <w:rsid w:val="00BB527E"/>
    <w:pPr>
      <w:numPr>
        <w:numId w:val="3"/>
      </w:numPr>
      <w:contextualSpacing/>
    </w:pPr>
  </w:style>
  <w:style w:type="paragraph" w:customStyle="1" w:styleId="Nomeistituto">
    <w:name w:val="Nome istituto"/>
    <w:basedOn w:val="Normale"/>
    <w:uiPriority w:val="1"/>
    <w:rsid w:val="00BB527E"/>
    <w:rPr>
      <w:b/>
    </w:rPr>
  </w:style>
  <w:style w:type="character" w:customStyle="1" w:styleId="Menzione1">
    <w:name w:val="Menzione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BB527E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BB527E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BB527E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BB527E"/>
    <w:rPr>
      <w:rFonts w:ascii="Calibri" w:hAnsi="Calibri" w:cs="Calibri"/>
      <w:i/>
      <w:iCs/>
    </w:rPr>
  </w:style>
  <w:style w:type="character" w:styleId="DefinizioneHTML">
    <w:name w:val="HTML Definition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BB527E"/>
    <w:rPr>
      <w:rFonts w:ascii="Calibri" w:hAnsi="Calibri" w:cs="Calibri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BB527E"/>
    <w:rPr>
      <w:rFonts w:ascii="Consolas" w:hAnsi="Consolas" w:cs="Calibri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character" w:styleId="TastieraHTML">
    <w:name w:val="HTML Keyboard"/>
    <w:basedOn w:val="Carpredefinitoparagrafo"/>
    <w:uiPriority w:val="99"/>
    <w:semiHidden/>
    <w:unhideWhenUsed/>
    <w:rsid w:val="00BB527E"/>
    <w:rPr>
      <w:rFonts w:ascii="Consolas" w:hAnsi="Consolas" w:cs="Calibri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B527E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BB527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BB527E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BB527E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BB527E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BB527E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BB527E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BB527E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BB527E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BB527E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B527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iferimentodelicato">
    <w:name w:val="Subtle Reference"/>
    <w:basedOn w:val="Carpredefinitoparagrafo"/>
    <w:uiPriority w:val="31"/>
    <w:semiHidden/>
    <w:rsid w:val="00BB527E"/>
    <w:rPr>
      <w:rFonts w:ascii="Calibri" w:hAnsi="Calibri" w:cs="Calibri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BB52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BB527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BB527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BB52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BB527E"/>
  </w:style>
  <w:style w:type="character" w:styleId="Titolodellibro">
    <w:name w:val="Book Title"/>
    <w:basedOn w:val="Carpredefinitoparagrafo"/>
    <w:uiPriority w:val="33"/>
    <w:semiHidden/>
    <w:rsid w:val="00BB527E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Carpredefinitoparagrafo"/>
    <w:uiPriority w:val="99"/>
    <w:semiHidden/>
    <w:unhideWhenUsed/>
    <w:rsid w:val="00BB527E"/>
    <w:rPr>
      <w:rFonts w:ascii="Calibri" w:hAnsi="Calibri" w:cs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BB52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BB527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BB527E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BB527E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BB527E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BB527E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BB527E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BB527E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BB527E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BB527E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BB527E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BB527E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BB527E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BB527E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BB527E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BB527E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BB527E"/>
    <w:pPr>
      <w:numPr>
        <w:numId w:val="10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BB527E"/>
    <w:pPr>
      <w:numPr>
        <w:numId w:val="11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BB527E"/>
    <w:pPr>
      <w:numPr>
        <w:numId w:val="12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BB527E"/>
    <w:pPr>
      <w:numPr>
        <w:numId w:val="13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BB527E"/>
    <w:pPr>
      <w:numPr>
        <w:numId w:val="14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BB527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B527E"/>
    <w:rPr>
      <w:rFonts w:ascii="Calibri" w:hAnsi="Calibri" w:cs="Calibri"/>
      <w:color w:val="5A5A5A" w:themeColor="text1" w:themeTint="A5"/>
      <w:spacing w:val="15"/>
    </w:rPr>
  </w:style>
  <w:style w:type="table" w:styleId="Tabellaclassica1">
    <w:name w:val="Table Classic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BB527E"/>
  </w:style>
  <w:style w:type="paragraph" w:styleId="Testomacro">
    <w:name w:val="macro"/>
    <w:link w:val="TestomacroCarattere"/>
    <w:uiPriority w:val="99"/>
    <w:semiHidden/>
    <w:unhideWhenUsed/>
    <w:rsid w:val="00BB527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527E"/>
    <w:rPr>
      <w:rFonts w:ascii="Consolas" w:hAnsi="Consolas" w:cs="Calibri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BB527E"/>
    <w:rPr>
      <w:rFonts w:ascii="Corbel" w:eastAsiaTheme="majorEastAsia" w:hAnsi="Corbel" w:cstheme="majorBidi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B527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BB527E"/>
    <w:pPr>
      <w:ind w:left="220" w:hanging="22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BB527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BB52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BB527E"/>
    <w:rPr>
      <w:rFonts w:ascii="Calibri" w:hAnsi="Calibri" w:cs="Calibri"/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semiHidden/>
    <w:rsid w:val="00BB527E"/>
    <w:rPr>
      <w:rFonts w:ascii="Calibri" w:hAnsi="Calibri" w:cs="Calibri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BB527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BB52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527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527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527E"/>
    <w:rPr>
      <w:rFonts w:ascii="Calibri" w:hAnsi="Calibri" w:cs="Calibri"/>
      <w:b/>
      <w:bCs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B527E"/>
    <w:rPr>
      <w:rFonts w:ascii="Calibri" w:hAnsi="Calibri" w:cs="Calibri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BB527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stodelblocco">
    <w:name w:val="Block Text"/>
    <w:basedOn w:val="Normale"/>
    <w:uiPriority w:val="99"/>
    <w:semiHidden/>
    <w:unhideWhenUsed/>
    <w:rsid w:val="00BB527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BB527E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BB527E"/>
    <w:rPr>
      <w:rFonts w:ascii="Microsoft YaHei UI" w:eastAsia="Microsoft YaHei UI" w:hAnsi="Microsoft YaHei UI" w:cs="Calibr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527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B527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527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527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527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527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BB527E"/>
    <w:pPr>
      <w:numPr>
        <w:numId w:val="15"/>
      </w:numPr>
    </w:pPr>
  </w:style>
  <w:style w:type="table" w:styleId="Tabellasemplice-1">
    <w:name w:val="Plain Table 1"/>
    <w:basedOn w:val="Tabellanormale"/>
    <w:uiPriority w:val="41"/>
    <w:rsid w:val="00BB52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BB52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BB52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BB52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BB52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iferimentointenso">
    <w:name w:val="Intense Reference"/>
    <w:basedOn w:val="Carpredefinitoparagrafo"/>
    <w:uiPriority w:val="32"/>
    <w:semiHidden/>
    <w:rsid w:val="00BB527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BB527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B527E"/>
    <w:rPr>
      <w:rFonts w:ascii="Calibri" w:hAnsi="Calibri" w:cs="Calibri"/>
      <w:i/>
      <w:iCs/>
      <w:color w:val="2C567A" w:themeColor="accent1"/>
    </w:rPr>
  </w:style>
  <w:style w:type="character" w:styleId="Enfasiintensa">
    <w:name w:val="Intense Emphasis"/>
    <w:basedOn w:val="Carpredefinitoparagrafo"/>
    <w:uiPriority w:val="21"/>
    <w:semiHidden/>
    <w:rsid w:val="00BB527E"/>
    <w:rPr>
      <w:rFonts w:ascii="Calibri" w:hAnsi="Calibri" w:cs="Calibri"/>
      <w:i/>
      <w:iCs/>
      <w:color w:val="2C567A" w:themeColor="accent1"/>
    </w:rPr>
  </w:style>
  <w:style w:type="paragraph" w:styleId="NormaleWeb">
    <w:name w:val="Normal (Web)"/>
    <w:basedOn w:val="Normale"/>
    <w:uiPriority w:val="99"/>
    <w:semiHidden/>
    <w:unhideWhenUsed/>
    <w:rsid w:val="00BB527E"/>
    <w:rPr>
      <w:rFonts w:ascii="Times New Roman" w:hAnsi="Times New Roman"/>
      <w:sz w:val="24"/>
      <w:szCs w:val="24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BB527E"/>
    <w:rPr>
      <w:rFonts w:ascii="Calibri" w:hAnsi="Calibri" w:cs="Calibri"/>
      <w:u w:val="dotted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527E"/>
    <w:rPr>
      <w:rFonts w:ascii="Calibri" w:hAnsi="Calibri" w:cs="Calibri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52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527E"/>
    <w:rPr>
      <w:rFonts w:ascii="Calibri" w:hAnsi="Calibri" w:cs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52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527E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527E"/>
    <w:rPr>
      <w:rFonts w:ascii="Calibri" w:hAnsi="Calibri" w:cs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B527E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B527E"/>
    <w:rPr>
      <w:rFonts w:ascii="Calibri" w:hAnsi="Calibri" w:cs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B527E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B527E"/>
    <w:rPr>
      <w:rFonts w:ascii="Calibri" w:hAnsi="Calibri" w:cs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BB527E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BB527E"/>
    <w:rPr>
      <w:rFonts w:ascii="Calibri" w:hAnsi="Calibri" w:cs="Calibri"/>
      <w:sz w:val="20"/>
      <w:szCs w:val="20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BB527E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BB527E"/>
    <w:rPr>
      <w:rFonts w:ascii="Calibri" w:hAnsi="Calibri" w:cs="Calibri"/>
    </w:rPr>
  </w:style>
  <w:style w:type="paragraph" w:styleId="Rientronormale">
    <w:name w:val="Normal Indent"/>
    <w:basedOn w:val="Normale"/>
    <w:uiPriority w:val="99"/>
    <w:semiHidden/>
    <w:unhideWhenUsed/>
    <w:rsid w:val="00BB527E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BB527E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BB527E"/>
    <w:rPr>
      <w:rFonts w:ascii="Calibri" w:hAnsi="Calibri" w:cs="Calibri"/>
    </w:rPr>
  </w:style>
  <w:style w:type="table" w:styleId="Tabellacontemporanea">
    <w:name w:val="Table Contemporary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BB52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BB527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BB527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BB52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2">
    <w:name w:val="List Table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BB527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Elencotab3">
    <w:name w:val="List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BB527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BB527E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BB527E"/>
    <w:rPr>
      <w:rFonts w:ascii="Calibri" w:hAnsi="Calibri" w:cs="Calibri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BB527E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BB527E"/>
    <w:rPr>
      <w:rFonts w:ascii="Calibri" w:hAnsi="Calibri" w:cs="Calibri"/>
    </w:rPr>
  </w:style>
  <w:style w:type="table" w:styleId="Tabellacolonne1">
    <w:name w:val="Table Column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BB527E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BB527E"/>
    <w:rPr>
      <w:rFonts w:ascii="Calibri" w:hAnsi="Calibri" w:cs="Calibri"/>
    </w:rPr>
  </w:style>
  <w:style w:type="table" w:styleId="Tabellasemplice1">
    <w:name w:val="Table Simp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BB527E"/>
    <w:pPr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BB527E"/>
    <w:pPr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BB527E"/>
    <w:pPr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BB527E"/>
    <w:pPr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BB527E"/>
    <w:pPr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BB527E"/>
    <w:pPr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BB527E"/>
    <w:pPr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BB527E"/>
    <w:pPr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BB527E"/>
    <w:pPr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BB527E"/>
    <w:rPr>
      <w:rFonts w:ascii="Corbel" w:eastAsiaTheme="majorEastAsia" w:hAnsi="Corbel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BB527E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BB527E"/>
    <w:rPr>
      <w:rFonts w:ascii="Consolas" w:hAnsi="Consolas" w:cs="Calibri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BB527E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BB527E"/>
    <w:rPr>
      <w:rFonts w:ascii="Calibri" w:hAnsi="Calibri" w:cs="Calibri"/>
    </w:rPr>
  </w:style>
  <w:style w:type="table" w:styleId="Grigliatabella1">
    <w:name w:val="Table Grid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BB52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BB527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BB527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gliatab3">
    <w:name w:val="Grid Table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BB527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BB52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BB52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BB527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BB527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BB527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BB527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BB527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BB527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BB527E"/>
    <w:rPr>
      <w:rFonts w:ascii="Calibri" w:hAnsi="Calibri" w:cs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B527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527E"/>
    <w:rPr>
      <w:rFonts w:ascii="Calibri" w:hAnsi="Calibri" w:cs="Calibri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table" w:styleId="Tabellaeffetti3D1">
    <w:name w:val="Table 3D effects 1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BB527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BB527E"/>
    <w:rPr>
      <w:rFonts w:ascii="Calibri" w:hAnsi="Calibri" w:cs="Calibri"/>
      <w:color w:val="954F72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BB527E"/>
    <w:rPr>
      <w:rFonts w:ascii="Calibri" w:hAnsi="Calibri" w:cs="Calibri"/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BB527E"/>
    <w:rPr>
      <w:rFonts w:ascii="Calibri" w:hAnsi="Calibri" w:cs="Calibri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B527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EAC4FC53-BC11-B041-862E-885DFE6E627F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%7bEAC4FC53-BC11-B041-862E-885DFE6E627F%7dtf78128832_win32.dotx</Template>
  <TotalTime>0</TotalTime>
  <Pages>1</Pages>
  <Words>88</Words>
  <Characters>696</Characters>
  <Application>Microsoft Office Word</Application>
  <DocSecurity>0</DocSecurity>
  <Lines>5</Lines>
  <Paragraphs>1</Paragraphs>
  <ScaleCrop>false</ScaleCrop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2026-05-03T14:19:00Z</dcterms:created>
  <dcterms:modified xsi:type="dcterms:W3CDTF">2026-05-03T14:19:00Z</dcterms:modified>
</cp:coreProperties>
</file>