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7FCE" w14:textId="77777777" w:rsidR="004442C1" w:rsidRPr="004442C1" w:rsidRDefault="004442C1" w:rsidP="004442C1">
      <w:pPr>
        <w:ind w:left="5664" w:firstLine="6"/>
        <w:jc w:val="both"/>
        <w:rPr>
          <w:rFonts w:ascii="Open Sans" w:hAnsi="Open Sans" w:cs="Open Sans"/>
          <w:i/>
          <w:sz w:val="15"/>
          <w:szCs w:val="15"/>
        </w:rPr>
      </w:pPr>
      <w:r w:rsidRPr="004442C1">
        <w:rPr>
          <w:rFonts w:ascii="Open Sans" w:hAnsi="Open Sans" w:cs="Open Sans"/>
          <w:i/>
          <w:sz w:val="15"/>
          <w:szCs w:val="15"/>
        </w:rPr>
        <w:t>Al Responsabile del Settore Cultura</w:t>
      </w:r>
    </w:p>
    <w:p w14:paraId="17A7AFC5" w14:textId="77777777" w:rsidR="004442C1" w:rsidRPr="004442C1" w:rsidRDefault="004442C1" w:rsidP="004442C1">
      <w:pPr>
        <w:ind w:left="5664" w:firstLine="6"/>
        <w:jc w:val="both"/>
        <w:rPr>
          <w:rFonts w:ascii="Open Sans" w:hAnsi="Open Sans" w:cs="Open Sans"/>
          <w:i/>
          <w:sz w:val="15"/>
          <w:szCs w:val="15"/>
        </w:rPr>
      </w:pPr>
      <w:r w:rsidRPr="004442C1">
        <w:rPr>
          <w:rFonts w:ascii="Open Sans" w:hAnsi="Open Sans" w:cs="Open Sans"/>
          <w:i/>
          <w:sz w:val="15"/>
          <w:szCs w:val="15"/>
        </w:rPr>
        <w:t>AREA AMMINISTRATIVA</w:t>
      </w:r>
    </w:p>
    <w:p w14:paraId="170ED94F" w14:textId="77777777" w:rsidR="004442C1" w:rsidRPr="004442C1" w:rsidRDefault="004442C1" w:rsidP="004442C1">
      <w:pPr>
        <w:ind w:left="5664" w:firstLine="6"/>
        <w:jc w:val="both"/>
        <w:rPr>
          <w:rFonts w:ascii="Open Sans" w:hAnsi="Open Sans" w:cs="Open Sans"/>
          <w:i/>
          <w:sz w:val="15"/>
          <w:szCs w:val="15"/>
        </w:rPr>
      </w:pPr>
      <w:r w:rsidRPr="004442C1">
        <w:rPr>
          <w:rFonts w:ascii="Open Sans" w:hAnsi="Open Sans" w:cs="Open Sans"/>
          <w:i/>
          <w:sz w:val="15"/>
          <w:szCs w:val="15"/>
        </w:rPr>
        <w:t>COMUNE DI SARROCH</w:t>
      </w:r>
    </w:p>
    <w:p w14:paraId="2FB35CC7" w14:textId="77777777" w:rsidR="004442C1" w:rsidRPr="004442C1" w:rsidRDefault="004442C1" w:rsidP="004442C1">
      <w:pPr>
        <w:jc w:val="both"/>
        <w:rPr>
          <w:rFonts w:ascii="Open Sans" w:hAnsi="Open Sans" w:cs="Open Sans"/>
          <w:i/>
          <w:sz w:val="15"/>
          <w:szCs w:val="15"/>
        </w:rPr>
      </w:pPr>
    </w:p>
    <w:p w14:paraId="0EFB1729" w14:textId="77777777" w:rsidR="004442C1" w:rsidRPr="004442C1" w:rsidRDefault="004442C1" w:rsidP="004442C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15"/>
          <w:szCs w:val="15"/>
        </w:rPr>
      </w:pPr>
    </w:p>
    <w:p w14:paraId="51B443B4" w14:textId="77777777" w:rsidR="004442C1" w:rsidRPr="004442C1" w:rsidRDefault="004442C1" w:rsidP="004442C1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15"/>
          <w:szCs w:val="15"/>
        </w:rPr>
      </w:pPr>
      <w:r w:rsidRPr="004442C1">
        <w:rPr>
          <w:rFonts w:ascii="Open Sans" w:hAnsi="Open Sans" w:cs="Open Sans"/>
          <w:b/>
          <w:bCs/>
          <w:sz w:val="15"/>
          <w:szCs w:val="15"/>
        </w:rPr>
        <w:t xml:space="preserve">Oggetto: </w:t>
      </w:r>
      <w:r w:rsidR="00A031E5">
        <w:rPr>
          <w:rFonts w:ascii="Open Sans" w:hAnsi="Open Sans" w:cs="Open Sans"/>
          <w:b/>
          <w:bCs/>
          <w:sz w:val="15"/>
          <w:szCs w:val="15"/>
        </w:rPr>
        <w:t>M</w:t>
      </w:r>
      <w:r w:rsidRPr="004442C1">
        <w:rPr>
          <w:rFonts w:ascii="Open Sans" w:hAnsi="Open Sans" w:cs="Open Sans"/>
          <w:b/>
          <w:bCs/>
          <w:sz w:val="15"/>
          <w:szCs w:val="15"/>
        </w:rPr>
        <w:t>anifestazione di interesse accordo di collaborazione ai sensi dell’art. 119 del d.lgs. 267/00</w:t>
      </w:r>
    </w:p>
    <w:p w14:paraId="0B9638FE" w14:textId="77777777" w:rsidR="004442C1" w:rsidRPr="004442C1" w:rsidRDefault="004442C1" w:rsidP="004442C1">
      <w:pPr>
        <w:autoSpaceDE w:val="0"/>
        <w:autoSpaceDN w:val="0"/>
        <w:adjustRightInd w:val="0"/>
        <w:jc w:val="both"/>
        <w:rPr>
          <w:rFonts w:ascii="Open Sans" w:hAnsi="Open Sans" w:cs="Open Sans"/>
          <w:sz w:val="15"/>
          <w:szCs w:val="15"/>
        </w:rPr>
      </w:pPr>
    </w:p>
    <w:p w14:paraId="1D1531A1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Cs/>
          <w:sz w:val="15"/>
          <w:szCs w:val="15"/>
        </w:rPr>
      </w:pPr>
      <w:r w:rsidRPr="004442C1">
        <w:rPr>
          <w:rFonts w:ascii="Open Sans" w:hAnsi="Open Sans" w:cs="Open Sans"/>
          <w:bCs/>
          <w:sz w:val="15"/>
          <w:szCs w:val="15"/>
        </w:rPr>
        <w:t>Il /la sottoscritto/a ________</w:t>
      </w:r>
      <w:r>
        <w:rPr>
          <w:rFonts w:ascii="Open Sans" w:hAnsi="Open Sans" w:cs="Open Sans"/>
          <w:bCs/>
          <w:sz w:val="15"/>
          <w:szCs w:val="15"/>
        </w:rPr>
        <w:t>____________________</w:t>
      </w:r>
      <w:r w:rsidRPr="004442C1">
        <w:rPr>
          <w:rFonts w:ascii="Open Sans" w:hAnsi="Open Sans" w:cs="Open Sans"/>
          <w:bCs/>
          <w:sz w:val="15"/>
          <w:szCs w:val="15"/>
        </w:rPr>
        <w:t>___________________, C.F. ______</w:t>
      </w:r>
      <w:r>
        <w:rPr>
          <w:rFonts w:ascii="Open Sans" w:hAnsi="Open Sans" w:cs="Open Sans"/>
          <w:bCs/>
          <w:sz w:val="15"/>
          <w:szCs w:val="15"/>
        </w:rPr>
        <w:t>_________</w:t>
      </w:r>
      <w:r w:rsidRPr="004442C1">
        <w:rPr>
          <w:rFonts w:ascii="Open Sans" w:hAnsi="Open Sans" w:cs="Open Sans"/>
          <w:bCs/>
          <w:sz w:val="15"/>
          <w:szCs w:val="15"/>
        </w:rPr>
        <w:t>_________________, in qualità di legale rappresentante del _______________________________________________________________, con sede legale a _________________ in via/p.zza _____________________________</w:t>
      </w:r>
    </w:p>
    <w:p w14:paraId="511DC0A8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bCs/>
          <w:sz w:val="15"/>
          <w:szCs w:val="15"/>
        </w:rPr>
        <w:t>C.F./P.I.  ____________________________________, tel.__________________________- mail(obbligatoria) ____________________________________</w:t>
      </w:r>
      <w:r>
        <w:rPr>
          <w:rFonts w:ascii="Open Sans" w:hAnsi="Open Sans" w:cs="Open Sans"/>
          <w:bCs/>
          <w:sz w:val="15"/>
          <w:szCs w:val="15"/>
        </w:rPr>
        <w:t>_____</w:t>
      </w:r>
      <w:r w:rsidRPr="004442C1">
        <w:rPr>
          <w:rFonts w:ascii="Open Sans" w:hAnsi="Open Sans" w:cs="Open Sans"/>
          <w:bCs/>
          <w:sz w:val="15"/>
          <w:szCs w:val="15"/>
        </w:rPr>
        <w:t>______</w:t>
      </w:r>
      <w:r w:rsidRPr="004442C1">
        <w:rPr>
          <w:rFonts w:ascii="Open Sans" w:hAnsi="Open Sans" w:cs="Open Sans"/>
          <w:sz w:val="15"/>
          <w:szCs w:val="15"/>
        </w:rPr>
        <w:t xml:space="preserve"> </w:t>
      </w:r>
    </w:p>
    <w:p w14:paraId="7D74DEB2" w14:textId="77777777" w:rsid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sz w:val="15"/>
          <w:szCs w:val="15"/>
        </w:rPr>
      </w:pPr>
    </w:p>
    <w:p w14:paraId="07904190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sz w:val="15"/>
          <w:szCs w:val="15"/>
        </w:rPr>
      </w:pPr>
      <w:r w:rsidRPr="004442C1">
        <w:rPr>
          <w:rFonts w:ascii="Open Sans" w:hAnsi="Open Sans" w:cs="Open Sans"/>
          <w:b/>
          <w:sz w:val="15"/>
          <w:szCs w:val="15"/>
        </w:rPr>
        <w:t xml:space="preserve">Presenta la propria manifestazione di interesse per essere inserito nell’elenco dei soggetti con cui stipulare accordo di collaborazione ai sensi dell’art. 119 del </w:t>
      </w:r>
      <w:proofErr w:type="spellStart"/>
      <w:r w:rsidRPr="004442C1">
        <w:rPr>
          <w:rFonts w:ascii="Open Sans" w:hAnsi="Open Sans" w:cs="Open Sans"/>
          <w:b/>
          <w:sz w:val="15"/>
          <w:szCs w:val="15"/>
        </w:rPr>
        <w:t>D.Lgs.</w:t>
      </w:r>
      <w:proofErr w:type="spellEnd"/>
      <w:r w:rsidRPr="004442C1">
        <w:rPr>
          <w:rFonts w:ascii="Open Sans" w:hAnsi="Open Sans" w:cs="Open Sans"/>
          <w:b/>
          <w:sz w:val="15"/>
          <w:szCs w:val="15"/>
        </w:rPr>
        <w:t xml:space="preserve"> 267/2000 </w:t>
      </w:r>
    </w:p>
    <w:p w14:paraId="442FDE32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 xml:space="preserve">Tipologia associazione: </w:t>
      </w:r>
    </w:p>
    <w:p w14:paraId="7B6BF66F" w14:textId="77777777" w:rsidR="004442C1" w:rsidRPr="004442C1" w:rsidRDefault="004442C1" w:rsidP="004442C1">
      <w:pPr>
        <w:numPr>
          <w:ilvl w:val="0"/>
          <w:numId w:val="2"/>
        </w:numPr>
        <w:spacing w:before="75" w:after="75" w:line="240" w:lineRule="atLeast"/>
        <w:textAlignment w:val="baseline"/>
        <w:rPr>
          <w:rFonts w:ascii="Open Sans" w:hAnsi="Open Sans" w:cs="Open Sans"/>
          <w:color w:val="000000"/>
          <w:sz w:val="16"/>
          <w:szCs w:val="16"/>
        </w:rPr>
      </w:pPr>
      <w:r w:rsidRPr="004442C1">
        <w:rPr>
          <w:rFonts w:ascii="Open Sans" w:hAnsi="Open Sans" w:cs="Open Sans"/>
          <w:color w:val="000000"/>
          <w:sz w:val="16"/>
          <w:szCs w:val="16"/>
        </w:rPr>
        <w:t xml:space="preserve">Associazioni generiche  </w:t>
      </w:r>
    </w:p>
    <w:p w14:paraId="77D9EB18" w14:textId="77777777" w:rsidR="004442C1" w:rsidRPr="004442C1" w:rsidRDefault="004442C1" w:rsidP="004442C1">
      <w:pPr>
        <w:numPr>
          <w:ilvl w:val="0"/>
          <w:numId w:val="2"/>
        </w:numPr>
        <w:spacing w:before="75" w:after="75" w:line="240" w:lineRule="atLeast"/>
        <w:textAlignment w:val="baseline"/>
        <w:rPr>
          <w:rFonts w:ascii="Open Sans" w:hAnsi="Open Sans" w:cs="Open Sans"/>
          <w:color w:val="000000"/>
          <w:sz w:val="16"/>
          <w:szCs w:val="16"/>
        </w:rPr>
      </w:pPr>
      <w:r w:rsidRPr="004442C1">
        <w:rPr>
          <w:rFonts w:ascii="Open Sans" w:hAnsi="Open Sans" w:cs="Open Sans"/>
          <w:color w:val="000000"/>
          <w:sz w:val="16"/>
          <w:szCs w:val="16"/>
        </w:rPr>
        <w:t>Associazioni di volontariato</w:t>
      </w:r>
    </w:p>
    <w:p w14:paraId="7E1CF1C6" w14:textId="77777777" w:rsidR="004442C1" w:rsidRPr="004442C1" w:rsidRDefault="004442C1" w:rsidP="004442C1">
      <w:pPr>
        <w:numPr>
          <w:ilvl w:val="0"/>
          <w:numId w:val="2"/>
        </w:numPr>
        <w:spacing w:before="75" w:after="75" w:line="240" w:lineRule="atLeast"/>
        <w:textAlignment w:val="baseline"/>
        <w:rPr>
          <w:rFonts w:ascii="Open Sans" w:hAnsi="Open Sans" w:cs="Open Sans"/>
          <w:color w:val="000000"/>
          <w:sz w:val="16"/>
          <w:szCs w:val="16"/>
        </w:rPr>
      </w:pPr>
      <w:r w:rsidRPr="004442C1">
        <w:rPr>
          <w:rFonts w:ascii="Open Sans" w:hAnsi="Open Sans" w:cs="Open Sans"/>
          <w:color w:val="000000"/>
          <w:sz w:val="16"/>
          <w:szCs w:val="16"/>
        </w:rPr>
        <w:t>Associazioni di promozione sociale</w:t>
      </w:r>
    </w:p>
    <w:p w14:paraId="37743516" w14:textId="77777777" w:rsidR="004442C1" w:rsidRPr="004442C1" w:rsidRDefault="004442C1" w:rsidP="004442C1">
      <w:pPr>
        <w:numPr>
          <w:ilvl w:val="0"/>
          <w:numId w:val="2"/>
        </w:numPr>
        <w:spacing w:before="75" w:after="75" w:line="240" w:lineRule="atLeast"/>
        <w:textAlignment w:val="baseline"/>
        <w:rPr>
          <w:rFonts w:ascii="Open Sans" w:hAnsi="Open Sans" w:cs="Open Sans"/>
          <w:color w:val="000000"/>
          <w:sz w:val="16"/>
          <w:szCs w:val="16"/>
        </w:rPr>
      </w:pPr>
      <w:r w:rsidRPr="004442C1">
        <w:rPr>
          <w:rFonts w:ascii="Open Sans" w:hAnsi="Open Sans" w:cs="Open Sans"/>
          <w:color w:val="000000"/>
          <w:sz w:val="16"/>
          <w:szCs w:val="16"/>
        </w:rPr>
        <w:t>Associazioni sportive dilettantistiche</w:t>
      </w:r>
    </w:p>
    <w:p w14:paraId="00256616" w14:textId="77777777" w:rsidR="004442C1" w:rsidRPr="004442C1" w:rsidRDefault="004442C1" w:rsidP="004442C1">
      <w:pPr>
        <w:numPr>
          <w:ilvl w:val="0"/>
          <w:numId w:val="2"/>
        </w:numPr>
        <w:spacing w:before="75" w:after="75" w:line="240" w:lineRule="atLeast"/>
        <w:textAlignment w:val="baseline"/>
        <w:rPr>
          <w:rFonts w:ascii="Open Sans" w:hAnsi="Open Sans" w:cs="Open Sans"/>
          <w:color w:val="000000"/>
          <w:sz w:val="16"/>
          <w:szCs w:val="16"/>
        </w:rPr>
      </w:pPr>
      <w:r w:rsidRPr="004442C1">
        <w:rPr>
          <w:rFonts w:ascii="Open Sans" w:hAnsi="Open Sans" w:cs="Open Sans"/>
          <w:color w:val="000000"/>
          <w:sz w:val="16"/>
          <w:szCs w:val="16"/>
        </w:rPr>
        <w:t>Altro __________________________(specificare)</w:t>
      </w:r>
    </w:p>
    <w:p w14:paraId="35CA0C58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sz w:val="15"/>
          <w:szCs w:val="15"/>
        </w:rPr>
      </w:pPr>
    </w:p>
    <w:p w14:paraId="23486836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Ai sensi del DPR 445/2000, consapevole delle conseguenze delle dichiarazioni o attestazioni mendaci il sottoscritto ___________________________, in qualità di legale rappresentante della ______________________________________ dichiara di:</w:t>
      </w:r>
    </w:p>
    <w:p w14:paraId="2BD2921F" w14:textId="77777777" w:rsidR="004442C1" w:rsidRPr="004442C1" w:rsidRDefault="004442C1" w:rsidP="004442C1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</w:p>
    <w:p w14:paraId="483C7312" w14:textId="77777777" w:rsidR="004442C1" w:rsidRPr="004442C1" w:rsidRDefault="004442C1" w:rsidP="004442C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essere a conoscenza di quanto previsto nell’Avviso pubblicato dall’Amministrazione e di accettare le condizioni in esso previste;</w:t>
      </w:r>
    </w:p>
    <w:p w14:paraId="52176223" w14:textId="77777777" w:rsidR="004442C1" w:rsidRPr="004442C1" w:rsidRDefault="004442C1" w:rsidP="004442C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non incorrere in alcuna delle cause ostative di cui all’art</w:t>
      </w:r>
      <w:r w:rsidRPr="004442C1">
        <w:rPr>
          <w:rFonts w:ascii="Open Sans" w:hAnsi="Open Sans" w:cs="Open Sans"/>
          <w:color w:val="FF0000"/>
          <w:sz w:val="15"/>
          <w:szCs w:val="15"/>
        </w:rPr>
        <w:t xml:space="preserve">. </w:t>
      </w:r>
      <w:r w:rsidRPr="004442C1">
        <w:rPr>
          <w:rFonts w:ascii="Open Sans" w:hAnsi="Open Sans" w:cs="Open Sans"/>
          <w:sz w:val="15"/>
          <w:szCs w:val="15"/>
        </w:rPr>
        <w:t>80 del D. Lgs. 50/2016;</w:t>
      </w:r>
    </w:p>
    <w:p w14:paraId="661CC86E" w14:textId="77777777" w:rsidR="004442C1" w:rsidRPr="004442C1" w:rsidRDefault="004442C1" w:rsidP="004442C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non far parte dell’articolazione politico-amministrativa di nessun partito, in relazione a quanto previsto dall’art. 4 della L. 18.11.81 n. 659;</w:t>
      </w:r>
    </w:p>
    <w:p w14:paraId="79421D7E" w14:textId="77777777" w:rsidR="004442C1" w:rsidRPr="004442C1" w:rsidRDefault="004442C1" w:rsidP="004442C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assolvere gli obblighi di legge in materia fiscale, assistenziale e previdenziale e della legislazione che regolamenta le iniziative da realizzare.</w:t>
      </w:r>
    </w:p>
    <w:p w14:paraId="78725C70" w14:textId="77777777" w:rsidR="004442C1" w:rsidRPr="004442C1" w:rsidRDefault="004442C1" w:rsidP="004442C1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Per la normativa sulla tracciabilità che il conto dedicato è ______________________________________________________________________________________, che il soggetto autorizzato all’incasso è _______________________________________________________ C.F. ___________________________________________________________</w:t>
      </w:r>
    </w:p>
    <w:p w14:paraId="565123A8" w14:textId="77777777" w:rsidR="004442C1" w:rsidRPr="004442C1" w:rsidRDefault="004442C1" w:rsidP="004442C1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</w:p>
    <w:p w14:paraId="01D1BE53" w14:textId="77777777" w:rsidR="004442C1" w:rsidRPr="004442C1" w:rsidRDefault="004442C1" w:rsidP="004442C1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 xml:space="preserve">                                                                                                                                                              Il Rappresentante Legale</w:t>
      </w:r>
    </w:p>
    <w:p w14:paraId="667F24E8" w14:textId="77777777" w:rsidR="004442C1" w:rsidRPr="004442C1" w:rsidRDefault="004442C1" w:rsidP="004442C1">
      <w:pPr>
        <w:tabs>
          <w:tab w:val="num" w:pos="1440"/>
        </w:tabs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</w:r>
      <w:r w:rsidRPr="004442C1">
        <w:rPr>
          <w:rFonts w:ascii="Open Sans" w:hAnsi="Open Sans" w:cs="Open Sans"/>
          <w:sz w:val="15"/>
          <w:szCs w:val="15"/>
        </w:rPr>
        <w:tab/>
        <w:t>_____________________</w:t>
      </w:r>
    </w:p>
    <w:p w14:paraId="36B7BF50" w14:textId="77777777" w:rsidR="004442C1" w:rsidRPr="004442C1" w:rsidRDefault="004442C1" w:rsidP="004442C1">
      <w:pPr>
        <w:ind w:left="-187"/>
        <w:jc w:val="both"/>
        <w:rPr>
          <w:rFonts w:ascii="Open Sans" w:hAnsi="Open Sans" w:cs="Open Sans"/>
          <w:sz w:val="15"/>
          <w:szCs w:val="15"/>
        </w:rPr>
      </w:pPr>
    </w:p>
    <w:p w14:paraId="4233212D" w14:textId="77777777" w:rsidR="004442C1" w:rsidRPr="004442C1" w:rsidRDefault="004442C1" w:rsidP="004442C1">
      <w:pPr>
        <w:ind w:left="-187"/>
        <w:jc w:val="both"/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 xml:space="preserve">Allega: </w:t>
      </w:r>
    </w:p>
    <w:p w14:paraId="3E8C8F45" w14:textId="77777777" w:rsidR="000A4E71" w:rsidRDefault="000A4E71" w:rsidP="004442C1">
      <w:pPr>
        <w:numPr>
          <w:ilvl w:val="0"/>
          <w:numId w:val="1"/>
        </w:numPr>
        <w:rPr>
          <w:rFonts w:ascii="Open Sans" w:hAnsi="Open Sans" w:cs="Open Sans"/>
          <w:sz w:val="15"/>
          <w:szCs w:val="15"/>
        </w:rPr>
      </w:pPr>
      <w:r>
        <w:rPr>
          <w:rFonts w:ascii="Open Sans" w:hAnsi="Open Sans" w:cs="Open Sans"/>
          <w:sz w:val="15"/>
          <w:szCs w:val="15"/>
        </w:rPr>
        <w:t>Programma</w:t>
      </w:r>
    </w:p>
    <w:p w14:paraId="31610E54" w14:textId="77777777" w:rsidR="007D0069" w:rsidRDefault="007D0069" w:rsidP="004442C1">
      <w:pPr>
        <w:numPr>
          <w:ilvl w:val="0"/>
          <w:numId w:val="1"/>
        </w:numPr>
        <w:rPr>
          <w:rFonts w:ascii="Open Sans" w:hAnsi="Open Sans" w:cs="Open Sans"/>
          <w:sz w:val="15"/>
          <w:szCs w:val="15"/>
        </w:rPr>
      </w:pPr>
      <w:r>
        <w:rPr>
          <w:rFonts w:ascii="Open Sans" w:hAnsi="Open Sans" w:cs="Open Sans"/>
          <w:sz w:val="15"/>
          <w:szCs w:val="15"/>
        </w:rPr>
        <w:t>Bilancio di previsione</w:t>
      </w:r>
    </w:p>
    <w:p w14:paraId="736F7232" w14:textId="77777777" w:rsidR="004442C1" w:rsidRPr="004442C1" w:rsidRDefault="004442C1" w:rsidP="004442C1">
      <w:pPr>
        <w:numPr>
          <w:ilvl w:val="0"/>
          <w:numId w:val="1"/>
        </w:numPr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Copia documento di identità</w:t>
      </w:r>
    </w:p>
    <w:p w14:paraId="157CE586" w14:textId="77777777" w:rsidR="00F27C0D" w:rsidRPr="004442C1" w:rsidRDefault="004442C1" w:rsidP="004442C1">
      <w:pPr>
        <w:numPr>
          <w:ilvl w:val="0"/>
          <w:numId w:val="1"/>
        </w:numPr>
        <w:rPr>
          <w:rFonts w:ascii="Open Sans" w:hAnsi="Open Sans" w:cs="Open Sans"/>
          <w:sz w:val="15"/>
          <w:szCs w:val="15"/>
        </w:rPr>
      </w:pPr>
      <w:r w:rsidRPr="004442C1">
        <w:rPr>
          <w:rFonts w:ascii="Open Sans" w:hAnsi="Open Sans" w:cs="Open Sans"/>
          <w:sz w:val="15"/>
          <w:szCs w:val="15"/>
        </w:rPr>
        <w:t>Copia statuto e atto costitutivo (se non presente agli atti dell’amministrazione)</w:t>
      </w:r>
    </w:p>
    <w:sectPr w:rsidR="00F27C0D" w:rsidRPr="004442C1" w:rsidSect="00F64FB0">
      <w:headerReference w:type="default" r:id="rId7"/>
      <w:footerReference w:type="default" r:id="rId8"/>
      <w:pgSz w:w="11906" w:h="16838"/>
      <w:pgMar w:top="3263" w:right="1134" w:bottom="1134" w:left="1134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7CE8" w14:textId="77777777" w:rsidR="00201C49" w:rsidRDefault="00201C49" w:rsidP="00275FB5">
      <w:r>
        <w:separator/>
      </w:r>
    </w:p>
  </w:endnote>
  <w:endnote w:type="continuationSeparator" w:id="0">
    <w:p w14:paraId="2D502A65" w14:textId="77777777" w:rsidR="00201C49" w:rsidRDefault="00201C49" w:rsidP="0027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________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21E2" w14:textId="77777777" w:rsidR="00F64FB0" w:rsidRDefault="00F64FB0" w:rsidP="00F64FB0">
    <w:pPr>
      <w:spacing w:after="98" w:line="259" w:lineRule="auto"/>
      <w:ind w:left="141"/>
      <w:jc w:val="center"/>
    </w:pPr>
    <w:r>
      <w:rPr>
        <w:rFonts w:ascii="Calibri" w:hAnsi="Calibri" w:cs="Calibri"/>
        <w:sz w:val="13"/>
      </w:rPr>
      <w:t xml:space="preserve">(*) Il documento è firmato digitalmente ai sensi del </w:t>
    </w:r>
    <w:proofErr w:type="spellStart"/>
    <w:r>
      <w:rPr>
        <w:rFonts w:ascii="Calibri" w:hAnsi="Calibri" w:cs="Calibri"/>
        <w:sz w:val="13"/>
      </w:rPr>
      <w:t>D.Lgs.</w:t>
    </w:r>
    <w:proofErr w:type="spellEnd"/>
    <w:r>
      <w:rPr>
        <w:rFonts w:ascii="Calibri" w:hAnsi="Calibri" w:cs="Calibri"/>
        <w:sz w:val="13"/>
      </w:rPr>
      <w:t xml:space="preserve"> 82/2005 </w:t>
    </w:r>
    <w:proofErr w:type="spellStart"/>
    <w:r>
      <w:rPr>
        <w:rFonts w:ascii="Calibri" w:hAnsi="Calibri" w:cs="Calibri"/>
        <w:sz w:val="13"/>
      </w:rPr>
      <w:t>s.m.i.</w:t>
    </w:r>
    <w:proofErr w:type="spellEnd"/>
    <w:r>
      <w:rPr>
        <w:rFonts w:ascii="Calibri" w:hAnsi="Calibri" w:cs="Calibri"/>
        <w:sz w:val="13"/>
      </w:rPr>
      <w:t xml:space="preserve"> e norme collegate e sostituisce il documento cartaceo e la firma autografa.</w:t>
    </w:r>
  </w:p>
  <w:p w14:paraId="2F19C8A6" w14:textId="77777777" w:rsidR="00F64FB0" w:rsidRDefault="00F64F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8F012" w14:textId="77777777" w:rsidR="00201C49" w:rsidRDefault="00201C49" w:rsidP="00275FB5">
      <w:r>
        <w:separator/>
      </w:r>
    </w:p>
  </w:footnote>
  <w:footnote w:type="continuationSeparator" w:id="0">
    <w:p w14:paraId="3BA7E105" w14:textId="77777777" w:rsidR="00201C49" w:rsidRDefault="00201C49" w:rsidP="00275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4101" w14:textId="77777777" w:rsidR="00275FB5" w:rsidRDefault="00201C4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1371A3" wp14:editId="69FB407F">
          <wp:simplePos x="0" y="0"/>
          <wp:positionH relativeFrom="column">
            <wp:posOffset>-69850</wp:posOffset>
          </wp:positionH>
          <wp:positionV relativeFrom="paragraph">
            <wp:posOffset>81915</wp:posOffset>
          </wp:positionV>
          <wp:extent cx="6464300" cy="15322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0" cy="153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E62"/>
    <w:multiLevelType w:val="hybridMultilevel"/>
    <w:tmpl w:val="FFFFFFFF"/>
    <w:lvl w:ilvl="0" w:tplc="20BC2A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E181D"/>
    <w:multiLevelType w:val="hybridMultilevel"/>
    <w:tmpl w:val="FFFFFFFF"/>
    <w:lvl w:ilvl="0" w:tplc="9758A970">
      <w:start w:val="1"/>
      <w:numFmt w:val="decimal"/>
      <w:lvlText w:val="%1)"/>
      <w:lvlJc w:val="left"/>
      <w:pPr>
        <w:tabs>
          <w:tab w:val="num" w:pos="173"/>
        </w:tabs>
        <w:ind w:left="1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  <w:rPr>
        <w:rFonts w:cs="Times New Roman"/>
      </w:rPr>
    </w:lvl>
  </w:abstractNum>
  <w:abstractNum w:abstractNumId="2" w15:restartNumberingAfterBreak="0">
    <w:nsid w:val="6D290C2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859666">
    <w:abstractNumId w:val="1"/>
  </w:num>
  <w:num w:numId="2" w16cid:durableId="363596048">
    <w:abstractNumId w:val="0"/>
  </w:num>
  <w:num w:numId="3" w16cid:durableId="162557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C1"/>
    <w:rsid w:val="00055CAD"/>
    <w:rsid w:val="000A4E71"/>
    <w:rsid w:val="001079B4"/>
    <w:rsid w:val="00201C49"/>
    <w:rsid w:val="002227F9"/>
    <w:rsid w:val="00275FB5"/>
    <w:rsid w:val="003238C5"/>
    <w:rsid w:val="00347492"/>
    <w:rsid w:val="003E5A63"/>
    <w:rsid w:val="004442C1"/>
    <w:rsid w:val="00564A41"/>
    <w:rsid w:val="006E1ABE"/>
    <w:rsid w:val="006E43E5"/>
    <w:rsid w:val="006F7855"/>
    <w:rsid w:val="007D0069"/>
    <w:rsid w:val="00A031E5"/>
    <w:rsid w:val="00A2090F"/>
    <w:rsid w:val="00A420A3"/>
    <w:rsid w:val="00C10B58"/>
    <w:rsid w:val="00C423C6"/>
    <w:rsid w:val="00CC28AE"/>
    <w:rsid w:val="00CE781F"/>
    <w:rsid w:val="00D71CC5"/>
    <w:rsid w:val="00ED32DD"/>
    <w:rsid w:val="00F27C0D"/>
    <w:rsid w:val="00F6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DFEC68"/>
  <w14:defaultImageDpi w14:val="0"/>
  <w15:docId w15:val="{5D46FD3E-CC30-0F4C-A185-FAC76948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2C1"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5F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FB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75F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F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gelotolu/Library/Group%20Containers/UBF8T346G9.Office/User%20Content.localized/Templates.localized/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Angelo Tolu - Comune di Sarroch</cp:lastModifiedBy>
  <cp:revision>2</cp:revision>
  <dcterms:created xsi:type="dcterms:W3CDTF">2025-07-03T10:58:00Z</dcterms:created>
  <dcterms:modified xsi:type="dcterms:W3CDTF">2025-07-03T10:58:00Z</dcterms:modified>
</cp:coreProperties>
</file>