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039CE" w14:textId="77777777" w:rsidR="000E3C92" w:rsidRPr="002F2F40" w:rsidRDefault="000E3C92" w:rsidP="000E3C92">
      <w:pPr>
        <w:pStyle w:val="Titolo"/>
        <w:jc w:val="left"/>
        <w:rPr>
          <w:sz w:val="28"/>
          <w:szCs w:val="28"/>
        </w:rPr>
      </w:pPr>
      <w:r w:rsidRPr="002F2F40">
        <w:rPr>
          <w:sz w:val="28"/>
          <w:szCs w:val="28"/>
        </w:rPr>
        <w:object w:dxaOrig="2081" w:dyaOrig="1421" w14:anchorId="161209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60pt" o:ole="" fillcolor="window">
            <v:imagedata r:id="rId5" o:title="" gain="93623f"/>
          </v:shape>
          <o:OLEObject Type="Embed" ProgID="Word.Picture.8" ShapeID="_x0000_i1025" DrawAspect="Content" ObjectID="_1847420184" r:id="rId6"/>
        </w:object>
      </w:r>
    </w:p>
    <w:p w14:paraId="34563FAC" w14:textId="77777777" w:rsidR="000E3C92" w:rsidRPr="002F2F40" w:rsidRDefault="000E3C92" w:rsidP="000E3C92">
      <w:pPr>
        <w:pStyle w:val="Titolo"/>
        <w:jc w:val="left"/>
        <w:rPr>
          <w:sz w:val="32"/>
          <w:szCs w:val="32"/>
        </w:rPr>
      </w:pPr>
      <w:r w:rsidRPr="002F2F40">
        <w:rPr>
          <w:sz w:val="32"/>
          <w:szCs w:val="32"/>
        </w:rPr>
        <w:t>COMUNE DI OLLASTRA</w:t>
      </w:r>
    </w:p>
    <w:p w14:paraId="6BD566EC" w14:textId="77777777" w:rsidR="000E3C92" w:rsidRPr="002F2F40" w:rsidRDefault="000E3C92" w:rsidP="000E3C92">
      <w:pPr>
        <w:pStyle w:val="Sottotitolo"/>
        <w:jc w:val="left"/>
        <w:rPr>
          <w:sz w:val="24"/>
          <w:szCs w:val="24"/>
          <w:u w:val="single"/>
        </w:rPr>
      </w:pPr>
      <w:r w:rsidRPr="002F2F40">
        <w:rPr>
          <w:sz w:val="24"/>
          <w:szCs w:val="24"/>
          <w:u w:val="single"/>
        </w:rPr>
        <w:t>PROVINCIA DI ORISTANO</w:t>
      </w:r>
    </w:p>
    <w:p w14:paraId="74DA69D6" w14:textId="77777777" w:rsidR="000E3C92" w:rsidRPr="002F2F40" w:rsidRDefault="000E3C92" w:rsidP="000E3C92">
      <w:pPr>
        <w:pStyle w:val="Sottotitolo"/>
        <w:jc w:val="left"/>
        <w:rPr>
          <w:sz w:val="24"/>
          <w:szCs w:val="24"/>
        </w:rPr>
      </w:pPr>
      <w:r w:rsidRPr="002F2F40">
        <w:rPr>
          <w:sz w:val="24"/>
          <w:szCs w:val="24"/>
        </w:rPr>
        <w:t>Via Angioy, 23 tel.0783/409000 fax 0783/409315</w:t>
      </w:r>
    </w:p>
    <w:p w14:paraId="7A1B2B8D" w14:textId="00420397" w:rsidR="000E3C92" w:rsidRPr="002F2F40" w:rsidRDefault="00FE5A95" w:rsidP="000E3C92">
      <w:pPr>
        <w:pStyle w:val="Sottotitolo"/>
        <w:jc w:val="left"/>
        <w:rPr>
          <w:sz w:val="24"/>
          <w:szCs w:val="24"/>
        </w:rPr>
      </w:pPr>
      <w:r w:rsidRPr="002F2F40">
        <w:rPr>
          <w:sz w:val="24"/>
          <w:szCs w:val="24"/>
        </w:rPr>
        <w:t>E</w:t>
      </w:r>
      <w:r w:rsidR="000E3C92" w:rsidRPr="002F2F40">
        <w:rPr>
          <w:sz w:val="24"/>
          <w:szCs w:val="24"/>
        </w:rPr>
        <w:t xml:space="preserve">-mail: </w:t>
      </w:r>
      <w:r w:rsidRPr="002F2F40">
        <w:rPr>
          <w:sz w:val="24"/>
          <w:szCs w:val="24"/>
        </w:rPr>
        <w:t>sociale@comune</w:t>
      </w:r>
      <w:r w:rsidR="002F2F40">
        <w:rPr>
          <w:sz w:val="24"/>
          <w:szCs w:val="24"/>
        </w:rPr>
        <w:t>.</w:t>
      </w:r>
      <w:r w:rsidRPr="002F2F40">
        <w:rPr>
          <w:sz w:val="24"/>
          <w:szCs w:val="24"/>
        </w:rPr>
        <w:t>ollastra.</w:t>
      </w:r>
      <w:r w:rsidR="002F2F40">
        <w:rPr>
          <w:sz w:val="24"/>
          <w:szCs w:val="24"/>
        </w:rPr>
        <w:t>or.</w:t>
      </w:r>
      <w:r w:rsidRPr="002F2F40">
        <w:rPr>
          <w:sz w:val="24"/>
          <w:szCs w:val="24"/>
        </w:rPr>
        <w:t>it</w:t>
      </w:r>
      <w:r w:rsidR="000E3C92" w:rsidRPr="002F2F40">
        <w:rPr>
          <w:sz w:val="24"/>
          <w:szCs w:val="24"/>
        </w:rPr>
        <w:t xml:space="preserve"> </w:t>
      </w:r>
    </w:p>
    <w:p w14:paraId="7F62C751" w14:textId="77777777" w:rsidR="000E3C92" w:rsidRPr="002F2F40" w:rsidRDefault="000E3C92" w:rsidP="000E3C92">
      <w:pPr>
        <w:pStyle w:val="Sottotitolo"/>
        <w:pBdr>
          <w:bottom w:val="dashDotStroked" w:sz="24" w:space="1" w:color="auto"/>
        </w:pBdr>
        <w:jc w:val="both"/>
        <w:rPr>
          <w:i/>
          <w:sz w:val="36"/>
          <w:szCs w:val="36"/>
        </w:rPr>
      </w:pPr>
      <w:r w:rsidRPr="002F2F40">
        <w:rPr>
          <w:sz w:val="36"/>
          <w:szCs w:val="36"/>
        </w:rPr>
        <w:t>___________________________________</w:t>
      </w:r>
      <w:r w:rsidRPr="002F2F40">
        <w:rPr>
          <w:i/>
          <w:sz w:val="36"/>
          <w:szCs w:val="36"/>
        </w:rPr>
        <w:t>Ufficio</w:t>
      </w:r>
      <w:r w:rsidRPr="002F2F40">
        <w:rPr>
          <w:sz w:val="36"/>
          <w:szCs w:val="36"/>
        </w:rPr>
        <w:t xml:space="preserve"> </w:t>
      </w:r>
      <w:r w:rsidRPr="002F2F40">
        <w:rPr>
          <w:i/>
          <w:sz w:val="36"/>
          <w:szCs w:val="36"/>
        </w:rPr>
        <w:t>Servizi Sociali</w:t>
      </w:r>
    </w:p>
    <w:p w14:paraId="4871F4D9" w14:textId="77777777" w:rsidR="00F31C7B" w:rsidRPr="00A3665F" w:rsidRDefault="00F31C7B" w:rsidP="00F31C7B">
      <w:pPr>
        <w:adjustRightInd w:val="0"/>
        <w:jc w:val="right"/>
        <w:rPr>
          <w:b/>
          <w:sz w:val="20"/>
          <w:szCs w:val="20"/>
        </w:rPr>
      </w:pPr>
      <w:r w:rsidRPr="00A3665F">
        <w:rPr>
          <w:b/>
          <w:sz w:val="20"/>
          <w:szCs w:val="20"/>
        </w:rPr>
        <w:t xml:space="preserve">Allegato alla Det. del Responsabile del Servizio Amministrativo Contabile </w:t>
      </w:r>
    </w:p>
    <w:p w14:paraId="56CB1148" w14:textId="1B684A1B" w:rsidR="00F31C7B" w:rsidRDefault="00F31C7B" w:rsidP="00F31C7B">
      <w:pPr>
        <w:spacing w:line="360" w:lineRule="auto"/>
        <w:ind w:left="426"/>
        <w:jc w:val="right"/>
        <w:rPr>
          <w:b/>
          <w:sz w:val="20"/>
          <w:szCs w:val="20"/>
        </w:rPr>
      </w:pPr>
      <w:r w:rsidRPr="00A3665F">
        <w:rPr>
          <w:b/>
          <w:sz w:val="20"/>
          <w:szCs w:val="20"/>
        </w:rPr>
        <w:t xml:space="preserve">n. </w:t>
      </w:r>
      <w:r w:rsidR="00363A13">
        <w:rPr>
          <w:b/>
          <w:sz w:val="20"/>
          <w:szCs w:val="20"/>
        </w:rPr>
        <w:t>184/118</w:t>
      </w:r>
      <w:r w:rsidRPr="00A3665F">
        <w:rPr>
          <w:b/>
          <w:sz w:val="20"/>
          <w:szCs w:val="20"/>
        </w:rPr>
        <w:t xml:space="preserve"> del 04/08/2026</w:t>
      </w:r>
    </w:p>
    <w:p w14:paraId="051B9D39" w14:textId="77777777" w:rsidR="002F2F40" w:rsidRDefault="002F2F40" w:rsidP="002F2F40">
      <w:pPr>
        <w:jc w:val="right"/>
        <w:rPr>
          <w:rFonts w:eastAsia="Calibri"/>
          <w:b/>
          <w:bCs/>
          <w:color w:val="000000"/>
        </w:rPr>
      </w:pPr>
    </w:p>
    <w:p w14:paraId="21B92632" w14:textId="77777777" w:rsidR="002F2F40" w:rsidRDefault="002F2F40" w:rsidP="002F2F40">
      <w:pPr>
        <w:jc w:val="right"/>
        <w:rPr>
          <w:rFonts w:eastAsia="Calibri"/>
          <w:b/>
          <w:bCs/>
          <w:color w:val="000000"/>
        </w:rPr>
      </w:pPr>
    </w:p>
    <w:p w14:paraId="33EF2D54" w14:textId="0F6B4816" w:rsidR="002F2F40" w:rsidRPr="002F2F40" w:rsidRDefault="002F2F40" w:rsidP="002F2F40">
      <w:pPr>
        <w:jc w:val="right"/>
        <w:rPr>
          <w:rFonts w:eastAsia="Calibri"/>
          <w:b/>
          <w:bCs/>
          <w:color w:val="000000"/>
        </w:rPr>
      </w:pPr>
      <w:r w:rsidRPr="002F2F40">
        <w:rPr>
          <w:rFonts w:eastAsia="Calibri"/>
          <w:b/>
          <w:bCs/>
          <w:color w:val="000000"/>
        </w:rPr>
        <w:t>All’Ufficio Servizi Sociali</w:t>
      </w:r>
    </w:p>
    <w:p w14:paraId="79AACFA5" w14:textId="7FEB8917" w:rsidR="002F2F40" w:rsidRPr="002F2F40" w:rsidRDefault="002F2F40" w:rsidP="002F2F40">
      <w:pPr>
        <w:jc w:val="right"/>
        <w:rPr>
          <w:rFonts w:eastAsia="Calibri"/>
          <w:b/>
          <w:bCs/>
          <w:color w:val="000000"/>
        </w:rPr>
      </w:pPr>
      <w:r w:rsidRPr="002F2F40">
        <w:rPr>
          <w:rFonts w:eastAsia="Calibri"/>
          <w:b/>
          <w:bCs/>
          <w:color w:val="000000"/>
        </w:rPr>
        <w:t xml:space="preserve">del Comune di </w:t>
      </w:r>
      <w:r>
        <w:rPr>
          <w:rFonts w:eastAsia="Calibri"/>
          <w:b/>
          <w:bCs/>
          <w:color w:val="000000"/>
        </w:rPr>
        <w:t>Ollastra</w:t>
      </w:r>
    </w:p>
    <w:p w14:paraId="66D66C1A" w14:textId="77777777" w:rsidR="00F31C7B" w:rsidRPr="002F2F40" w:rsidRDefault="00F31C7B" w:rsidP="00F31C7B">
      <w:pPr>
        <w:tabs>
          <w:tab w:val="left" w:pos="567"/>
        </w:tabs>
        <w:spacing w:line="360" w:lineRule="auto"/>
        <w:ind w:left="426" w:right="281"/>
        <w:jc w:val="right"/>
        <w:rPr>
          <w:b/>
        </w:rPr>
      </w:pPr>
    </w:p>
    <w:p w14:paraId="72E35326" w14:textId="77777777" w:rsidR="002F2F40" w:rsidRPr="002F2F40" w:rsidRDefault="002F2F40" w:rsidP="002F2F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4"/>
        <w:jc w:val="both"/>
        <w:rPr>
          <w:b/>
          <w:sz w:val="22"/>
          <w:szCs w:val="22"/>
        </w:rPr>
      </w:pPr>
      <w:r w:rsidRPr="002F2F40">
        <w:rPr>
          <w:b/>
          <w:sz w:val="22"/>
          <w:szCs w:val="22"/>
        </w:rPr>
        <w:t xml:space="preserve">Oggetto: L.R. 7/2026 – Programma sperimentale </w:t>
      </w:r>
      <w:r w:rsidRPr="002F2F40">
        <w:rPr>
          <w:b/>
          <w:bCs/>
          <w:sz w:val="22"/>
          <w:szCs w:val="22"/>
          <w:lang w:eastAsia="en-US"/>
        </w:rPr>
        <w:t>di</w:t>
      </w:r>
      <w:r w:rsidRPr="002F2F40">
        <w:rPr>
          <w:b/>
          <w:bCs/>
          <w:spacing w:val="-8"/>
          <w:sz w:val="22"/>
          <w:szCs w:val="22"/>
          <w:lang w:eastAsia="en-US"/>
        </w:rPr>
        <w:t xml:space="preserve"> </w:t>
      </w:r>
      <w:r w:rsidRPr="002F2F40">
        <w:rPr>
          <w:b/>
          <w:bCs/>
          <w:sz w:val="22"/>
          <w:szCs w:val="22"/>
          <w:lang w:eastAsia="en-US"/>
        </w:rPr>
        <w:t>finanziamento</w:t>
      </w:r>
      <w:r w:rsidRPr="002F2F40">
        <w:rPr>
          <w:b/>
          <w:bCs/>
          <w:spacing w:val="-7"/>
          <w:sz w:val="22"/>
          <w:szCs w:val="22"/>
          <w:lang w:eastAsia="en-US"/>
        </w:rPr>
        <w:t xml:space="preserve"> </w:t>
      </w:r>
      <w:r w:rsidRPr="002F2F40">
        <w:rPr>
          <w:b/>
          <w:bCs/>
          <w:sz w:val="22"/>
          <w:szCs w:val="22"/>
          <w:lang w:eastAsia="en-US"/>
        </w:rPr>
        <w:t>per</w:t>
      </w:r>
      <w:r w:rsidRPr="002F2F40">
        <w:rPr>
          <w:b/>
          <w:bCs/>
          <w:spacing w:val="-12"/>
          <w:sz w:val="22"/>
          <w:szCs w:val="22"/>
          <w:lang w:eastAsia="en-US"/>
        </w:rPr>
        <w:t xml:space="preserve"> </w:t>
      </w:r>
      <w:r w:rsidRPr="002F2F40">
        <w:rPr>
          <w:b/>
          <w:bCs/>
          <w:sz w:val="22"/>
          <w:szCs w:val="22"/>
          <w:lang w:eastAsia="en-US"/>
        </w:rPr>
        <w:t>il</w:t>
      </w:r>
      <w:r w:rsidRPr="002F2F40">
        <w:rPr>
          <w:b/>
          <w:bCs/>
          <w:spacing w:val="-8"/>
          <w:sz w:val="22"/>
          <w:szCs w:val="22"/>
          <w:lang w:eastAsia="en-US"/>
        </w:rPr>
        <w:t xml:space="preserve"> </w:t>
      </w:r>
      <w:r w:rsidRPr="002F2F40">
        <w:rPr>
          <w:b/>
          <w:bCs/>
          <w:sz w:val="22"/>
          <w:szCs w:val="22"/>
          <w:lang w:eastAsia="en-US"/>
        </w:rPr>
        <w:t>sostegno</w:t>
      </w:r>
      <w:r w:rsidRPr="002F2F40">
        <w:rPr>
          <w:b/>
          <w:bCs/>
          <w:spacing w:val="-7"/>
          <w:sz w:val="22"/>
          <w:szCs w:val="22"/>
          <w:lang w:eastAsia="en-US"/>
        </w:rPr>
        <w:t xml:space="preserve"> </w:t>
      </w:r>
      <w:r w:rsidRPr="002F2F40">
        <w:rPr>
          <w:b/>
          <w:bCs/>
          <w:sz w:val="22"/>
          <w:szCs w:val="22"/>
          <w:lang w:eastAsia="en-US"/>
        </w:rPr>
        <w:t xml:space="preserve">alla fruizione </w:t>
      </w:r>
      <w:r w:rsidRPr="002F2F40">
        <w:rPr>
          <w:b/>
          <w:sz w:val="22"/>
          <w:szCs w:val="22"/>
        </w:rPr>
        <w:t>CENTRI ESTIVI. Richiesta di ammissione alla misura anno 2026.</w:t>
      </w:r>
    </w:p>
    <w:p w14:paraId="15F9CDC5" w14:textId="77777777" w:rsidR="002F2F40" w:rsidRPr="002F2F40" w:rsidRDefault="002F2F40" w:rsidP="002F2F40">
      <w:pPr>
        <w:spacing w:before="46"/>
        <w:rPr>
          <w:rFonts w:eastAsia="Arial MT"/>
          <w:b/>
          <w:sz w:val="22"/>
          <w:szCs w:val="22"/>
          <w:lang w:eastAsia="en-US"/>
        </w:rPr>
      </w:pPr>
    </w:p>
    <w:p w14:paraId="69CD741D" w14:textId="1B8A49BF" w:rsidR="002F2F40" w:rsidRPr="002F2F40" w:rsidRDefault="002F2F40" w:rsidP="002F2F40">
      <w:pPr>
        <w:tabs>
          <w:tab w:val="left" w:pos="5589"/>
          <w:tab w:val="left" w:pos="7284"/>
        </w:tabs>
        <w:spacing w:line="480" w:lineRule="auto"/>
        <w:ind w:right="139"/>
        <w:jc w:val="both"/>
        <w:rPr>
          <w:rFonts w:eastAsia="Arial MT"/>
          <w:sz w:val="22"/>
          <w:szCs w:val="22"/>
          <w:u w:val="single"/>
          <w:lang w:eastAsia="en-US"/>
        </w:rPr>
      </w:pPr>
      <w:r w:rsidRPr="002F2F40">
        <w:rPr>
          <w:rFonts w:eastAsia="Arial MT"/>
          <w:sz w:val="22"/>
          <w:szCs w:val="22"/>
          <w:lang w:eastAsia="en-US"/>
        </w:rPr>
        <w:t>Il/la</w:t>
      </w:r>
      <w:r w:rsidRPr="002F2F40">
        <w:rPr>
          <w:rFonts w:eastAsia="Arial MT"/>
          <w:spacing w:val="80"/>
          <w:sz w:val="22"/>
          <w:szCs w:val="22"/>
          <w:lang w:eastAsia="en-US"/>
        </w:rPr>
        <w:t xml:space="preserve"> </w:t>
      </w:r>
      <w:r w:rsidRPr="002F2F40">
        <w:rPr>
          <w:rFonts w:eastAsia="Arial MT"/>
          <w:sz w:val="22"/>
          <w:szCs w:val="22"/>
          <w:lang w:eastAsia="en-US"/>
        </w:rPr>
        <w:t>sottoscritto/a</w:t>
      </w:r>
      <w:r w:rsidRPr="002F2F40">
        <w:rPr>
          <w:rFonts w:eastAsia="Arial MT"/>
          <w:spacing w:val="304"/>
          <w:sz w:val="22"/>
          <w:szCs w:val="22"/>
          <w:lang w:eastAsia="en-US"/>
        </w:rPr>
        <w:t xml:space="preserve"> </w:t>
      </w:r>
      <w:r w:rsidRPr="002F2F40">
        <w:rPr>
          <w:rFonts w:eastAsia="Arial MT"/>
          <w:sz w:val="22"/>
          <w:szCs w:val="22"/>
          <w:u w:val="single"/>
          <w:lang w:eastAsia="en-US"/>
        </w:rPr>
        <w:tab/>
      </w:r>
      <w:r w:rsidRPr="002F2F40">
        <w:rPr>
          <w:rFonts w:eastAsia="Arial MT"/>
          <w:sz w:val="22"/>
          <w:szCs w:val="22"/>
          <w:u w:val="single"/>
          <w:lang w:eastAsia="en-US"/>
        </w:rPr>
        <w:tab/>
        <w:t xml:space="preserve">   </w:t>
      </w:r>
      <w:r w:rsidRPr="002F2F40">
        <w:rPr>
          <w:rFonts w:eastAsia="Arial MT"/>
          <w:spacing w:val="-6"/>
          <w:sz w:val="22"/>
          <w:szCs w:val="22"/>
          <w:lang w:eastAsia="en-US"/>
        </w:rPr>
        <w:t xml:space="preserve"> </w:t>
      </w:r>
      <w:r w:rsidRPr="002F2F40">
        <w:rPr>
          <w:rFonts w:eastAsia="Arial MT"/>
          <w:sz w:val="22"/>
          <w:szCs w:val="22"/>
          <w:lang w:eastAsia="en-US"/>
        </w:rPr>
        <w:t xml:space="preserve">nato/a a  ______________________ </w:t>
      </w:r>
      <w:r w:rsidRPr="002F2F40">
        <w:rPr>
          <w:rFonts w:eastAsia="Arial MT"/>
          <w:spacing w:val="-5"/>
          <w:sz w:val="22"/>
          <w:szCs w:val="22"/>
          <w:lang w:eastAsia="en-US"/>
        </w:rPr>
        <w:t>il ____________________</w:t>
      </w:r>
      <w:r w:rsidRPr="002F2F40">
        <w:rPr>
          <w:rFonts w:eastAsia="Arial MT"/>
          <w:spacing w:val="-10"/>
          <w:sz w:val="22"/>
          <w:szCs w:val="22"/>
          <w:lang w:eastAsia="en-US"/>
        </w:rPr>
        <w:t>, r</w:t>
      </w:r>
      <w:r w:rsidRPr="002F2F40">
        <w:rPr>
          <w:rFonts w:eastAsia="Arial MT"/>
          <w:spacing w:val="-2"/>
          <w:sz w:val="22"/>
          <w:szCs w:val="22"/>
          <w:lang w:eastAsia="en-US"/>
        </w:rPr>
        <w:t>esidente</w:t>
      </w:r>
      <w:r w:rsidRPr="002F2F40">
        <w:rPr>
          <w:rFonts w:eastAsia="Arial MT"/>
          <w:sz w:val="22"/>
          <w:szCs w:val="22"/>
          <w:lang w:eastAsia="en-US"/>
        </w:rPr>
        <w:tab/>
      </w:r>
      <w:r w:rsidRPr="002F2F40">
        <w:rPr>
          <w:rFonts w:eastAsia="Arial MT"/>
          <w:spacing w:val="-10"/>
          <w:sz w:val="22"/>
          <w:szCs w:val="22"/>
          <w:lang w:eastAsia="en-US"/>
        </w:rPr>
        <w:t xml:space="preserve">a___________________  in </w:t>
      </w:r>
      <w:r w:rsidRPr="002F2F40">
        <w:rPr>
          <w:rFonts w:eastAsia="Arial MT"/>
          <w:spacing w:val="-5"/>
          <w:sz w:val="22"/>
          <w:szCs w:val="22"/>
          <w:lang w:eastAsia="en-US"/>
        </w:rPr>
        <w:t>Via ______________________________________ N. _____</w:t>
      </w:r>
      <w:r w:rsidRPr="002F2F40">
        <w:rPr>
          <w:rFonts w:eastAsia="Arial MT"/>
          <w:sz w:val="22"/>
          <w:szCs w:val="22"/>
          <w:lang w:eastAsia="en-US"/>
        </w:rPr>
        <w:t xml:space="preserve">C.F. _________________________ e-mail _______________________Tel./Cell. </w:t>
      </w:r>
      <w:r w:rsidRPr="002F2F40">
        <w:rPr>
          <w:rFonts w:eastAsia="Arial MT"/>
          <w:sz w:val="22"/>
          <w:szCs w:val="22"/>
          <w:u w:val="single"/>
          <w:lang w:eastAsia="en-US"/>
        </w:rPr>
        <w:tab/>
        <w:t>______________________________</w:t>
      </w:r>
    </w:p>
    <w:p w14:paraId="09EC6630" w14:textId="770D98B0" w:rsidR="002F2F40" w:rsidRPr="002F2F40" w:rsidRDefault="002F2F40" w:rsidP="002F2F40">
      <w:pPr>
        <w:tabs>
          <w:tab w:val="left" w:pos="2213"/>
          <w:tab w:val="left" w:pos="4225"/>
          <w:tab w:val="left" w:pos="6324"/>
        </w:tabs>
        <w:spacing w:before="138"/>
        <w:ind w:left="2"/>
        <w:rPr>
          <w:rFonts w:eastAsia="Arial MT"/>
          <w:sz w:val="22"/>
          <w:szCs w:val="22"/>
          <w:lang w:eastAsia="en-US"/>
        </w:rPr>
      </w:pPr>
      <w:r w:rsidRPr="002F2F40">
        <w:rPr>
          <w:rFonts w:eastAsia="Arial MT"/>
          <w:b/>
          <w:sz w:val="22"/>
          <w:szCs w:val="22"/>
          <w:lang w:eastAsia="en-US"/>
        </w:rPr>
        <w:t>In</w:t>
      </w:r>
      <w:r w:rsidRPr="002F2F40">
        <w:rPr>
          <w:rFonts w:eastAsia="Arial MT"/>
          <w:b/>
          <w:spacing w:val="-5"/>
          <w:sz w:val="22"/>
          <w:szCs w:val="22"/>
          <w:lang w:eastAsia="en-US"/>
        </w:rPr>
        <w:t xml:space="preserve"> </w:t>
      </w:r>
      <w:r w:rsidRPr="002F2F40">
        <w:rPr>
          <w:rFonts w:eastAsia="Arial MT"/>
          <w:b/>
          <w:sz w:val="22"/>
          <w:szCs w:val="22"/>
          <w:lang w:eastAsia="en-US"/>
        </w:rPr>
        <w:t>qualità</w:t>
      </w:r>
      <w:r w:rsidRPr="002F2F40">
        <w:rPr>
          <w:rFonts w:eastAsia="Arial MT"/>
          <w:b/>
          <w:spacing w:val="-1"/>
          <w:sz w:val="22"/>
          <w:szCs w:val="22"/>
          <w:lang w:eastAsia="en-US"/>
        </w:rPr>
        <w:t xml:space="preserve"> </w:t>
      </w:r>
      <w:r w:rsidRPr="002F2F40">
        <w:rPr>
          <w:rFonts w:eastAsia="Arial MT"/>
          <w:b/>
          <w:sz w:val="22"/>
          <w:szCs w:val="22"/>
          <w:lang w:eastAsia="en-US"/>
        </w:rPr>
        <w:t>di</w:t>
      </w:r>
      <w:r w:rsidRPr="002F2F40">
        <w:rPr>
          <w:rFonts w:eastAsia="Arial MT"/>
          <w:b/>
          <w:spacing w:val="-10"/>
          <w:sz w:val="22"/>
          <w:szCs w:val="22"/>
          <w:lang w:eastAsia="en-US"/>
        </w:rPr>
        <w:t>:</w:t>
      </w:r>
      <w:r w:rsidRPr="002F2F40">
        <w:rPr>
          <w:rFonts w:eastAsia="Arial MT"/>
          <w:b/>
          <w:sz w:val="22"/>
          <w:szCs w:val="22"/>
          <w:lang w:eastAsia="en-US"/>
        </w:rPr>
        <w:tab/>
      </w:r>
      <w:r w:rsidRPr="002F2F40">
        <w:rPr>
          <w:rFonts w:eastAsia="Arial MT"/>
          <w:sz w:val="22"/>
          <w:szCs w:val="22"/>
          <w:lang w:eastAsia="en-US"/>
        </w:rPr>
        <w:t>Genitore</w:t>
      </w:r>
      <w:r w:rsidRPr="002F2F40">
        <w:rPr>
          <w:rFonts w:eastAsia="Arial MT"/>
          <w:spacing w:val="40"/>
          <w:sz w:val="22"/>
          <w:szCs w:val="22"/>
          <w:lang w:eastAsia="en-US"/>
        </w:rPr>
        <w:t xml:space="preserve"> </w:t>
      </w:r>
      <w:r w:rsidR="00952DC2" w:rsidRPr="002F2F40">
        <w:rPr>
          <w:rFonts w:eastAsia="Arial MT"/>
          <w:noProof/>
          <w:spacing w:val="1"/>
          <w:sz w:val="22"/>
          <w:szCs w:val="22"/>
          <w:lang w:eastAsia="en-US"/>
        </w:rPr>
        <w:drawing>
          <wp:inline distT="0" distB="0" distL="0" distR="0" wp14:anchorId="0D106AF4" wp14:editId="1309B912">
            <wp:extent cx="190500" cy="171450"/>
            <wp:effectExtent l="0" t="0" r="0" b="0"/>
            <wp:docPr id="6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2F40">
        <w:rPr>
          <w:rFonts w:eastAsia="Arial MT"/>
          <w:sz w:val="22"/>
          <w:szCs w:val="22"/>
          <w:lang w:eastAsia="en-US"/>
        </w:rPr>
        <w:tab/>
        <w:t xml:space="preserve">Tutore </w:t>
      </w:r>
      <w:r w:rsidR="00952DC2" w:rsidRPr="002F2F40">
        <w:rPr>
          <w:rFonts w:eastAsia="Arial MT"/>
          <w:noProof/>
          <w:spacing w:val="1"/>
          <w:sz w:val="22"/>
          <w:szCs w:val="22"/>
          <w:lang w:eastAsia="en-US"/>
        </w:rPr>
        <w:drawing>
          <wp:inline distT="0" distB="0" distL="0" distR="0" wp14:anchorId="0B2E3608" wp14:editId="318286AC">
            <wp:extent cx="190500" cy="171450"/>
            <wp:effectExtent l="0" t="0" r="0" b="0"/>
            <wp:docPr id="5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2F40">
        <w:rPr>
          <w:rFonts w:eastAsia="Arial MT"/>
          <w:sz w:val="22"/>
          <w:szCs w:val="22"/>
          <w:lang w:eastAsia="en-US"/>
        </w:rPr>
        <w:tab/>
        <w:t>Affidatario</w:t>
      </w:r>
      <w:r w:rsidRPr="002F2F40">
        <w:rPr>
          <w:rFonts w:eastAsia="Arial MT"/>
          <w:spacing w:val="40"/>
          <w:sz w:val="22"/>
          <w:szCs w:val="22"/>
          <w:lang w:eastAsia="en-US"/>
        </w:rPr>
        <w:t xml:space="preserve"> </w:t>
      </w:r>
      <w:r w:rsidR="00952DC2" w:rsidRPr="002F2F40">
        <w:rPr>
          <w:rFonts w:eastAsia="Arial MT"/>
          <w:noProof/>
          <w:spacing w:val="3"/>
          <w:sz w:val="22"/>
          <w:szCs w:val="22"/>
          <w:lang w:eastAsia="en-US"/>
        </w:rPr>
        <w:drawing>
          <wp:inline distT="0" distB="0" distL="0" distR="0" wp14:anchorId="1CBC4911" wp14:editId="2864E544">
            <wp:extent cx="171450" cy="152400"/>
            <wp:effectExtent l="0" t="0" r="0" b="0"/>
            <wp:docPr id="1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8F742" w14:textId="77777777" w:rsidR="002F2F40" w:rsidRPr="002F2F40" w:rsidRDefault="002F2F40" w:rsidP="002F2F40">
      <w:pPr>
        <w:rPr>
          <w:rFonts w:eastAsia="Arial MT"/>
          <w:sz w:val="22"/>
          <w:szCs w:val="22"/>
          <w:lang w:eastAsia="en-US"/>
        </w:rPr>
      </w:pPr>
    </w:p>
    <w:p w14:paraId="51D2852E" w14:textId="77777777" w:rsidR="002F2F40" w:rsidRPr="002F2F40" w:rsidRDefault="002F2F40" w:rsidP="002F2F40">
      <w:pPr>
        <w:rPr>
          <w:rFonts w:eastAsia="Arial MT"/>
          <w:sz w:val="22"/>
          <w:szCs w:val="22"/>
          <w:lang w:eastAsia="en-US"/>
        </w:rPr>
      </w:pPr>
    </w:p>
    <w:p w14:paraId="144C0643" w14:textId="77777777" w:rsidR="002F2F40" w:rsidRPr="002F2F40" w:rsidRDefault="002F2F40" w:rsidP="002F2F40">
      <w:pPr>
        <w:ind w:right="135"/>
        <w:jc w:val="center"/>
        <w:rPr>
          <w:rFonts w:eastAsia="Arial MT"/>
          <w:b/>
          <w:bCs/>
          <w:spacing w:val="-2"/>
          <w:sz w:val="22"/>
          <w:szCs w:val="22"/>
          <w:lang w:eastAsia="en-US"/>
        </w:rPr>
      </w:pPr>
      <w:r w:rsidRPr="002F2F40">
        <w:rPr>
          <w:rFonts w:eastAsia="Arial MT"/>
          <w:b/>
          <w:bCs/>
          <w:spacing w:val="-2"/>
          <w:sz w:val="22"/>
          <w:szCs w:val="22"/>
          <w:lang w:eastAsia="en-US"/>
        </w:rPr>
        <w:t>CHIEDE</w:t>
      </w:r>
    </w:p>
    <w:p w14:paraId="4398F5EE" w14:textId="77777777" w:rsidR="002F2F40" w:rsidRPr="002F2F40" w:rsidRDefault="002F2F40" w:rsidP="002F2F40">
      <w:pPr>
        <w:ind w:right="135"/>
        <w:jc w:val="center"/>
        <w:rPr>
          <w:rFonts w:eastAsia="Arial MT"/>
          <w:b/>
          <w:bCs/>
          <w:sz w:val="22"/>
          <w:szCs w:val="22"/>
          <w:lang w:eastAsia="en-US"/>
        </w:rPr>
      </w:pPr>
    </w:p>
    <w:p w14:paraId="5E1F9123" w14:textId="77777777" w:rsidR="002F2F40" w:rsidRPr="002F2F40" w:rsidRDefault="002F2F40" w:rsidP="002F2F40">
      <w:pPr>
        <w:pStyle w:val="Corpotesto"/>
        <w:spacing w:before="165" w:line="324" w:lineRule="auto"/>
        <w:jc w:val="both"/>
        <w:rPr>
          <w:rFonts w:ascii="Times New Roman" w:eastAsia="Arial MT" w:hAnsi="Times New Roman" w:cs="Times New Roman"/>
          <w:b w:val="0"/>
          <w:bCs w:val="0"/>
          <w:sz w:val="22"/>
          <w:szCs w:val="22"/>
          <w:lang w:eastAsia="en-US" w:bidi="ar-SA"/>
        </w:rPr>
      </w:pPr>
      <w:r w:rsidRPr="002F2F40">
        <w:rPr>
          <w:rFonts w:ascii="Times New Roman" w:eastAsia="Arial MT" w:hAnsi="Times New Roman" w:cs="Times New Roman"/>
          <w:b w:val="0"/>
          <w:bCs w:val="0"/>
          <w:sz w:val="22"/>
          <w:szCs w:val="22"/>
          <w:lang w:eastAsia="en-US" w:bidi="ar-SA"/>
        </w:rPr>
        <w:t xml:space="preserve">di essere ammesso alla misura sperimentale approvata dalla Regione Sardegna con Deliberazione della Giunta Regionale n. 18/39 del 22.04.2026, che riconosce un contributo per la fruizione dei Centri Estivi per l’anno 2026, per i seguenti minori: </w:t>
      </w:r>
    </w:p>
    <w:p w14:paraId="06E66A0F" w14:textId="77777777" w:rsidR="002F2F40" w:rsidRPr="002F2F40" w:rsidRDefault="002F2F40" w:rsidP="002F2F40">
      <w:pPr>
        <w:pStyle w:val="Corpotesto"/>
        <w:spacing w:before="165" w:line="324" w:lineRule="auto"/>
        <w:jc w:val="both"/>
        <w:rPr>
          <w:rFonts w:ascii="Times New Roman" w:eastAsia="Arial MT" w:hAnsi="Times New Roman" w:cs="Times New Roman"/>
          <w:sz w:val="22"/>
          <w:szCs w:val="22"/>
          <w:lang w:eastAsia="en-US" w:bidi="ar-SA"/>
        </w:rPr>
      </w:pPr>
      <w:r w:rsidRPr="002F2F40">
        <w:rPr>
          <w:rFonts w:ascii="Times New Roman" w:eastAsia="Arial MT" w:hAnsi="Times New Roman" w:cs="Times New Roman"/>
          <w:sz w:val="22"/>
          <w:szCs w:val="22"/>
          <w:lang w:eastAsia="en-US" w:bidi="ar-SA"/>
        </w:rPr>
        <w:t>MINORE 1:</w:t>
      </w:r>
    </w:p>
    <w:p w14:paraId="507F7E37" w14:textId="77777777" w:rsidR="002F2F40" w:rsidRPr="002F2F40" w:rsidRDefault="002F2F40" w:rsidP="002F2F40">
      <w:pPr>
        <w:pStyle w:val="Corpotesto"/>
        <w:spacing w:before="165" w:line="324" w:lineRule="auto"/>
        <w:jc w:val="both"/>
        <w:rPr>
          <w:rFonts w:ascii="Times New Roman" w:eastAsia="Arial MT" w:hAnsi="Times New Roman" w:cs="Times New Roman"/>
          <w:b w:val="0"/>
          <w:bCs w:val="0"/>
          <w:sz w:val="22"/>
          <w:szCs w:val="22"/>
          <w:lang w:eastAsia="en-US" w:bidi="ar-SA"/>
        </w:rPr>
      </w:pPr>
      <w:r w:rsidRPr="002F2F40">
        <w:rPr>
          <w:rFonts w:ascii="Times New Roman" w:eastAsia="Arial MT" w:hAnsi="Times New Roman" w:cs="Times New Roman"/>
          <w:sz w:val="22"/>
          <w:szCs w:val="22"/>
          <w:lang w:eastAsia="en-US" w:bidi="ar-SA"/>
        </w:rPr>
        <w:t>Nome e cognome</w:t>
      </w:r>
      <w:r w:rsidRPr="002F2F40">
        <w:rPr>
          <w:rFonts w:ascii="Times New Roman" w:eastAsia="Arial MT" w:hAnsi="Times New Roman" w:cs="Times New Roman"/>
          <w:b w:val="0"/>
          <w:bCs w:val="0"/>
          <w:sz w:val="22"/>
          <w:szCs w:val="22"/>
          <w:lang w:eastAsia="en-US" w:bidi="ar-SA"/>
        </w:rPr>
        <w:t>: ______________________________</w:t>
      </w:r>
    </w:p>
    <w:p w14:paraId="4619E9BC" w14:textId="77777777" w:rsidR="002F2F40" w:rsidRPr="002F2F40" w:rsidRDefault="002F2F40" w:rsidP="002F2F40">
      <w:pPr>
        <w:pStyle w:val="Corpotesto"/>
        <w:spacing w:before="165" w:line="324" w:lineRule="auto"/>
        <w:jc w:val="both"/>
        <w:rPr>
          <w:rFonts w:ascii="Times New Roman" w:eastAsia="Arial MT" w:hAnsi="Times New Roman" w:cs="Times New Roman"/>
          <w:b w:val="0"/>
          <w:bCs w:val="0"/>
          <w:sz w:val="22"/>
          <w:szCs w:val="22"/>
          <w:lang w:eastAsia="en-US" w:bidi="ar-SA"/>
        </w:rPr>
      </w:pPr>
      <w:r w:rsidRPr="002F2F40">
        <w:rPr>
          <w:rFonts w:ascii="Times New Roman" w:eastAsia="Arial MT" w:hAnsi="Times New Roman" w:cs="Times New Roman"/>
          <w:b w:val="0"/>
          <w:bCs w:val="0"/>
          <w:sz w:val="22"/>
          <w:szCs w:val="22"/>
          <w:lang w:eastAsia="en-US" w:bidi="ar-SA"/>
        </w:rPr>
        <w:t>nato a ____________________ il __________________</w:t>
      </w:r>
    </w:p>
    <w:p w14:paraId="6B289E65" w14:textId="0A4B73E2" w:rsidR="002F2F40" w:rsidRPr="002F2F40" w:rsidRDefault="002F2F40" w:rsidP="002F2F40">
      <w:pPr>
        <w:pStyle w:val="Corpotesto"/>
        <w:spacing w:before="165" w:line="324" w:lineRule="auto"/>
        <w:jc w:val="both"/>
        <w:rPr>
          <w:rFonts w:ascii="Times New Roman" w:eastAsia="Arial MT" w:hAnsi="Times New Roman" w:cs="Times New Roman"/>
          <w:b w:val="0"/>
          <w:bCs w:val="0"/>
          <w:sz w:val="22"/>
          <w:szCs w:val="22"/>
          <w:lang w:eastAsia="en-US" w:bidi="ar-SA"/>
        </w:rPr>
      </w:pPr>
      <w:r w:rsidRPr="002F2F40">
        <w:rPr>
          <w:rFonts w:ascii="Times New Roman" w:eastAsia="Arial MT" w:hAnsi="Times New Roman" w:cs="Times New Roman"/>
          <w:b w:val="0"/>
          <w:bCs w:val="0"/>
          <w:sz w:val="22"/>
          <w:szCs w:val="22"/>
          <w:lang w:eastAsia="en-US" w:bidi="ar-SA"/>
        </w:rPr>
        <w:t>residente a __________________________ in Via ___________________________ n._________</w:t>
      </w:r>
    </w:p>
    <w:p w14:paraId="10518560" w14:textId="77777777" w:rsidR="002F2F40" w:rsidRPr="002F2F40" w:rsidRDefault="002F2F40" w:rsidP="002F2F40">
      <w:pPr>
        <w:pStyle w:val="Corpotesto"/>
        <w:spacing w:before="165" w:line="324" w:lineRule="auto"/>
        <w:jc w:val="both"/>
        <w:rPr>
          <w:rFonts w:ascii="Times New Roman" w:eastAsia="Arial MT" w:hAnsi="Times New Roman" w:cs="Times New Roman"/>
          <w:sz w:val="22"/>
          <w:szCs w:val="22"/>
          <w:lang w:eastAsia="en-US" w:bidi="ar-SA"/>
        </w:rPr>
      </w:pPr>
    </w:p>
    <w:p w14:paraId="227670F2" w14:textId="77777777" w:rsidR="002F2F40" w:rsidRPr="002F2F40" w:rsidRDefault="002F2F40" w:rsidP="002F2F40">
      <w:pPr>
        <w:pStyle w:val="Corpotesto"/>
        <w:spacing w:before="165" w:line="324" w:lineRule="auto"/>
        <w:jc w:val="both"/>
        <w:rPr>
          <w:rFonts w:ascii="Times New Roman" w:eastAsia="Arial MT" w:hAnsi="Times New Roman" w:cs="Times New Roman"/>
          <w:sz w:val="22"/>
          <w:szCs w:val="22"/>
          <w:lang w:eastAsia="en-US" w:bidi="ar-SA"/>
        </w:rPr>
      </w:pPr>
      <w:r w:rsidRPr="002F2F40">
        <w:rPr>
          <w:rFonts w:ascii="Times New Roman" w:eastAsia="Arial MT" w:hAnsi="Times New Roman" w:cs="Times New Roman"/>
          <w:sz w:val="22"/>
          <w:szCs w:val="22"/>
          <w:lang w:eastAsia="en-US" w:bidi="ar-SA"/>
        </w:rPr>
        <w:t>MINORE 2:</w:t>
      </w:r>
    </w:p>
    <w:p w14:paraId="7A8BA946" w14:textId="77777777" w:rsidR="002F2F40" w:rsidRPr="002F2F40" w:rsidRDefault="002F2F40" w:rsidP="002F2F40">
      <w:pPr>
        <w:pStyle w:val="Corpotesto"/>
        <w:spacing w:before="165" w:line="324" w:lineRule="auto"/>
        <w:jc w:val="both"/>
        <w:rPr>
          <w:rFonts w:ascii="Times New Roman" w:eastAsia="Arial MT" w:hAnsi="Times New Roman" w:cs="Times New Roman"/>
          <w:b w:val="0"/>
          <w:bCs w:val="0"/>
          <w:sz w:val="22"/>
          <w:szCs w:val="22"/>
          <w:lang w:eastAsia="en-US" w:bidi="ar-SA"/>
        </w:rPr>
      </w:pPr>
      <w:r w:rsidRPr="002F2F40">
        <w:rPr>
          <w:rFonts w:ascii="Times New Roman" w:eastAsia="Arial MT" w:hAnsi="Times New Roman" w:cs="Times New Roman"/>
          <w:sz w:val="22"/>
          <w:szCs w:val="22"/>
          <w:lang w:eastAsia="en-US" w:bidi="ar-SA"/>
        </w:rPr>
        <w:t>Nome e cognome</w:t>
      </w:r>
      <w:r w:rsidRPr="002F2F40">
        <w:rPr>
          <w:rFonts w:ascii="Times New Roman" w:eastAsia="Arial MT" w:hAnsi="Times New Roman" w:cs="Times New Roman"/>
          <w:b w:val="0"/>
          <w:bCs w:val="0"/>
          <w:sz w:val="22"/>
          <w:szCs w:val="22"/>
          <w:lang w:eastAsia="en-US" w:bidi="ar-SA"/>
        </w:rPr>
        <w:t>: ______________________________</w:t>
      </w:r>
    </w:p>
    <w:p w14:paraId="5AE9DB10" w14:textId="77777777" w:rsidR="002F2F40" w:rsidRPr="002F2F40" w:rsidRDefault="002F2F40" w:rsidP="002F2F40">
      <w:pPr>
        <w:pStyle w:val="Corpotesto"/>
        <w:spacing w:before="165" w:line="324" w:lineRule="auto"/>
        <w:jc w:val="both"/>
        <w:rPr>
          <w:rFonts w:ascii="Times New Roman" w:eastAsia="Arial MT" w:hAnsi="Times New Roman" w:cs="Times New Roman"/>
          <w:b w:val="0"/>
          <w:bCs w:val="0"/>
          <w:sz w:val="22"/>
          <w:szCs w:val="22"/>
          <w:lang w:eastAsia="en-US" w:bidi="ar-SA"/>
        </w:rPr>
      </w:pPr>
      <w:r w:rsidRPr="002F2F40">
        <w:rPr>
          <w:rFonts w:ascii="Times New Roman" w:eastAsia="Arial MT" w:hAnsi="Times New Roman" w:cs="Times New Roman"/>
          <w:b w:val="0"/>
          <w:bCs w:val="0"/>
          <w:sz w:val="22"/>
          <w:szCs w:val="22"/>
          <w:lang w:eastAsia="en-US" w:bidi="ar-SA"/>
        </w:rPr>
        <w:lastRenderedPageBreak/>
        <w:t>nato a ____________________ il __________________</w:t>
      </w:r>
    </w:p>
    <w:p w14:paraId="5885DFBC" w14:textId="77777777" w:rsidR="002F2F40" w:rsidRPr="002F2F40" w:rsidRDefault="002F2F40" w:rsidP="002F2F40">
      <w:pPr>
        <w:pStyle w:val="Corpotesto"/>
        <w:spacing w:before="165" w:line="324" w:lineRule="auto"/>
        <w:jc w:val="both"/>
        <w:rPr>
          <w:rFonts w:ascii="Times New Roman" w:eastAsia="Arial MT" w:hAnsi="Times New Roman" w:cs="Times New Roman"/>
          <w:b w:val="0"/>
          <w:bCs w:val="0"/>
          <w:sz w:val="22"/>
          <w:szCs w:val="22"/>
          <w:lang w:eastAsia="en-US" w:bidi="ar-SA"/>
        </w:rPr>
      </w:pPr>
      <w:r w:rsidRPr="002F2F40">
        <w:rPr>
          <w:rFonts w:ascii="Times New Roman" w:eastAsia="Arial MT" w:hAnsi="Times New Roman" w:cs="Times New Roman"/>
          <w:b w:val="0"/>
          <w:bCs w:val="0"/>
          <w:sz w:val="22"/>
          <w:szCs w:val="22"/>
          <w:lang w:eastAsia="en-US" w:bidi="ar-SA"/>
        </w:rPr>
        <w:t>residente a __________________________ in Via ___________________________ n._________</w:t>
      </w:r>
    </w:p>
    <w:p w14:paraId="3F3F9468" w14:textId="77777777" w:rsidR="002F2F40" w:rsidRPr="002F2F40" w:rsidRDefault="002F2F40" w:rsidP="002F2F40">
      <w:pPr>
        <w:pStyle w:val="Corpotesto"/>
        <w:spacing w:before="165" w:line="324" w:lineRule="auto"/>
        <w:jc w:val="both"/>
        <w:rPr>
          <w:rFonts w:ascii="Times New Roman" w:eastAsia="Arial MT" w:hAnsi="Times New Roman" w:cs="Times New Roman"/>
          <w:sz w:val="22"/>
          <w:szCs w:val="22"/>
          <w:lang w:eastAsia="en-US" w:bidi="ar-SA"/>
        </w:rPr>
      </w:pPr>
    </w:p>
    <w:p w14:paraId="052D2F5A" w14:textId="77777777" w:rsidR="002F2F40" w:rsidRPr="002F2F40" w:rsidRDefault="002F2F40" w:rsidP="002F2F40">
      <w:pPr>
        <w:pStyle w:val="Corpotesto"/>
        <w:spacing w:before="165" w:line="324" w:lineRule="auto"/>
        <w:jc w:val="both"/>
        <w:rPr>
          <w:rFonts w:ascii="Times New Roman" w:eastAsia="Arial MT" w:hAnsi="Times New Roman" w:cs="Times New Roman"/>
          <w:sz w:val="22"/>
          <w:szCs w:val="22"/>
          <w:lang w:eastAsia="en-US" w:bidi="ar-SA"/>
        </w:rPr>
      </w:pPr>
      <w:r w:rsidRPr="002F2F40">
        <w:rPr>
          <w:rFonts w:ascii="Times New Roman" w:eastAsia="Arial MT" w:hAnsi="Times New Roman" w:cs="Times New Roman"/>
          <w:sz w:val="22"/>
          <w:szCs w:val="22"/>
          <w:lang w:eastAsia="en-US" w:bidi="ar-SA"/>
        </w:rPr>
        <w:t xml:space="preserve">MINORE 3: </w:t>
      </w:r>
    </w:p>
    <w:p w14:paraId="3138F6EA" w14:textId="77777777" w:rsidR="002F2F40" w:rsidRPr="002F2F40" w:rsidRDefault="002F2F40" w:rsidP="002F2F40">
      <w:pPr>
        <w:pStyle w:val="Corpotesto"/>
        <w:spacing w:before="165" w:line="324" w:lineRule="auto"/>
        <w:jc w:val="both"/>
        <w:rPr>
          <w:rFonts w:ascii="Times New Roman" w:eastAsia="Arial MT" w:hAnsi="Times New Roman" w:cs="Times New Roman"/>
          <w:b w:val="0"/>
          <w:bCs w:val="0"/>
          <w:sz w:val="22"/>
          <w:szCs w:val="22"/>
          <w:lang w:eastAsia="en-US" w:bidi="ar-SA"/>
        </w:rPr>
      </w:pPr>
      <w:r w:rsidRPr="002F2F40">
        <w:rPr>
          <w:rFonts w:ascii="Times New Roman" w:eastAsia="Arial MT" w:hAnsi="Times New Roman" w:cs="Times New Roman"/>
          <w:sz w:val="22"/>
          <w:szCs w:val="22"/>
          <w:lang w:eastAsia="en-US" w:bidi="ar-SA"/>
        </w:rPr>
        <w:t>Nome e cognome</w:t>
      </w:r>
      <w:r w:rsidRPr="002F2F40">
        <w:rPr>
          <w:rFonts w:ascii="Times New Roman" w:eastAsia="Arial MT" w:hAnsi="Times New Roman" w:cs="Times New Roman"/>
          <w:b w:val="0"/>
          <w:bCs w:val="0"/>
          <w:sz w:val="22"/>
          <w:szCs w:val="22"/>
          <w:lang w:eastAsia="en-US" w:bidi="ar-SA"/>
        </w:rPr>
        <w:t>: ______________________________</w:t>
      </w:r>
    </w:p>
    <w:p w14:paraId="71652B66" w14:textId="77777777" w:rsidR="002F2F40" w:rsidRPr="002F2F40" w:rsidRDefault="002F2F40" w:rsidP="002F2F40">
      <w:pPr>
        <w:pStyle w:val="Corpotesto"/>
        <w:spacing w:before="165" w:line="324" w:lineRule="auto"/>
        <w:jc w:val="both"/>
        <w:rPr>
          <w:rFonts w:ascii="Times New Roman" w:eastAsia="Arial MT" w:hAnsi="Times New Roman" w:cs="Times New Roman"/>
          <w:b w:val="0"/>
          <w:bCs w:val="0"/>
          <w:sz w:val="22"/>
          <w:szCs w:val="22"/>
          <w:lang w:eastAsia="en-US" w:bidi="ar-SA"/>
        </w:rPr>
      </w:pPr>
      <w:r w:rsidRPr="002F2F40">
        <w:rPr>
          <w:rFonts w:ascii="Times New Roman" w:eastAsia="Arial MT" w:hAnsi="Times New Roman" w:cs="Times New Roman"/>
          <w:b w:val="0"/>
          <w:bCs w:val="0"/>
          <w:sz w:val="22"/>
          <w:szCs w:val="22"/>
          <w:lang w:eastAsia="en-US" w:bidi="ar-SA"/>
        </w:rPr>
        <w:t>nato a ____________________ il __________________</w:t>
      </w:r>
    </w:p>
    <w:p w14:paraId="513EDCD4" w14:textId="77777777" w:rsidR="002F2F40" w:rsidRPr="002F2F40" w:rsidRDefault="002F2F40" w:rsidP="002F2F40">
      <w:pPr>
        <w:pStyle w:val="Corpotesto"/>
        <w:spacing w:before="165" w:line="324" w:lineRule="auto"/>
        <w:jc w:val="both"/>
        <w:rPr>
          <w:rFonts w:ascii="Times New Roman" w:eastAsia="Arial MT" w:hAnsi="Times New Roman" w:cs="Times New Roman"/>
          <w:b w:val="0"/>
          <w:bCs w:val="0"/>
          <w:sz w:val="22"/>
          <w:szCs w:val="22"/>
          <w:lang w:eastAsia="en-US" w:bidi="ar-SA"/>
        </w:rPr>
      </w:pPr>
      <w:r w:rsidRPr="002F2F40">
        <w:rPr>
          <w:rFonts w:ascii="Times New Roman" w:eastAsia="Arial MT" w:hAnsi="Times New Roman" w:cs="Times New Roman"/>
          <w:b w:val="0"/>
          <w:bCs w:val="0"/>
          <w:sz w:val="22"/>
          <w:szCs w:val="22"/>
          <w:lang w:eastAsia="en-US" w:bidi="ar-SA"/>
        </w:rPr>
        <w:t>residente a __________________________ in Via ___________________________ n._________</w:t>
      </w:r>
    </w:p>
    <w:p w14:paraId="3B907879" w14:textId="77777777" w:rsidR="002F2F40" w:rsidRPr="002F2F40" w:rsidRDefault="002F2F40" w:rsidP="002F2F40">
      <w:pPr>
        <w:adjustRightInd w:val="0"/>
        <w:jc w:val="both"/>
        <w:rPr>
          <w:rFonts w:eastAsia="Calibri"/>
          <w:sz w:val="22"/>
          <w:szCs w:val="22"/>
        </w:rPr>
      </w:pPr>
    </w:p>
    <w:p w14:paraId="306A9D8A" w14:textId="77777777" w:rsidR="002F2F40" w:rsidRPr="002F2F40" w:rsidRDefault="002F2F40" w:rsidP="002F2F40">
      <w:pPr>
        <w:adjustRightInd w:val="0"/>
        <w:jc w:val="both"/>
        <w:rPr>
          <w:rFonts w:eastAsia="Calibri"/>
          <w:sz w:val="22"/>
          <w:szCs w:val="22"/>
        </w:rPr>
      </w:pPr>
    </w:p>
    <w:p w14:paraId="66401137" w14:textId="77777777" w:rsidR="002F2F40" w:rsidRPr="002F2F40" w:rsidRDefault="002F2F40" w:rsidP="002F2F40">
      <w:pPr>
        <w:adjustRightInd w:val="0"/>
        <w:jc w:val="both"/>
        <w:rPr>
          <w:rFonts w:eastAsia="Calibri"/>
          <w:sz w:val="22"/>
          <w:szCs w:val="22"/>
        </w:rPr>
      </w:pPr>
      <w:r w:rsidRPr="002F2F40">
        <w:rPr>
          <w:rFonts w:eastAsia="Calibri"/>
          <w:sz w:val="22"/>
          <w:szCs w:val="22"/>
        </w:rPr>
        <w:t xml:space="preserve">A tal fine, consapevole della responsabilità penale, ai sensi dell’articolo 76 del decreto del Presidente della Repubblica 28 dicembre 2000, n. 445, per falsità in atti e dichiarazioni mendaci, </w:t>
      </w:r>
    </w:p>
    <w:p w14:paraId="42E1694F" w14:textId="77777777" w:rsidR="002F2F40" w:rsidRPr="002F2F40" w:rsidRDefault="002F2F40" w:rsidP="002F2F40">
      <w:pPr>
        <w:adjustRightInd w:val="0"/>
        <w:jc w:val="center"/>
        <w:rPr>
          <w:rFonts w:eastAsia="Calibri"/>
          <w:sz w:val="22"/>
          <w:szCs w:val="22"/>
        </w:rPr>
      </w:pPr>
    </w:p>
    <w:p w14:paraId="5C91DEFA" w14:textId="77777777" w:rsidR="002F2F40" w:rsidRPr="002F2F40" w:rsidRDefault="002F2F40" w:rsidP="002F2F40">
      <w:pPr>
        <w:adjustRightInd w:val="0"/>
        <w:jc w:val="center"/>
        <w:rPr>
          <w:rFonts w:eastAsia="Calibri"/>
          <w:b/>
          <w:bCs/>
          <w:sz w:val="22"/>
          <w:szCs w:val="22"/>
        </w:rPr>
      </w:pPr>
      <w:r w:rsidRPr="002F2F40">
        <w:rPr>
          <w:rFonts w:eastAsia="Calibri"/>
          <w:b/>
          <w:bCs/>
          <w:sz w:val="22"/>
          <w:szCs w:val="22"/>
        </w:rPr>
        <w:t xml:space="preserve">DICHIARA </w:t>
      </w:r>
    </w:p>
    <w:p w14:paraId="63241082" w14:textId="77777777" w:rsidR="002F2F40" w:rsidRPr="002F2F40" w:rsidRDefault="002F2F40" w:rsidP="002F2F40">
      <w:pPr>
        <w:adjustRightInd w:val="0"/>
        <w:jc w:val="center"/>
        <w:rPr>
          <w:rFonts w:eastAsia="Calibri"/>
          <w:b/>
          <w:bCs/>
          <w:sz w:val="22"/>
          <w:szCs w:val="22"/>
        </w:rPr>
      </w:pPr>
    </w:p>
    <w:p w14:paraId="799A3672" w14:textId="77777777" w:rsidR="002F2F40" w:rsidRPr="002F2F40" w:rsidRDefault="002F2F40" w:rsidP="002F2F40">
      <w:pPr>
        <w:pStyle w:val="Paragrafoelenco"/>
        <w:numPr>
          <w:ilvl w:val="0"/>
          <w:numId w:val="1"/>
        </w:numPr>
        <w:adjustRightInd w:val="0"/>
        <w:ind w:left="284" w:hanging="284"/>
        <w:jc w:val="both"/>
        <w:rPr>
          <w:rFonts w:ascii="Times New Roman" w:eastAsia="Calibri" w:hAnsi="Times New Roman" w:cs="Times New Roman"/>
        </w:rPr>
      </w:pPr>
      <w:r w:rsidRPr="002F2F40">
        <w:rPr>
          <w:rFonts w:ascii="Times New Roman" w:eastAsia="Calibri" w:hAnsi="Times New Roman" w:cs="Times New Roman"/>
        </w:rPr>
        <w:t xml:space="preserve">Di essere in possesso di attestazione ISEE in corso di validità del valore di euro ______________;  </w:t>
      </w:r>
    </w:p>
    <w:p w14:paraId="2C27B0D8" w14:textId="77777777" w:rsidR="002F2F40" w:rsidRPr="002F2F40" w:rsidRDefault="002F2F40" w:rsidP="002F2F40">
      <w:pPr>
        <w:pStyle w:val="Paragrafoelenco"/>
        <w:adjustRightInd w:val="0"/>
        <w:ind w:left="284"/>
        <w:jc w:val="both"/>
        <w:rPr>
          <w:rFonts w:ascii="Times New Roman" w:eastAsia="Calibri" w:hAnsi="Times New Roman" w:cs="Times New Roman"/>
        </w:rPr>
      </w:pPr>
    </w:p>
    <w:p w14:paraId="09B82B02" w14:textId="77777777" w:rsidR="002F2F40" w:rsidRPr="002F2F40" w:rsidRDefault="002F2F40" w:rsidP="002F2F40">
      <w:pPr>
        <w:pStyle w:val="Paragrafoelenco"/>
        <w:numPr>
          <w:ilvl w:val="0"/>
          <w:numId w:val="1"/>
        </w:numPr>
        <w:adjustRightInd w:val="0"/>
        <w:spacing w:line="36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2F2F40">
        <w:rPr>
          <w:rFonts w:ascii="Times New Roman" w:eastAsia="Calibri" w:hAnsi="Times New Roman" w:cs="Times New Roman"/>
        </w:rPr>
        <w:t>Di aver iscritto il/i proprio/i figlio/i presso il/i Centro/i Estivo/i di ____________________________________________________________________________</w:t>
      </w:r>
    </w:p>
    <w:p w14:paraId="7956ABB6" w14:textId="77777777" w:rsidR="002F2F40" w:rsidRPr="002F2F40" w:rsidRDefault="002F2F40" w:rsidP="002F2F40">
      <w:pPr>
        <w:adjustRightInd w:val="0"/>
        <w:spacing w:line="360" w:lineRule="auto"/>
        <w:ind w:left="284"/>
        <w:jc w:val="both"/>
        <w:rPr>
          <w:rFonts w:eastAsia="Calibri"/>
          <w:sz w:val="22"/>
          <w:szCs w:val="22"/>
        </w:rPr>
      </w:pPr>
      <w:r w:rsidRPr="002F2F40">
        <w:rPr>
          <w:rFonts w:eastAsia="Calibri"/>
          <w:sz w:val="22"/>
          <w:szCs w:val="22"/>
        </w:rPr>
        <w:t>Gestito/i da ___________________________________________________________________</w:t>
      </w:r>
    </w:p>
    <w:p w14:paraId="0D0669F8" w14:textId="77777777" w:rsidR="002F2F40" w:rsidRPr="002F2F40" w:rsidRDefault="002F2F40" w:rsidP="002F2F40">
      <w:pPr>
        <w:adjustRightInd w:val="0"/>
        <w:spacing w:line="360" w:lineRule="auto"/>
        <w:jc w:val="both"/>
        <w:rPr>
          <w:rFonts w:eastAsia="Calibri"/>
          <w:sz w:val="22"/>
          <w:szCs w:val="22"/>
        </w:rPr>
      </w:pPr>
      <w:r w:rsidRPr="002F2F40">
        <w:rPr>
          <w:rFonts w:eastAsia="Calibri"/>
          <w:sz w:val="22"/>
          <w:szCs w:val="22"/>
        </w:rPr>
        <w:t xml:space="preserve">     per il periodo di n. settimane __________________________;</w:t>
      </w:r>
    </w:p>
    <w:p w14:paraId="4A1C0484" w14:textId="77777777" w:rsidR="002F2F40" w:rsidRPr="002F2F40" w:rsidRDefault="002F2F40" w:rsidP="002F2F40">
      <w:pPr>
        <w:pStyle w:val="Paragrafoelenco"/>
        <w:adjustRightInd w:val="0"/>
        <w:ind w:left="284"/>
        <w:jc w:val="both"/>
        <w:rPr>
          <w:rFonts w:ascii="Times New Roman" w:eastAsia="Calibri" w:hAnsi="Times New Roman" w:cs="Times New Roman"/>
        </w:rPr>
      </w:pPr>
    </w:p>
    <w:p w14:paraId="2FE6295A" w14:textId="77777777" w:rsidR="002F2F40" w:rsidRPr="002F2F40" w:rsidRDefault="002F2F40" w:rsidP="002F2F40">
      <w:pPr>
        <w:pStyle w:val="Paragrafoelenco"/>
        <w:numPr>
          <w:ilvl w:val="0"/>
          <w:numId w:val="1"/>
        </w:numPr>
        <w:adjustRightInd w:val="0"/>
        <w:spacing w:line="36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2F2F40">
        <w:rPr>
          <w:rFonts w:ascii="Times New Roman" w:eastAsia="Calibri" w:hAnsi="Times New Roman" w:cs="Times New Roman"/>
        </w:rPr>
        <w:t>Che il minore ____________________________________ sopra indicato possiede la certificazione ai sensi della L. 104/92 art. 3 comma 3.</w:t>
      </w:r>
    </w:p>
    <w:p w14:paraId="2BCD1CAA" w14:textId="77777777" w:rsidR="002F2F40" w:rsidRPr="002F2F40" w:rsidRDefault="002F2F40" w:rsidP="002F2F40">
      <w:pPr>
        <w:pStyle w:val="Paragrafoelenco"/>
        <w:numPr>
          <w:ilvl w:val="0"/>
          <w:numId w:val="1"/>
        </w:numPr>
        <w:adjustRightInd w:val="0"/>
        <w:spacing w:line="36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2F2F40">
        <w:rPr>
          <w:rFonts w:ascii="Times New Roman" w:eastAsia="Calibri" w:hAnsi="Times New Roman" w:cs="Times New Roman"/>
        </w:rPr>
        <w:t>Di essere a conoscenza che il trattamento dei dati personali forniti con la presente modulistica e durante tutto il procedimento di cui trattasi avverrà in osservanza della legge sulla privacy - Regolamento UE n. 2016/679 (G.D.P.R.) “Codice in materia di protezione dei Dati Personali” di aver, pertanto, ricevuto e preso visione dell’allegata Informativa e di autorizzare il trattamento dei dati personali ai fini dell’istruttoria del presente procedimento.</w:t>
      </w:r>
    </w:p>
    <w:p w14:paraId="76D17DB8" w14:textId="77777777" w:rsidR="002F2F40" w:rsidRPr="002F2F40" w:rsidRDefault="002F2F40" w:rsidP="002F2F40">
      <w:pPr>
        <w:adjustRightInd w:val="0"/>
        <w:spacing w:line="360" w:lineRule="auto"/>
        <w:jc w:val="both"/>
        <w:rPr>
          <w:rFonts w:eastAsia="Calibri"/>
          <w:sz w:val="22"/>
          <w:szCs w:val="22"/>
        </w:rPr>
      </w:pPr>
    </w:p>
    <w:p w14:paraId="5DD1057C" w14:textId="77777777" w:rsidR="002F2F40" w:rsidRPr="002F2F40" w:rsidRDefault="002F2F40" w:rsidP="002F2F40">
      <w:pPr>
        <w:suppressAutoHyphens/>
        <w:adjustRightInd w:val="0"/>
        <w:jc w:val="both"/>
        <w:rPr>
          <w:rFonts w:eastAsia="Calibri"/>
          <w:b/>
          <w:sz w:val="22"/>
          <w:szCs w:val="22"/>
        </w:rPr>
      </w:pPr>
      <w:r w:rsidRPr="002F2F40">
        <w:rPr>
          <w:rFonts w:eastAsia="Calibri"/>
          <w:b/>
          <w:sz w:val="22"/>
          <w:szCs w:val="22"/>
        </w:rPr>
        <w:t xml:space="preserve">In caso di ammissione al beneficio, CHIEDE, che il contributo venga erogato sul seguente conto corrente bancario o postale intestato a:  </w:t>
      </w:r>
    </w:p>
    <w:p w14:paraId="36CC59D0" w14:textId="77777777" w:rsidR="002F2F40" w:rsidRPr="002F2F40" w:rsidRDefault="002F2F40" w:rsidP="002F2F40">
      <w:pPr>
        <w:suppressAutoHyphens/>
        <w:adjustRightInd w:val="0"/>
        <w:jc w:val="both"/>
        <w:rPr>
          <w:rFonts w:eastAsia="Calibri"/>
          <w:b/>
          <w:sz w:val="22"/>
          <w:szCs w:val="22"/>
        </w:rPr>
      </w:pPr>
      <w:r w:rsidRPr="002F2F40">
        <w:rPr>
          <w:rFonts w:eastAsia="Calibri"/>
          <w:b/>
          <w:sz w:val="22"/>
          <w:szCs w:val="22"/>
        </w:rPr>
        <w:t xml:space="preserve">                           </w:t>
      </w:r>
    </w:p>
    <w:p w14:paraId="589E4C64" w14:textId="77777777" w:rsidR="002F2F40" w:rsidRPr="002F2F40" w:rsidRDefault="002F2F40" w:rsidP="002F2F40">
      <w:pPr>
        <w:suppressAutoHyphens/>
        <w:spacing w:after="120"/>
        <w:jc w:val="both"/>
        <w:rPr>
          <w:sz w:val="22"/>
          <w:szCs w:val="22"/>
          <w:lang w:eastAsia="ar-SA"/>
        </w:rPr>
      </w:pPr>
      <w:r w:rsidRPr="002F2F40">
        <w:rPr>
          <w:sz w:val="22"/>
          <w:szCs w:val="22"/>
          <w:lang w:eastAsia="ar-SA"/>
        </w:rPr>
        <w:t>NOME e COGNOME _______________________________________________________</w:t>
      </w:r>
    </w:p>
    <w:p w14:paraId="4BE56B46" w14:textId="77777777" w:rsidR="002F2F40" w:rsidRPr="002F2F40" w:rsidRDefault="002F2F40" w:rsidP="002F2F40">
      <w:pPr>
        <w:suppressAutoHyphens/>
        <w:spacing w:after="120"/>
        <w:jc w:val="both"/>
        <w:rPr>
          <w:sz w:val="22"/>
          <w:szCs w:val="22"/>
          <w:lang w:eastAsia="ar-SA"/>
        </w:rPr>
      </w:pPr>
    </w:p>
    <w:p w14:paraId="3B513931" w14:textId="77777777" w:rsidR="002F2F40" w:rsidRPr="002F2F40" w:rsidRDefault="002F2F40" w:rsidP="002F2F40">
      <w:pPr>
        <w:suppressAutoHyphens/>
        <w:spacing w:after="120"/>
        <w:jc w:val="both"/>
        <w:rPr>
          <w:sz w:val="22"/>
          <w:szCs w:val="22"/>
          <w:lang w:eastAsia="ar-SA"/>
        </w:rPr>
      </w:pPr>
      <w:r w:rsidRPr="002F2F40">
        <w:rPr>
          <w:sz w:val="22"/>
          <w:szCs w:val="22"/>
          <w:lang w:eastAsia="ar-SA"/>
        </w:rPr>
        <w:t xml:space="preserve"> IBAN (</w:t>
      </w:r>
      <w:r w:rsidRPr="002F2F40">
        <w:rPr>
          <w:b/>
          <w:bCs/>
          <w:sz w:val="22"/>
          <w:szCs w:val="22"/>
          <w:lang w:eastAsia="ar-SA"/>
        </w:rPr>
        <w:t>scrivere in modo leggibile</w:t>
      </w:r>
      <w:r w:rsidRPr="002F2F40">
        <w:rPr>
          <w:sz w:val="22"/>
          <w:szCs w:val="22"/>
          <w:lang w:eastAsia="ar-SA"/>
        </w:rPr>
        <w:t>):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0"/>
        <w:gridCol w:w="363"/>
        <w:gridCol w:w="357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</w:tblGrid>
      <w:tr w:rsidR="002F2F40" w:rsidRPr="002F2F40" w14:paraId="008C820C" w14:textId="77777777" w:rsidTr="009A6001">
        <w:trPr>
          <w:jc w:val="center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BE1B2" w14:textId="77777777" w:rsidR="002F2F40" w:rsidRPr="002F2F40" w:rsidRDefault="002F2F40" w:rsidP="009A6001">
            <w:pPr>
              <w:suppressAutoHyphens/>
              <w:spacing w:after="120"/>
              <w:jc w:val="both"/>
              <w:rPr>
                <w:sz w:val="22"/>
                <w:szCs w:val="22"/>
                <w:lang w:eastAsia="ar-SA"/>
              </w:rPr>
            </w:pPr>
            <w:r w:rsidRPr="002F2F40">
              <w:rPr>
                <w:sz w:val="22"/>
                <w:szCs w:val="22"/>
                <w:lang w:eastAsia="ar-SA"/>
              </w:rPr>
              <w:t>I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E3BCA" w14:textId="77777777" w:rsidR="002F2F40" w:rsidRPr="002F2F40" w:rsidRDefault="002F2F40" w:rsidP="009A6001">
            <w:pPr>
              <w:suppressAutoHyphens/>
              <w:spacing w:after="120"/>
              <w:jc w:val="both"/>
              <w:rPr>
                <w:sz w:val="22"/>
                <w:szCs w:val="22"/>
                <w:lang w:eastAsia="ar-SA"/>
              </w:rPr>
            </w:pPr>
            <w:r w:rsidRPr="002F2F40">
              <w:rPr>
                <w:sz w:val="22"/>
                <w:szCs w:val="22"/>
                <w:lang w:eastAsia="ar-SA"/>
              </w:rPr>
              <w:t>T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6ADB" w14:textId="77777777" w:rsidR="002F2F40" w:rsidRPr="002F2F40" w:rsidRDefault="002F2F40" w:rsidP="009A6001">
            <w:pPr>
              <w:suppressAutoHyphens/>
              <w:spacing w:after="120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2F6D" w14:textId="77777777" w:rsidR="002F2F40" w:rsidRPr="002F2F40" w:rsidRDefault="002F2F40" w:rsidP="009A6001">
            <w:pPr>
              <w:suppressAutoHyphens/>
              <w:spacing w:after="120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01BB3" w14:textId="77777777" w:rsidR="002F2F40" w:rsidRPr="002F2F40" w:rsidRDefault="002F2F40" w:rsidP="009A6001">
            <w:pPr>
              <w:suppressAutoHyphens/>
              <w:spacing w:after="120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37738" w14:textId="77777777" w:rsidR="002F2F40" w:rsidRPr="002F2F40" w:rsidRDefault="002F2F40" w:rsidP="009A6001">
            <w:pPr>
              <w:suppressAutoHyphens/>
              <w:spacing w:after="120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18D57" w14:textId="77777777" w:rsidR="002F2F40" w:rsidRPr="002F2F40" w:rsidRDefault="002F2F40" w:rsidP="009A6001">
            <w:pPr>
              <w:suppressAutoHyphens/>
              <w:spacing w:after="120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80EF6" w14:textId="77777777" w:rsidR="002F2F40" w:rsidRPr="002F2F40" w:rsidRDefault="002F2F40" w:rsidP="009A6001">
            <w:pPr>
              <w:suppressAutoHyphens/>
              <w:spacing w:after="120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AA5E" w14:textId="77777777" w:rsidR="002F2F40" w:rsidRPr="002F2F40" w:rsidRDefault="002F2F40" w:rsidP="009A6001">
            <w:pPr>
              <w:suppressAutoHyphens/>
              <w:spacing w:after="120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E9811" w14:textId="77777777" w:rsidR="002F2F40" w:rsidRPr="002F2F40" w:rsidRDefault="002F2F40" w:rsidP="009A6001">
            <w:pPr>
              <w:suppressAutoHyphens/>
              <w:spacing w:after="120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C7553" w14:textId="77777777" w:rsidR="002F2F40" w:rsidRPr="002F2F40" w:rsidRDefault="002F2F40" w:rsidP="009A6001">
            <w:pPr>
              <w:suppressAutoHyphens/>
              <w:spacing w:after="120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DF75A" w14:textId="77777777" w:rsidR="002F2F40" w:rsidRPr="002F2F40" w:rsidRDefault="002F2F40" w:rsidP="009A6001">
            <w:pPr>
              <w:suppressAutoHyphens/>
              <w:spacing w:after="120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6F776" w14:textId="77777777" w:rsidR="002F2F40" w:rsidRPr="002F2F40" w:rsidRDefault="002F2F40" w:rsidP="009A6001">
            <w:pPr>
              <w:suppressAutoHyphens/>
              <w:spacing w:after="120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03372" w14:textId="77777777" w:rsidR="002F2F40" w:rsidRPr="002F2F40" w:rsidRDefault="002F2F40" w:rsidP="009A6001">
            <w:pPr>
              <w:suppressAutoHyphens/>
              <w:spacing w:after="120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2847D" w14:textId="77777777" w:rsidR="002F2F40" w:rsidRPr="002F2F40" w:rsidRDefault="002F2F40" w:rsidP="009A6001">
            <w:pPr>
              <w:suppressAutoHyphens/>
              <w:spacing w:after="120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94B7" w14:textId="77777777" w:rsidR="002F2F40" w:rsidRPr="002F2F40" w:rsidRDefault="002F2F40" w:rsidP="009A6001">
            <w:pPr>
              <w:suppressAutoHyphens/>
              <w:spacing w:after="120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2FA23" w14:textId="77777777" w:rsidR="002F2F40" w:rsidRPr="002F2F40" w:rsidRDefault="002F2F40" w:rsidP="009A6001">
            <w:pPr>
              <w:suppressAutoHyphens/>
              <w:spacing w:after="120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2D966" w14:textId="77777777" w:rsidR="002F2F40" w:rsidRPr="002F2F40" w:rsidRDefault="002F2F40" w:rsidP="009A6001">
            <w:pPr>
              <w:suppressAutoHyphens/>
              <w:spacing w:after="120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D8DF" w14:textId="77777777" w:rsidR="002F2F40" w:rsidRPr="002F2F40" w:rsidRDefault="002F2F40" w:rsidP="009A6001">
            <w:pPr>
              <w:suppressAutoHyphens/>
              <w:spacing w:after="120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D368" w14:textId="77777777" w:rsidR="002F2F40" w:rsidRPr="002F2F40" w:rsidRDefault="002F2F40" w:rsidP="009A6001">
            <w:pPr>
              <w:suppressAutoHyphens/>
              <w:spacing w:after="120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01F1" w14:textId="77777777" w:rsidR="002F2F40" w:rsidRPr="002F2F40" w:rsidRDefault="002F2F40" w:rsidP="009A6001">
            <w:pPr>
              <w:suppressAutoHyphens/>
              <w:spacing w:after="120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44720" w14:textId="77777777" w:rsidR="002F2F40" w:rsidRPr="002F2F40" w:rsidRDefault="002F2F40" w:rsidP="009A6001">
            <w:pPr>
              <w:suppressAutoHyphens/>
              <w:spacing w:after="120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88E4" w14:textId="77777777" w:rsidR="002F2F40" w:rsidRPr="002F2F40" w:rsidRDefault="002F2F40" w:rsidP="009A6001">
            <w:pPr>
              <w:suppressAutoHyphens/>
              <w:spacing w:after="120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6CD2" w14:textId="77777777" w:rsidR="002F2F40" w:rsidRPr="002F2F40" w:rsidRDefault="002F2F40" w:rsidP="009A6001">
            <w:pPr>
              <w:suppressAutoHyphens/>
              <w:spacing w:after="120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6D89" w14:textId="77777777" w:rsidR="002F2F40" w:rsidRPr="002F2F40" w:rsidRDefault="002F2F40" w:rsidP="009A6001">
            <w:pPr>
              <w:suppressAutoHyphens/>
              <w:spacing w:after="120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F1EB" w14:textId="77777777" w:rsidR="002F2F40" w:rsidRPr="002F2F40" w:rsidRDefault="002F2F40" w:rsidP="009A6001">
            <w:pPr>
              <w:suppressAutoHyphens/>
              <w:spacing w:after="120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79358" w14:textId="77777777" w:rsidR="002F2F40" w:rsidRPr="002F2F40" w:rsidRDefault="002F2F40" w:rsidP="009A6001">
            <w:pPr>
              <w:suppressAutoHyphens/>
              <w:spacing w:after="120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2965A921" w14:textId="77777777" w:rsidR="002F2F40" w:rsidRPr="002F2F40" w:rsidRDefault="002F2F40" w:rsidP="002F2F40">
      <w:pPr>
        <w:tabs>
          <w:tab w:val="left" w:pos="1584"/>
        </w:tabs>
        <w:adjustRightInd w:val="0"/>
        <w:rPr>
          <w:rFonts w:eastAsia="Calibri"/>
          <w:b/>
          <w:bCs/>
          <w:sz w:val="22"/>
          <w:szCs w:val="22"/>
        </w:rPr>
      </w:pPr>
      <w:r w:rsidRPr="002F2F40">
        <w:rPr>
          <w:rFonts w:eastAsia="Calibri"/>
          <w:b/>
          <w:bCs/>
          <w:sz w:val="22"/>
          <w:szCs w:val="22"/>
        </w:rPr>
        <w:tab/>
      </w:r>
    </w:p>
    <w:p w14:paraId="02F476E9" w14:textId="77777777" w:rsidR="002F2F40" w:rsidRPr="002F2F40" w:rsidRDefault="002F2F40" w:rsidP="002F2F40">
      <w:pPr>
        <w:ind w:left="2"/>
        <w:jc w:val="center"/>
        <w:rPr>
          <w:rFonts w:eastAsia="Arial MT"/>
          <w:b/>
          <w:bCs/>
          <w:sz w:val="22"/>
          <w:szCs w:val="22"/>
          <w:lang w:eastAsia="en-US"/>
        </w:rPr>
      </w:pPr>
    </w:p>
    <w:p w14:paraId="363A41C8" w14:textId="696C8342" w:rsidR="002F2F40" w:rsidRPr="002F2F40" w:rsidRDefault="002F2F40" w:rsidP="002F2F40">
      <w:pPr>
        <w:ind w:left="2"/>
        <w:jc w:val="center"/>
        <w:rPr>
          <w:rFonts w:eastAsia="Arial MT"/>
          <w:b/>
          <w:bCs/>
          <w:sz w:val="22"/>
          <w:szCs w:val="22"/>
          <w:lang w:eastAsia="en-US"/>
        </w:rPr>
      </w:pPr>
      <w:r w:rsidRPr="002F2F40">
        <w:rPr>
          <w:rFonts w:eastAsia="Arial MT"/>
          <w:b/>
          <w:bCs/>
          <w:sz w:val="22"/>
          <w:szCs w:val="22"/>
          <w:lang w:eastAsia="en-US"/>
        </w:rPr>
        <w:t>SI IMPEGNA</w:t>
      </w:r>
    </w:p>
    <w:p w14:paraId="73FA6BAC" w14:textId="77777777" w:rsidR="002F2F40" w:rsidRPr="002F2F40" w:rsidRDefault="002F2F40" w:rsidP="002F2F40">
      <w:pPr>
        <w:pStyle w:val="Paragrafoelenco"/>
        <w:adjustRightInd w:val="0"/>
        <w:spacing w:line="360" w:lineRule="auto"/>
        <w:ind w:left="284"/>
        <w:jc w:val="both"/>
        <w:rPr>
          <w:rFonts w:ascii="Times New Roman" w:eastAsia="Calibri" w:hAnsi="Times New Roman" w:cs="Times New Roman"/>
        </w:rPr>
      </w:pPr>
    </w:p>
    <w:p w14:paraId="69019367" w14:textId="503B561B" w:rsidR="002F2F40" w:rsidRPr="002F2F40" w:rsidRDefault="002F2F40" w:rsidP="002F2F40">
      <w:pPr>
        <w:pStyle w:val="Paragrafoelenco"/>
        <w:numPr>
          <w:ilvl w:val="0"/>
          <w:numId w:val="1"/>
        </w:numPr>
        <w:adjustRightInd w:val="0"/>
        <w:spacing w:line="36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2F2F40">
        <w:rPr>
          <w:rFonts w:ascii="Times New Roman" w:eastAsia="Calibri" w:hAnsi="Times New Roman" w:cs="Times New Roman"/>
        </w:rPr>
        <w:t xml:space="preserve">a fornire copie delle ricevute dell’avvenuto pagamento delle rette dei Centri Estivi frequentati al termine delle attività con le modalità indicate nel bando entro il 15/09/2026 </w:t>
      </w:r>
      <w:r w:rsidRPr="002F2F40">
        <w:rPr>
          <w:rFonts w:ascii="Times New Roman" w:hAnsi="Times New Roman" w:cs="Times New Roman"/>
        </w:rPr>
        <w:t>(</w:t>
      </w:r>
      <w:r w:rsidRPr="002F2F40">
        <w:rPr>
          <w:rFonts w:ascii="Times New Roman" w:hAnsi="Times New Roman" w:cs="Times New Roman"/>
          <w:b/>
          <w:bCs/>
        </w:rPr>
        <w:t xml:space="preserve">non necessario per i minori già </w:t>
      </w:r>
      <w:r w:rsidRPr="002F2F40">
        <w:rPr>
          <w:rFonts w:ascii="Times New Roman" w:hAnsi="Times New Roman" w:cs="Times New Roman"/>
          <w:b/>
          <w:bCs/>
        </w:rPr>
        <w:lastRenderedPageBreak/>
        <w:t>iscritti alle attività di animazione estiva organizzate dal Comune di Ollastra</w:t>
      </w:r>
      <w:r w:rsidRPr="002F2F40">
        <w:rPr>
          <w:rFonts w:ascii="Times New Roman" w:hAnsi="Times New Roman" w:cs="Times New Roman"/>
        </w:rPr>
        <w:t>)</w:t>
      </w:r>
      <w:r w:rsidRPr="002F2F40">
        <w:rPr>
          <w:rFonts w:ascii="Times New Roman" w:eastAsia="Calibri" w:hAnsi="Times New Roman" w:cs="Times New Roman"/>
        </w:rPr>
        <w:t>.</w:t>
      </w:r>
    </w:p>
    <w:p w14:paraId="7C80C23D" w14:textId="77777777" w:rsidR="002F2F40" w:rsidRPr="002F2F40" w:rsidRDefault="002F2F40" w:rsidP="002F2F40">
      <w:pPr>
        <w:adjustRightInd w:val="0"/>
        <w:spacing w:line="360" w:lineRule="auto"/>
        <w:jc w:val="both"/>
        <w:rPr>
          <w:rFonts w:eastAsia="Calibri"/>
          <w:sz w:val="22"/>
          <w:szCs w:val="22"/>
        </w:rPr>
      </w:pPr>
    </w:p>
    <w:p w14:paraId="72A8869C" w14:textId="77777777" w:rsidR="002F2F40" w:rsidRPr="002F2F40" w:rsidRDefault="002F2F40" w:rsidP="002F2F40">
      <w:pPr>
        <w:adjustRightInd w:val="0"/>
        <w:spacing w:line="360" w:lineRule="auto"/>
        <w:jc w:val="both"/>
        <w:rPr>
          <w:rFonts w:eastAsia="Calibri"/>
          <w:sz w:val="22"/>
          <w:szCs w:val="22"/>
        </w:rPr>
      </w:pPr>
      <w:r w:rsidRPr="002F2F40">
        <w:rPr>
          <w:rFonts w:eastAsia="Calibri"/>
          <w:sz w:val="22"/>
          <w:szCs w:val="22"/>
        </w:rPr>
        <w:t>Si allegano:</w:t>
      </w:r>
    </w:p>
    <w:p w14:paraId="4640F09A" w14:textId="77777777" w:rsidR="002F2F40" w:rsidRPr="002F2F40" w:rsidRDefault="002F2F40" w:rsidP="002F2F40">
      <w:pPr>
        <w:pStyle w:val="Default"/>
        <w:numPr>
          <w:ilvl w:val="0"/>
          <w:numId w:val="3"/>
        </w:numPr>
        <w:spacing w:line="360" w:lineRule="auto"/>
        <w:ind w:left="426" w:hanging="284"/>
        <w:jc w:val="both"/>
        <w:rPr>
          <w:color w:val="auto"/>
          <w:sz w:val="22"/>
          <w:szCs w:val="22"/>
          <w:lang w:eastAsia="it-IT" w:bidi="it-IT"/>
        </w:rPr>
      </w:pPr>
      <w:r w:rsidRPr="002F2F40">
        <w:rPr>
          <w:color w:val="auto"/>
          <w:sz w:val="22"/>
          <w:szCs w:val="22"/>
          <w:lang w:eastAsia="it-IT" w:bidi="it-IT"/>
        </w:rPr>
        <w:t>Documento di riconoscimento del richiedente in corso di validità;</w:t>
      </w:r>
    </w:p>
    <w:p w14:paraId="445B2D5F" w14:textId="4D22729C" w:rsidR="002F2F40" w:rsidRPr="002F2F40" w:rsidRDefault="002F2F40" w:rsidP="002F2F40">
      <w:pPr>
        <w:pStyle w:val="Default"/>
        <w:numPr>
          <w:ilvl w:val="0"/>
          <w:numId w:val="3"/>
        </w:numPr>
        <w:spacing w:line="360" w:lineRule="auto"/>
        <w:ind w:left="426" w:hanging="284"/>
        <w:jc w:val="both"/>
        <w:rPr>
          <w:color w:val="auto"/>
          <w:sz w:val="22"/>
          <w:szCs w:val="22"/>
          <w:lang w:eastAsia="it-IT" w:bidi="it-IT"/>
        </w:rPr>
      </w:pPr>
      <w:r w:rsidRPr="002F2F40">
        <w:rPr>
          <w:color w:val="auto"/>
          <w:sz w:val="22"/>
          <w:szCs w:val="22"/>
          <w:lang w:eastAsia="it-IT" w:bidi="it-IT"/>
        </w:rPr>
        <w:t>Copia del modulo di iscrizione del Centro Estivo (</w:t>
      </w:r>
      <w:r w:rsidRPr="002F2F40">
        <w:rPr>
          <w:b/>
          <w:bCs/>
          <w:color w:val="auto"/>
          <w:sz w:val="22"/>
          <w:szCs w:val="22"/>
          <w:lang w:eastAsia="it-IT" w:bidi="it-IT"/>
        </w:rPr>
        <w:t>non necessario per i minori già iscritti alle attività di animazione estiva organizzate dal Comune di Ollastra</w:t>
      </w:r>
      <w:r w:rsidRPr="002F2F40">
        <w:rPr>
          <w:color w:val="auto"/>
          <w:sz w:val="22"/>
          <w:szCs w:val="22"/>
          <w:lang w:eastAsia="it-IT" w:bidi="it-IT"/>
        </w:rPr>
        <w:t>);</w:t>
      </w:r>
    </w:p>
    <w:p w14:paraId="78E85ECA" w14:textId="77777777" w:rsidR="002F2F40" w:rsidRPr="002F2F40" w:rsidRDefault="002F2F40" w:rsidP="002F2F40">
      <w:pPr>
        <w:pStyle w:val="Default"/>
        <w:numPr>
          <w:ilvl w:val="0"/>
          <w:numId w:val="3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2F2F40">
        <w:rPr>
          <w:sz w:val="22"/>
          <w:szCs w:val="22"/>
        </w:rPr>
        <w:t>Attestazione ISEE in corso di validità.</w:t>
      </w:r>
    </w:p>
    <w:p w14:paraId="05895DF4" w14:textId="77777777" w:rsidR="002F2F40" w:rsidRPr="002F2F40" w:rsidRDefault="002F2F40" w:rsidP="002F2F40">
      <w:pPr>
        <w:pStyle w:val="Default"/>
        <w:spacing w:after="9" w:line="360" w:lineRule="auto"/>
        <w:jc w:val="both"/>
        <w:rPr>
          <w:sz w:val="22"/>
          <w:szCs w:val="22"/>
        </w:rPr>
      </w:pPr>
    </w:p>
    <w:p w14:paraId="4683C781" w14:textId="77777777" w:rsidR="002F2F40" w:rsidRPr="002F2F40" w:rsidRDefault="002F2F40" w:rsidP="002F2F40">
      <w:pPr>
        <w:spacing w:line="360" w:lineRule="auto"/>
        <w:jc w:val="both"/>
        <w:rPr>
          <w:b/>
          <w:bCs/>
          <w:sz w:val="22"/>
          <w:szCs w:val="22"/>
        </w:rPr>
      </w:pPr>
      <w:r w:rsidRPr="002F2F40">
        <w:rPr>
          <w:sz w:val="22"/>
          <w:szCs w:val="22"/>
        </w:rPr>
        <w:t xml:space="preserve">Ollastra lì ________________   </w:t>
      </w:r>
      <w:r w:rsidRPr="002F2F40">
        <w:rPr>
          <w:b/>
          <w:bCs/>
          <w:sz w:val="22"/>
          <w:szCs w:val="22"/>
        </w:rPr>
        <w:t xml:space="preserve">                           </w:t>
      </w:r>
    </w:p>
    <w:p w14:paraId="5CAD0475" w14:textId="77777777" w:rsidR="002F2F40" w:rsidRPr="002F2F40" w:rsidRDefault="002F2F40" w:rsidP="002F2F40">
      <w:pPr>
        <w:spacing w:line="360" w:lineRule="auto"/>
        <w:jc w:val="both"/>
        <w:rPr>
          <w:b/>
          <w:bCs/>
          <w:sz w:val="22"/>
          <w:szCs w:val="22"/>
        </w:rPr>
      </w:pPr>
    </w:p>
    <w:p w14:paraId="772A9538" w14:textId="77777777" w:rsidR="002F2F40" w:rsidRPr="002F2F40" w:rsidRDefault="002F2F40" w:rsidP="002F2F40">
      <w:pPr>
        <w:spacing w:line="360" w:lineRule="auto"/>
        <w:jc w:val="both"/>
        <w:rPr>
          <w:b/>
          <w:bCs/>
          <w:sz w:val="22"/>
          <w:szCs w:val="22"/>
        </w:rPr>
      </w:pPr>
    </w:p>
    <w:p w14:paraId="1890EA86" w14:textId="022D7079" w:rsidR="002F2F40" w:rsidRPr="002F2F40" w:rsidRDefault="002F2F40" w:rsidP="002F2F40">
      <w:pPr>
        <w:spacing w:line="360" w:lineRule="auto"/>
        <w:ind w:left="4248" w:firstLine="708"/>
        <w:jc w:val="both"/>
        <w:rPr>
          <w:rFonts w:eastAsia="Candara"/>
          <w:sz w:val="22"/>
          <w:szCs w:val="22"/>
        </w:rPr>
      </w:pPr>
      <w:r w:rsidRPr="002F2F40">
        <w:rPr>
          <w:b/>
          <w:sz w:val="22"/>
          <w:szCs w:val="22"/>
        </w:rPr>
        <w:t xml:space="preserve">FIRMA DEL GENITORE </w:t>
      </w:r>
      <w:r w:rsidRPr="002F2F40">
        <w:rPr>
          <w:rFonts w:eastAsia="Candara"/>
          <w:sz w:val="22"/>
          <w:szCs w:val="22"/>
        </w:rPr>
        <w:t xml:space="preserve"> </w:t>
      </w:r>
    </w:p>
    <w:p w14:paraId="2FEA7591" w14:textId="0BF7BEC9" w:rsidR="002F2F40" w:rsidRPr="002F2F40" w:rsidRDefault="002F2F40" w:rsidP="002F2F40">
      <w:pPr>
        <w:spacing w:line="360" w:lineRule="auto"/>
        <w:ind w:left="4248"/>
        <w:jc w:val="both"/>
        <w:rPr>
          <w:sz w:val="22"/>
          <w:szCs w:val="22"/>
        </w:rPr>
      </w:pPr>
      <w:r w:rsidRPr="002F2F40">
        <w:rPr>
          <w:rFonts w:eastAsia="Candara"/>
          <w:sz w:val="22"/>
          <w:szCs w:val="22"/>
        </w:rPr>
        <w:t xml:space="preserve">         ____</w:t>
      </w:r>
      <w:r w:rsidRPr="002F2F40">
        <w:rPr>
          <w:sz w:val="22"/>
          <w:szCs w:val="22"/>
        </w:rPr>
        <w:t>_____________________</w:t>
      </w:r>
    </w:p>
    <w:p w14:paraId="50AD0D1F" w14:textId="77777777" w:rsidR="002F2F40" w:rsidRPr="002F2F40" w:rsidRDefault="002F2F40" w:rsidP="002F2F40">
      <w:pPr>
        <w:spacing w:line="360" w:lineRule="auto"/>
        <w:jc w:val="center"/>
        <w:rPr>
          <w:sz w:val="22"/>
          <w:szCs w:val="22"/>
        </w:rPr>
      </w:pPr>
    </w:p>
    <w:p w14:paraId="0097B599" w14:textId="4F2B24E6" w:rsidR="002F2F40" w:rsidRPr="006566FD" w:rsidRDefault="002F2F40" w:rsidP="002F2F40">
      <w:pPr>
        <w:rPr>
          <w:b/>
          <w:sz w:val="18"/>
          <w:szCs w:val="18"/>
        </w:rPr>
      </w:pPr>
      <w:r w:rsidRPr="006566FD">
        <w:rPr>
          <w:b/>
          <w:sz w:val="18"/>
          <w:szCs w:val="18"/>
        </w:rPr>
        <w:t>INFORMATIVA AI SENSI DEGLI ART. 13-14 DEL GDPR (GENERAL DATA PROTECTION REGULATION) 2016/679 E DELLA NORMATIVA NAZIONALE</w:t>
      </w:r>
    </w:p>
    <w:p w14:paraId="571E50D3" w14:textId="77777777" w:rsidR="002F2F40" w:rsidRPr="006566FD" w:rsidRDefault="002F2F40" w:rsidP="002F2F40">
      <w:pPr>
        <w:rPr>
          <w:sz w:val="18"/>
          <w:szCs w:val="18"/>
        </w:rPr>
      </w:pPr>
    </w:p>
    <w:p w14:paraId="410F88DE" w14:textId="77777777" w:rsidR="002F2F40" w:rsidRPr="006566FD" w:rsidRDefault="002F2F40" w:rsidP="002F2F40">
      <w:pPr>
        <w:rPr>
          <w:sz w:val="18"/>
          <w:szCs w:val="18"/>
        </w:rPr>
      </w:pPr>
      <w:r w:rsidRPr="006566FD">
        <w:rPr>
          <w:sz w:val="18"/>
          <w:szCs w:val="18"/>
        </w:rPr>
        <w:t xml:space="preserve">Il </w:t>
      </w:r>
      <w:r w:rsidRPr="006566FD">
        <w:rPr>
          <w:rStyle w:val="Enfasigrassetto"/>
          <w:rFonts w:eastAsia="Noto Sans CJK SC Thin"/>
          <w:sz w:val="18"/>
          <w:szCs w:val="18"/>
        </w:rPr>
        <w:t>COMUNE DI OLLASTRA</w:t>
      </w:r>
      <w:r w:rsidRPr="006566FD">
        <w:rPr>
          <w:sz w:val="18"/>
          <w:szCs w:val="18"/>
        </w:rPr>
        <w:t xml:space="preserve">, in qualità di titolare (, con sede in OLLASTRA (OR), via ANGIOY n. 25, Provincia Oristano EMAIL: </w:t>
      </w:r>
      <w:hyperlink r:id="rId8" w:history="1">
        <w:r w:rsidRPr="006566FD">
          <w:rPr>
            <w:rStyle w:val="Collegamentoipertestuale"/>
            <w:rFonts w:eastAsia="Noto Sans CJK SC Thin"/>
            <w:sz w:val="18"/>
            <w:szCs w:val="18"/>
          </w:rPr>
          <w:t>info@comune.ollastra.or.it</w:t>
        </w:r>
      </w:hyperlink>
      <w:r w:rsidRPr="006566FD">
        <w:rPr>
          <w:sz w:val="18"/>
          <w:szCs w:val="18"/>
        </w:rPr>
        <w:t xml:space="preserve">, PEC: </w:t>
      </w:r>
      <w:r w:rsidRPr="006566FD">
        <w:rPr>
          <w:color w:val="0000FF"/>
          <w:sz w:val="18"/>
          <w:szCs w:val="18"/>
        </w:rPr>
        <w:t>protocollo@pec.comunediollastra.it</w:t>
      </w:r>
      <w:r w:rsidRPr="006566FD">
        <w:rPr>
          <w:sz w:val="18"/>
          <w:szCs w:val="18"/>
        </w:rPr>
        <w:t>, Centralino: +39: 0783/409000), tratterà i dati personali conferiti con il presente modulo, con modalità prevalentemente informatiche e telematiche, per le finalità previste dal Regolamento (UE) 2016/679 (RGPD), in particolare per l'esecuzione dei propri compiti di interesse pubblico o comunque connessi all'esercizio dei propri pubblici poteri, ivi incluse le finalità di archiviazione, di ricerca storica e di analisi per scopi statistici.</w:t>
      </w:r>
    </w:p>
    <w:p w14:paraId="0C028644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Il trattamento relativo al presente servizio sarà improntato ai principi di correttezza, liceità, trasparenza e di tutela della Sua riservatezza e dei Suoi diritti.</w:t>
      </w:r>
    </w:p>
    <w:p w14:paraId="57E59B78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</w:p>
    <w:p w14:paraId="1E8A3059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Ai sensi dell'articolo 13 del GDPR 2016/679, pertanto, Le forniamo le seguenti informazioni:</w:t>
      </w:r>
    </w:p>
    <w:p w14:paraId="366D936F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I dati personali che in occasione dell'attivazione del presente servizio saranno raccolti e trattati riguardano:</w:t>
      </w:r>
    </w:p>
    <w:p w14:paraId="24BDDFA5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[X] dati identificativi: cognome e nome, residenza, domicilio, nascita, identificativo online (username, password, customer ID, altro)</w:t>
      </w:r>
    </w:p>
    <w:p w14:paraId="23397A03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[X] situazione familiare, immagini, elementi caratteristici della identità fisica, fisiologica, genetica, psichica, economica, culturale, sociale.</w:t>
      </w:r>
    </w:p>
    <w:p w14:paraId="6F0A79FD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[X  ] dati inerenti lo stile di vita</w:t>
      </w:r>
    </w:p>
    <w:p w14:paraId="7FF6C1E3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[X  ] situazione economica</w:t>
      </w:r>
    </w:p>
    <w:p w14:paraId="38791FB8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[X  ] situazione finanziaria</w:t>
      </w:r>
    </w:p>
    <w:p w14:paraId="19C2B23C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[X  ] situazione patrimoniale</w:t>
      </w:r>
    </w:p>
    <w:p w14:paraId="5D3C59D9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[X  ] situazione fiscale.</w:t>
      </w:r>
    </w:p>
    <w:p w14:paraId="6F4FC08E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   ] dati di connessione: indirizzo IP, login, altro.</w:t>
      </w:r>
    </w:p>
    <w:p w14:paraId="619B08E9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   ] dati di localizzazione: ubicazione, GPS, GSM, altro.</w:t>
      </w:r>
    </w:p>
    <w:p w14:paraId="13B1C045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  ] Sono richiesti dati personali relativi ai soggetti che fanno parte dell'impresa (titolare, soci, procuratori) e/o loro delegati o soggetti collegati (es. Procuratore, soci ecc...)</w:t>
      </w:r>
    </w:p>
    <w:p w14:paraId="2529C094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</w:p>
    <w:p w14:paraId="4DCDB95E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In particolare sono previsti trattamenti di dati sensibili:</w:t>
      </w:r>
    </w:p>
    <w:p w14:paraId="684D2F8D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   ] Dati inerenti l’origine razziale o etnica</w:t>
      </w:r>
    </w:p>
    <w:p w14:paraId="74261D58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   ] opinioni politiche</w:t>
      </w:r>
    </w:p>
    <w:p w14:paraId="7540B319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   ] convinzioni religiose o filosofiche</w:t>
      </w:r>
    </w:p>
    <w:p w14:paraId="4E23C948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   ] appartenenza sindacale</w:t>
      </w:r>
    </w:p>
    <w:p w14:paraId="4DEDAB18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[X  ] salute, vita o orientamento sessuale</w:t>
      </w:r>
    </w:p>
    <w:p w14:paraId="31C98CB0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[X  ] dati genetici e biometrici</w:t>
      </w:r>
    </w:p>
    <w:p w14:paraId="1C271508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[X ] dati relativi a condanne penali</w:t>
      </w:r>
    </w:p>
    <w:p w14:paraId="225E8643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Dettagli: ..........................</w:t>
      </w:r>
    </w:p>
    <w:p w14:paraId="1F516E37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</w:p>
    <w:p w14:paraId="11FDFE76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I dati raccolti saranno trattati in quanto:</w:t>
      </w:r>
    </w:p>
    <w:p w14:paraId="5817BD79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[X] l'interessato ha espresso il consenso al trattamento dei propri dati personali per una o più specifiche finalità (in questo caso il consenso sarà acquisito con separato atto);</w:t>
      </w:r>
    </w:p>
    <w:p w14:paraId="21CCA52C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[X] il trattamento è necessario all'esecuzione di un contratto di cui l'interessato è parte o all'esecuzione di misure precontrattuali adottate su richiesta dello stesso;</w:t>
      </w:r>
    </w:p>
    <w:p w14:paraId="42E95722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Dettagli: es. Ai sensi del Dlgs 50/2016 la partecipazione alle procedure per l'affidamento di appalti e concessioni determina l'attivazione di rapporti contrattuali e precontrattuali con la stazione appaltante</w:t>
      </w:r>
    </w:p>
    <w:p w14:paraId="0CC09E81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[X] il trattamento è necessario per adempiere un obbligo legale al quale è soggetto il titolare del trattamento;</w:t>
      </w:r>
    </w:p>
    <w:p w14:paraId="548D6499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lastRenderedPageBreak/>
        <w:t>Dettagli: es Il Dlgs 50/2016 (e relative disposizioni di attuazione) prevede l'obbligo per la stazione appaltante di acquisire i dati inerenti la partecipazione alle procedure di gara ed i conseguenti atti (ammissione, esclusione, aggiudicazione, stipulazione)</w:t>
      </w:r>
    </w:p>
    <w:p w14:paraId="4F592217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[X] il trattamento è necessario per la salvaguardia degli interessi vitali dell'interessato o di un'altra persona fisica;</w:t>
      </w:r>
    </w:p>
    <w:p w14:paraId="297DA466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Dettagli: ..........................</w:t>
      </w:r>
    </w:p>
    <w:p w14:paraId="5418A0F0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[X] il trattamento è necessario per l'esecuzione di un compito di interesse pubblico o connesso all'esercizio di pubblici poteri di cui è investito il titolare del trattamento;</w:t>
      </w:r>
    </w:p>
    <w:p w14:paraId="4FE306C1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Dettagli: es Il Dlgs 50/2016 (e relative disposizioni di attuazione) prevede l'obbligo per la stazione appaltante di acquisire i dati inerenti la partecipazione alle procedure di gara ed i conseguenti atti (ammissione, esclusione, aggiudicazione, stipulazione)</w:t>
      </w:r>
    </w:p>
    <w:p w14:paraId="538705B6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[X]  il trattamento è necessario per il perseguimento del legittimo interesse del titolare del trattamento o di terzi, a condizione che non prevalgano gli interessi o i diritti e le libertà fondamentali dell'interessato che richiedono la protezione dei dati personali, in particolare se l'interessato è un minore.</w:t>
      </w:r>
    </w:p>
    <w:p w14:paraId="7DF2EAA9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Dettagli: ..........................</w:t>
      </w:r>
    </w:p>
    <w:p w14:paraId="6B214389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</w:p>
    <w:p w14:paraId="7628DF91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I dati personali forniti saranno oggetto di:</w:t>
      </w:r>
    </w:p>
    <w:p w14:paraId="1915C72C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[X] raccolta</w:t>
      </w:r>
    </w:p>
    <w:p w14:paraId="7386A272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[X] registrazione</w:t>
      </w:r>
    </w:p>
    <w:p w14:paraId="0F12E9DA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[X] organizzazione</w:t>
      </w:r>
    </w:p>
    <w:p w14:paraId="63A1FC2D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[X] strutturazione</w:t>
      </w:r>
    </w:p>
    <w:p w14:paraId="58543C16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[X] conservazione</w:t>
      </w:r>
    </w:p>
    <w:p w14:paraId="32920DDB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  ] adattamento o modifica</w:t>
      </w:r>
    </w:p>
    <w:p w14:paraId="282A59AF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[X] estrazione</w:t>
      </w:r>
    </w:p>
    <w:p w14:paraId="7BBF6138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[X] consultazione</w:t>
      </w:r>
    </w:p>
    <w:p w14:paraId="78018898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[X] uso</w:t>
      </w:r>
    </w:p>
    <w:p w14:paraId="6DE214BE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[X] comunicazione mediante trasmissione</w:t>
      </w:r>
    </w:p>
    <w:p w14:paraId="1542C206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  ] diffusione o qualsiasi altra forma di messa a disposizione</w:t>
      </w:r>
    </w:p>
    <w:p w14:paraId="3D1A238A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  ] raffronto od interconnessione</w:t>
      </w:r>
    </w:p>
    <w:p w14:paraId="2ED24A4A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  ] limitazione</w:t>
      </w:r>
    </w:p>
    <w:p w14:paraId="5478B49A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  ] cancellazione o distruzione</w:t>
      </w:r>
    </w:p>
    <w:p w14:paraId="35B548DE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  ] profilazione</w:t>
      </w:r>
    </w:p>
    <w:p w14:paraId="06B94D16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  ] pseudonimizzazione</w:t>
      </w:r>
    </w:p>
    <w:p w14:paraId="0DCEEFB4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  ] ogni altra operazione applicata a dati personali</w:t>
      </w:r>
    </w:p>
    <w:p w14:paraId="56CE9465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Dettagli: es Il trattamento dei dati avviene tramite applicativo informatico centralizzato (Me.P.A., e applicativi dei mercati elettronici regionali o della stazione appaltante) e, episodicamente, con modalità cartacee. Le caratteristiche tecniche possono essere messe a disposizione degli interessati su richiesta e sono comunque in gran parte disponibili sulle piattaforme utilizzate.</w:t>
      </w:r>
    </w:p>
    <w:p w14:paraId="4E1FD5E2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</w:p>
    <w:p w14:paraId="365D2E39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In caso di comunicazione i dati saranno trasmessi a:</w:t>
      </w:r>
    </w:p>
    <w:p w14:paraId="2FC3027F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[X] Enti Pubblici</w:t>
      </w:r>
    </w:p>
    <w:p w14:paraId="6743880B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  ] Privati (cointeressati, controinteressati)</w:t>
      </w:r>
    </w:p>
    <w:p w14:paraId="24C6F9E5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[X] Organi di vigilanza e controllo</w:t>
      </w:r>
    </w:p>
    <w:p w14:paraId="006D8F40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[X] Autorità giudiziaria</w:t>
      </w:r>
    </w:p>
    <w:p w14:paraId="061D418D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 xml:space="preserve">Altro </w:t>
      </w:r>
    </w:p>
    <w:p w14:paraId="2B6873A6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Il trattamento:</w:t>
      </w:r>
    </w:p>
    <w:p w14:paraId="612979D5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 ] comporta l'attivazione di un processo decisionale automatizzato, compresa la profilazione, consistente in .................</w:t>
      </w:r>
    </w:p>
    <w:p w14:paraId="0F33C8B8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  ] non comporta l'attivazione di un processo decisionale automatizzato</w:t>
      </w:r>
    </w:p>
    <w:p w14:paraId="50A7FF07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 xml:space="preserve"> </w:t>
      </w:r>
    </w:p>
    <w:p w14:paraId="57EF949F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Si informa che, tenuto conto delle finalità del trattamento come sopra illustrate, il conferimento dei dati è obbligatorio ed il loro mancato, parziale o inesatto conferimento potrà avere, come conseguenza, l'impossibilità di svolgere l’attività.</w:t>
      </w:r>
    </w:p>
    <w:p w14:paraId="1D2572E1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</w:p>
    <w:p w14:paraId="40B4D06B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Il trattamento sarà effettuato sia con strumenti manuali e/o informatici e telematici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73AC78ED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</w:p>
    <w:p w14:paraId="3AA8170E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In particolare sono state adottate le seguenti misure di sicurezza:</w:t>
      </w:r>
    </w:p>
    <w:p w14:paraId="5D8950C5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 xml:space="preserve">[X] misure specifiche poste in essere per fronteggiare rischi di distruzione, perdita, modifica, accesso, divulgazione non autorizzata, la cui efficacia va valutata regolarmente. </w:t>
      </w:r>
    </w:p>
    <w:p w14:paraId="77EC89DA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[X] Sistemi di autenticazione</w:t>
      </w:r>
    </w:p>
    <w:p w14:paraId="48716CCD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[X] sistemi di autorizzazione</w:t>
      </w:r>
    </w:p>
    <w:p w14:paraId="4267D102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[X] sistemi di protezione (antivirus; firewall; antintrusione; altro) adottati per il trattamento</w:t>
      </w:r>
    </w:p>
    <w:p w14:paraId="23CA2015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[X] Sicurezza anche logistica</w:t>
      </w:r>
    </w:p>
    <w:p w14:paraId="1C3D7DC1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Altro….</w:t>
      </w:r>
    </w:p>
    <w:p w14:paraId="7E0E0A75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</w:p>
    <w:p w14:paraId="7BB4374A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I dati personali vengono conservati:</w:t>
      </w:r>
    </w:p>
    <w:p w14:paraId="4BBA1DC6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  ] a tempo illimitato nel rispetto della vigente normativa</w:t>
      </w:r>
    </w:p>
    <w:p w14:paraId="3E151391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[   ] per un periodo di ........... anni in quanto .............................</w:t>
      </w:r>
    </w:p>
    <w:p w14:paraId="499C64F6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</w:p>
    <w:p w14:paraId="0FDA0F8E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Lei potrà, in qualsiasi momento, esercitare i diritti:</w:t>
      </w:r>
    </w:p>
    <w:p w14:paraId="3B937A6D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- di richiedere maggiori informazioni in relazione ai contenuti della presente informativa</w:t>
      </w:r>
    </w:p>
    <w:p w14:paraId="23CC7826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- di accesso ai dati personali;</w:t>
      </w:r>
    </w:p>
    <w:p w14:paraId="762A0765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- di ottenere la rettifica o la cancellazione degli stessi o la limitazione del trattamento che lo riguardano (nei casi previsti dalla normativa);</w:t>
      </w:r>
    </w:p>
    <w:p w14:paraId="456A935E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lastRenderedPageBreak/>
        <w:t>- di opporsi al trattamento (nei casi previsti dalla normativa);</w:t>
      </w:r>
    </w:p>
    <w:p w14:paraId="24A469B9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- alla portabilità dei dati (nei casi previsti dalla normativa);</w:t>
      </w:r>
    </w:p>
    <w:p w14:paraId="52789940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- di revocare il consenso, ove previsto: la revoca del consenso non pregiudica la liceità del trattamento basata sul consenso conferito prima della revoca;</w:t>
      </w:r>
    </w:p>
    <w:p w14:paraId="779C0B2E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- di proporre reclamo all'autorità di controllo (Garante Privacy)</w:t>
      </w:r>
    </w:p>
    <w:p w14:paraId="3865E93C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- di dare mandato a un organismo, un'organizzazione o un'associazione senza scopo di lucro per l'esercizio dei suoi diritti</w:t>
      </w:r>
    </w:p>
    <w:p w14:paraId="38B170A6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- di richiedere il risarcimento dei danni conseguenti alla violazione della normativa (art. 82)</w:t>
      </w:r>
    </w:p>
    <w:p w14:paraId="0A3B5F95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</w:p>
    <w:p w14:paraId="22CE915A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Qualora il titolare del trattamento intenda trattare ulteriormente i dati personali per una finalità diversa da quella per cui essi sono stati raccolti, prima di tale ulteriore trattamento verranno fornite informazioni in merito a tale diversa finalità e ogni ulteriore informazione pertinente.</w:t>
      </w:r>
    </w:p>
    <w:p w14:paraId="69AAE257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</w:p>
    <w:p w14:paraId="5BBA09BB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L’esercizio dei suoi diritti potrà avvenire attraverso contatto diretto e/o l’invio di una richiesta anche mediante email a:</w:t>
      </w:r>
    </w:p>
    <w:p w14:paraId="0B143AE1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</w:p>
    <w:tbl>
      <w:tblPr>
        <w:tblW w:w="96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40"/>
        <w:gridCol w:w="3599"/>
        <w:gridCol w:w="1800"/>
        <w:gridCol w:w="2806"/>
      </w:tblGrid>
      <w:tr w:rsidR="002F2F40" w:rsidRPr="006566FD" w14:paraId="1C6E81B6" w14:textId="77777777" w:rsidTr="009A6001"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238B74" w14:textId="77777777" w:rsidR="002F2F40" w:rsidRPr="006566FD" w:rsidRDefault="002F2F40" w:rsidP="009A6001">
            <w:pPr>
              <w:widowControl w:val="0"/>
              <w:suppressLineNumbers/>
              <w:suppressAutoHyphens/>
              <w:jc w:val="center"/>
              <w:rPr>
                <w:sz w:val="18"/>
                <w:szCs w:val="18"/>
              </w:rPr>
            </w:pPr>
            <w:r w:rsidRPr="006566FD">
              <w:rPr>
                <w:sz w:val="18"/>
                <w:szCs w:val="18"/>
              </w:rPr>
              <w:t>Soggetto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8A9A015" w14:textId="77777777" w:rsidR="002F2F40" w:rsidRPr="006566FD" w:rsidRDefault="002F2F40" w:rsidP="009A6001">
            <w:pPr>
              <w:widowControl w:val="0"/>
              <w:suppressLineNumbers/>
              <w:suppressAutoHyphens/>
              <w:jc w:val="center"/>
              <w:rPr>
                <w:sz w:val="18"/>
                <w:szCs w:val="18"/>
              </w:rPr>
            </w:pPr>
            <w:r w:rsidRPr="006566FD">
              <w:rPr>
                <w:sz w:val="18"/>
                <w:szCs w:val="18"/>
              </w:rPr>
              <w:t>Dati anagrafici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E6F0F49" w14:textId="77777777" w:rsidR="002F2F40" w:rsidRPr="006566FD" w:rsidRDefault="002F2F40" w:rsidP="009A6001">
            <w:pPr>
              <w:widowControl w:val="0"/>
              <w:suppressLineNumbers/>
              <w:suppressAutoHyphens/>
              <w:jc w:val="center"/>
              <w:rPr>
                <w:sz w:val="18"/>
                <w:szCs w:val="18"/>
              </w:rPr>
            </w:pPr>
            <w:r w:rsidRPr="006566FD">
              <w:rPr>
                <w:sz w:val="18"/>
                <w:szCs w:val="18"/>
              </w:rPr>
              <w:t>Contatto tel.</w:t>
            </w:r>
          </w:p>
        </w:tc>
        <w:tc>
          <w:tcPr>
            <w:tcW w:w="2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5AA2C32" w14:textId="77777777" w:rsidR="002F2F40" w:rsidRPr="006566FD" w:rsidRDefault="002F2F40" w:rsidP="009A6001">
            <w:pPr>
              <w:widowControl w:val="0"/>
              <w:suppressLineNumbers/>
              <w:suppressAutoHyphens/>
              <w:jc w:val="center"/>
              <w:rPr>
                <w:sz w:val="18"/>
                <w:szCs w:val="18"/>
              </w:rPr>
            </w:pPr>
            <w:r w:rsidRPr="006566FD">
              <w:rPr>
                <w:sz w:val="18"/>
                <w:szCs w:val="18"/>
              </w:rPr>
              <w:t>email</w:t>
            </w:r>
          </w:p>
        </w:tc>
      </w:tr>
      <w:tr w:rsidR="002F2F40" w:rsidRPr="006566FD" w14:paraId="192ABA3B" w14:textId="77777777" w:rsidTr="009A6001"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672ED38" w14:textId="77777777" w:rsidR="002F2F40" w:rsidRPr="006566FD" w:rsidRDefault="002F2F40" w:rsidP="009A6001">
            <w:pPr>
              <w:widowControl w:val="0"/>
              <w:suppressLineNumbers/>
              <w:suppressAutoHyphens/>
              <w:rPr>
                <w:sz w:val="18"/>
                <w:szCs w:val="18"/>
              </w:rPr>
            </w:pPr>
            <w:r w:rsidRPr="006566FD">
              <w:rPr>
                <w:sz w:val="18"/>
                <w:szCs w:val="18"/>
              </w:rPr>
              <w:t>Titolare</w:t>
            </w: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2036FD6" w14:textId="77777777" w:rsidR="002F2F40" w:rsidRPr="006566FD" w:rsidRDefault="002F2F40" w:rsidP="009A6001">
            <w:pPr>
              <w:widowControl w:val="0"/>
              <w:suppressLineNumbers/>
              <w:suppressAutoHyphens/>
              <w:rPr>
                <w:sz w:val="18"/>
                <w:szCs w:val="18"/>
              </w:rPr>
            </w:pPr>
            <w:r w:rsidRPr="006566FD">
              <w:rPr>
                <w:sz w:val="18"/>
                <w:szCs w:val="18"/>
              </w:rPr>
              <w:t>Comune di Ollastra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8E62D33" w14:textId="77777777" w:rsidR="002F2F40" w:rsidRPr="006566FD" w:rsidRDefault="002F2F40" w:rsidP="009A6001">
            <w:pPr>
              <w:widowControl w:val="0"/>
              <w:suppressLineNumbers/>
              <w:suppressAutoHyphens/>
              <w:rPr>
                <w:sz w:val="18"/>
                <w:szCs w:val="18"/>
              </w:rPr>
            </w:pPr>
            <w:r w:rsidRPr="006566FD">
              <w:rPr>
                <w:sz w:val="18"/>
                <w:szCs w:val="18"/>
              </w:rPr>
              <w:t>+39 0783/409000</w:t>
            </w:r>
          </w:p>
        </w:tc>
        <w:tc>
          <w:tcPr>
            <w:tcW w:w="28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160C9CE" w14:textId="77777777" w:rsidR="002F2F40" w:rsidRPr="006566FD" w:rsidRDefault="00363A13" w:rsidP="009A6001">
            <w:pPr>
              <w:widowControl w:val="0"/>
              <w:suppressLineNumbers/>
              <w:suppressAutoHyphens/>
              <w:rPr>
                <w:sz w:val="18"/>
                <w:szCs w:val="18"/>
              </w:rPr>
            </w:pPr>
            <w:hyperlink r:id="rId9" w:history="1">
              <w:r w:rsidR="002F2F40" w:rsidRPr="006566FD">
                <w:rPr>
                  <w:rStyle w:val="Collegamentoipertestuale"/>
                  <w:rFonts w:eastAsia="Noto Sans CJK SC Thin"/>
                  <w:sz w:val="18"/>
                  <w:szCs w:val="18"/>
                </w:rPr>
                <w:t>info@comune.ollastra.or.it</w:t>
              </w:r>
            </w:hyperlink>
          </w:p>
        </w:tc>
      </w:tr>
      <w:tr w:rsidR="002F2F40" w:rsidRPr="006566FD" w14:paraId="636E9477" w14:textId="77777777" w:rsidTr="009A6001"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7372D79" w14:textId="77777777" w:rsidR="002F2F40" w:rsidRPr="006566FD" w:rsidRDefault="002F2F40" w:rsidP="009A6001">
            <w:pPr>
              <w:widowControl w:val="0"/>
              <w:suppressLineNumbers/>
              <w:suppressAutoHyphens/>
              <w:rPr>
                <w:sz w:val="18"/>
                <w:szCs w:val="18"/>
              </w:rPr>
            </w:pPr>
            <w:r w:rsidRPr="006566FD">
              <w:rPr>
                <w:sz w:val="18"/>
                <w:szCs w:val="18"/>
              </w:rPr>
              <w:t>Responsabile</w:t>
            </w: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AD82BBC" w14:textId="77777777" w:rsidR="002F2F40" w:rsidRPr="006566FD" w:rsidRDefault="002F2F40" w:rsidP="009A6001">
            <w:pPr>
              <w:widowControl w:val="0"/>
              <w:suppressLineNumbers/>
              <w:suppressAutoHyphens/>
              <w:rPr>
                <w:sz w:val="18"/>
                <w:szCs w:val="18"/>
              </w:rPr>
            </w:pPr>
            <w:r w:rsidRPr="006566FD">
              <w:rPr>
                <w:sz w:val="18"/>
                <w:szCs w:val="18"/>
              </w:rPr>
              <w:t>Responsabile del Servizio Amministrativo – Contabile dott.ssa Maria Bonaria Scala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212AEA8" w14:textId="77777777" w:rsidR="002F2F40" w:rsidRPr="006566FD" w:rsidRDefault="002F2F40" w:rsidP="009A6001">
            <w:pPr>
              <w:widowControl w:val="0"/>
              <w:suppressLineNumbers/>
              <w:suppressAutoHyphens/>
              <w:rPr>
                <w:sz w:val="18"/>
                <w:szCs w:val="18"/>
              </w:rPr>
            </w:pPr>
            <w:r w:rsidRPr="006566FD">
              <w:rPr>
                <w:sz w:val="18"/>
                <w:szCs w:val="18"/>
              </w:rPr>
              <w:t>+39 0783/409000</w:t>
            </w:r>
          </w:p>
        </w:tc>
        <w:tc>
          <w:tcPr>
            <w:tcW w:w="28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1C310F6" w14:textId="77777777" w:rsidR="002F2F40" w:rsidRPr="006566FD" w:rsidRDefault="00363A13" w:rsidP="009A6001">
            <w:pPr>
              <w:widowControl w:val="0"/>
              <w:suppressLineNumbers/>
              <w:suppressAutoHyphens/>
              <w:rPr>
                <w:sz w:val="18"/>
                <w:szCs w:val="18"/>
              </w:rPr>
            </w:pPr>
            <w:hyperlink r:id="rId10" w:history="1">
              <w:r w:rsidR="002F2F40" w:rsidRPr="006566FD">
                <w:rPr>
                  <w:rStyle w:val="Collegamentoipertestuale"/>
                  <w:rFonts w:eastAsia="Noto Sans CJK SC Thin"/>
                  <w:sz w:val="18"/>
                  <w:szCs w:val="18"/>
                </w:rPr>
                <w:t>info@comune.ollastra.or.it</w:t>
              </w:r>
            </w:hyperlink>
          </w:p>
        </w:tc>
      </w:tr>
    </w:tbl>
    <w:p w14:paraId="24429709" w14:textId="77777777" w:rsidR="002F2F40" w:rsidRPr="006566FD" w:rsidRDefault="002F2F40" w:rsidP="002F2F40">
      <w:pPr>
        <w:widowControl w:val="0"/>
        <w:suppressAutoHyphens/>
        <w:rPr>
          <w:sz w:val="18"/>
          <w:szCs w:val="18"/>
          <w:lang w:eastAsia="en-US"/>
        </w:rPr>
      </w:pPr>
    </w:p>
    <w:p w14:paraId="29A90D23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Contatto web del titolare: www.comune.ollastra.or.it</w:t>
      </w:r>
    </w:p>
    <w:p w14:paraId="5569BB86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 xml:space="preserve">Il Titolare ha nominato quale Responsabile della Protezione dei Dati Personali, l’Avv. Alessandra Sebastiana Etzo con Studio in Oristano alla Via San Simaco n. 85, che è possibile contattare mediante invio di comunicazione postale all’indirizzo dello studio ovvero ai seguenti recapiti: mail </w:t>
      </w:r>
      <w:hyperlink r:id="rId11" w:history="1">
        <w:r w:rsidRPr="006566FD">
          <w:rPr>
            <w:rStyle w:val="Collegamentoipertestuale"/>
            <w:rFonts w:eastAsia="Noto Sans CJK SC Thin"/>
            <w:sz w:val="18"/>
            <w:szCs w:val="18"/>
          </w:rPr>
          <w:t>dpo@unionecoros.it</w:t>
        </w:r>
      </w:hyperlink>
      <w:r w:rsidRPr="006566FD">
        <w:rPr>
          <w:sz w:val="18"/>
          <w:szCs w:val="18"/>
        </w:rPr>
        <w:t xml:space="preserve">” </w:t>
      </w:r>
    </w:p>
    <w:p w14:paraId="544BEC47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</w:p>
    <w:p w14:paraId="7FB44F82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Gli interessati, ricorrendone i presupposti, hanno, altresì, il diritto di proporre reclamo al Garante quale autorità di controllo secondo le procedure previste ed i modelli scaricabili dal sito del Garante Privacy.</w:t>
      </w:r>
    </w:p>
    <w:p w14:paraId="435B27C3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</w:p>
    <w:p w14:paraId="1B112F4C" w14:textId="77777777" w:rsidR="002F2F40" w:rsidRPr="006566FD" w:rsidRDefault="002F2F40" w:rsidP="002F2F40">
      <w:pPr>
        <w:widowControl w:val="0"/>
        <w:suppressAutoHyphens/>
        <w:rPr>
          <w:sz w:val="18"/>
          <w:szCs w:val="18"/>
        </w:rPr>
      </w:pPr>
      <w:r w:rsidRPr="006566FD">
        <w:rPr>
          <w:sz w:val="18"/>
          <w:szCs w:val="18"/>
        </w:rPr>
        <w:t>La informiamo che potrà ottenere ulteriori informazioni sul trattamento dei dati e sull'esercizio dei sui diritti nonchè sulla disciplina normativa in materia ai seguenti link:</w:t>
      </w:r>
    </w:p>
    <w:tbl>
      <w:tblPr>
        <w:tblW w:w="964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461"/>
        <w:gridCol w:w="3184"/>
      </w:tblGrid>
      <w:tr w:rsidR="002F2F40" w:rsidRPr="006566FD" w14:paraId="5AE13924" w14:textId="77777777" w:rsidTr="009A6001"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026B6" w14:textId="77777777" w:rsidR="002F2F40" w:rsidRPr="006566FD" w:rsidRDefault="002F2F40" w:rsidP="009A6001">
            <w:pPr>
              <w:widowControl w:val="0"/>
              <w:suppressLineNumbers/>
              <w:suppressAutoHyphens/>
              <w:jc w:val="center"/>
              <w:rPr>
                <w:sz w:val="18"/>
                <w:szCs w:val="18"/>
              </w:rPr>
            </w:pPr>
            <w:r w:rsidRPr="006566FD">
              <w:rPr>
                <w:sz w:val="18"/>
                <w:szCs w:val="18"/>
              </w:rPr>
              <w:t>Descrizione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A057D" w14:textId="77777777" w:rsidR="002F2F40" w:rsidRPr="006566FD" w:rsidRDefault="002F2F40" w:rsidP="009A6001">
            <w:pPr>
              <w:widowControl w:val="0"/>
              <w:suppressLineNumbers/>
              <w:suppressAutoHyphens/>
              <w:jc w:val="center"/>
              <w:rPr>
                <w:sz w:val="18"/>
                <w:szCs w:val="18"/>
              </w:rPr>
            </w:pPr>
            <w:r w:rsidRPr="006566FD">
              <w:rPr>
                <w:sz w:val="18"/>
                <w:szCs w:val="18"/>
              </w:rPr>
              <w:t>Link</w:t>
            </w:r>
          </w:p>
        </w:tc>
      </w:tr>
      <w:tr w:rsidR="002F2F40" w:rsidRPr="006566FD" w14:paraId="39C1A0C9" w14:textId="77777777" w:rsidTr="009A6001"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A04C8" w14:textId="77777777" w:rsidR="002F2F40" w:rsidRPr="006566FD" w:rsidRDefault="002F2F40" w:rsidP="009A6001">
            <w:pPr>
              <w:widowControl w:val="0"/>
              <w:suppressLineNumbers/>
              <w:suppressAutoHyphens/>
              <w:rPr>
                <w:sz w:val="18"/>
                <w:szCs w:val="18"/>
              </w:rPr>
            </w:pPr>
            <w:r w:rsidRPr="006566FD">
              <w:rPr>
                <w:sz w:val="18"/>
                <w:szCs w:val="18"/>
              </w:rPr>
              <w:t>Pagine web del Titolare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612F2" w14:textId="77777777" w:rsidR="002F2F40" w:rsidRPr="006566FD" w:rsidRDefault="002F2F40" w:rsidP="009A6001">
            <w:pPr>
              <w:widowControl w:val="0"/>
              <w:suppressLineNumbers/>
              <w:suppressAutoHyphens/>
              <w:rPr>
                <w:sz w:val="18"/>
                <w:szCs w:val="18"/>
              </w:rPr>
            </w:pPr>
            <w:r w:rsidRPr="006566FD">
              <w:rPr>
                <w:sz w:val="18"/>
                <w:szCs w:val="18"/>
              </w:rPr>
              <w:t>www.comune.ollastra.or.it</w:t>
            </w:r>
          </w:p>
        </w:tc>
      </w:tr>
      <w:tr w:rsidR="002F2F40" w:rsidRPr="006566FD" w14:paraId="5F5E2783" w14:textId="77777777" w:rsidTr="009A6001"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214D0" w14:textId="77777777" w:rsidR="002F2F40" w:rsidRPr="006566FD" w:rsidRDefault="002F2F40" w:rsidP="009A6001">
            <w:pPr>
              <w:widowControl w:val="0"/>
              <w:suppressLineNumbers/>
              <w:suppressAutoHyphens/>
              <w:rPr>
                <w:sz w:val="18"/>
                <w:szCs w:val="18"/>
              </w:rPr>
            </w:pPr>
            <w:r w:rsidRPr="006566FD">
              <w:rPr>
                <w:sz w:val="18"/>
                <w:szCs w:val="18"/>
              </w:rPr>
              <w:t>Regolamento (UE) 2016/679 del Parlamento europeo e del Consiglio, del 27 aprile 2016, relativo alla protezione delle persone fisiche con riguardo al trattamento dei dati personali, nonché alla libera circolazione di tali dati e che abroga la direttiva 95/46/CE (regolamento generale sulla protezione dei dati) (Testo rilevante ai fini del SEE)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54895" w14:textId="77777777" w:rsidR="002F2F40" w:rsidRPr="006566FD" w:rsidRDefault="00363A13" w:rsidP="009A6001">
            <w:pPr>
              <w:widowControl w:val="0"/>
              <w:suppressLineNumbers/>
              <w:suppressAutoHyphens/>
              <w:rPr>
                <w:sz w:val="18"/>
                <w:szCs w:val="18"/>
              </w:rPr>
            </w:pPr>
            <w:hyperlink r:id="rId12" w:history="1">
              <w:r w:rsidR="002F2F40" w:rsidRPr="006566FD">
                <w:rPr>
                  <w:rStyle w:val="Collegamentoipertestuale"/>
                  <w:rFonts w:eastAsia="Noto Sans CJK SC Thin"/>
                  <w:sz w:val="18"/>
                  <w:szCs w:val="18"/>
                </w:rPr>
                <w:t>https://eur-lex.europa.eu/legal-content/IT/TXT/?uri=uriserv:OJ.L_.2016.119.01.0001.01.ITA</w:t>
              </w:r>
            </w:hyperlink>
            <w:r w:rsidR="002F2F40" w:rsidRPr="006566FD">
              <w:rPr>
                <w:sz w:val="18"/>
                <w:szCs w:val="18"/>
              </w:rPr>
              <w:t xml:space="preserve"> </w:t>
            </w:r>
          </w:p>
        </w:tc>
      </w:tr>
      <w:tr w:rsidR="002F2F40" w:rsidRPr="006566FD" w14:paraId="64C46BBA" w14:textId="77777777" w:rsidTr="009A6001">
        <w:trPr>
          <w:trHeight w:val="414"/>
        </w:trPr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EACF3" w14:textId="77777777" w:rsidR="002F2F40" w:rsidRPr="006566FD" w:rsidRDefault="002F2F40" w:rsidP="009A6001">
            <w:pPr>
              <w:widowControl w:val="0"/>
              <w:suppressLineNumbers/>
              <w:suppressAutoHyphens/>
              <w:rPr>
                <w:sz w:val="18"/>
                <w:szCs w:val="18"/>
              </w:rPr>
            </w:pPr>
            <w:r w:rsidRPr="006566FD">
              <w:rPr>
                <w:sz w:val="18"/>
                <w:szCs w:val="18"/>
              </w:rPr>
              <w:t>Garante europeo della protezione dei dati (GEPD)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DB062" w14:textId="77777777" w:rsidR="002F2F40" w:rsidRPr="006566FD" w:rsidRDefault="00363A13" w:rsidP="009A6001">
            <w:pPr>
              <w:widowControl w:val="0"/>
              <w:suppressLineNumbers/>
              <w:suppressAutoHyphens/>
              <w:rPr>
                <w:sz w:val="18"/>
                <w:szCs w:val="18"/>
              </w:rPr>
            </w:pPr>
            <w:hyperlink r:id="rId13" w:history="1">
              <w:r w:rsidR="002F2F40" w:rsidRPr="006566FD">
                <w:rPr>
                  <w:rStyle w:val="Collegamentoipertestuale"/>
                  <w:rFonts w:eastAsia="Noto Sans CJK SC Thin"/>
                  <w:sz w:val="18"/>
                  <w:szCs w:val="18"/>
                </w:rPr>
                <w:t>https://europa.eu/european-</w:t>
              </w:r>
            </w:hyperlink>
            <w:hyperlink r:id="rId14" w:history="1">
              <w:r w:rsidR="002F2F40" w:rsidRPr="006566FD">
                <w:rPr>
                  <w:rStyle w:val="Collegamentoipertestuale"/>
                  <w:rFonts w:eastAsia="Noto Sans CJK SC Thin"/>
                  <w:sz w:val="18"/>
                  <w:szCs w:val="18"/>
                </w:rPr>
                <w:t>union/about-eu/institutions-</w:t>
              </w:r>
            </w:hyperlink>
            <w:hyperlink r:id="rId15" w:history="1">
              <w:r w:rsidR="002F2F40" w:rsidRPr="006566FD">
                <w:rPr>
                  <w:rStyle w:val="Collegamentoipertestuale"/>
                  <w:rFonts w:eastAsia="Noto Sans CJK SC Thin"/>
                  <w:sz w:val="18"/>
                  <w:szCs w:val="18"/>
                </w:rPr>
                <w:t>bodies/european-data-protection-supervisor_it</w:t>
              </w:r>
            </w:hyperlink>
          </w:p>
        </w:tc>
      </w:tr>
      <w:tr w:rsidR="002F2F40" w:rsidRPr="006566FD" w14:paraId="55798DB3" w14:textId="77777777" w:rsidTr="009A6001">
        <w:trPr>
          <w:trHeight w:val="414"/>
        </w:trPr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5AD63" w14:textId="77777777" w:rsidR="002F2F40" w:rsidRPr="006566FD" w:rsidRDefault="002F2F40" w:rsidP="009A6001">
            <w:pPr>
              <w:widowControl w:val="0"/>
              <w:suppressLineNumbers/>
              <w:suppressAutoHyphens/>
              <w:rPr>
                <w:sz w:val="18"/>
                <w:szCs w:val="18"/>
              </w:rPr>
            </w:pPr>
            <w:r w:rsidRPr="006566FD">
              <w:rPr>
                <w:sz w:val="18"/>
                <w:szCs w:val="18"/>
              </w:rPr>
              <w:t xml:space="preserve">Garante italiano della protezione dei dati 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9A19A" w14:textId="77777777" w:rsidR="002F2F40" w:rsidRPr="006566FD" w:rsidRDefault="00363A13" w:rsidP="009A6001">
            <w:pPr>
              <w:widowControl w:val="0"/>
              <w:suppressLineNumbers/>
              <w:suppressAutoHyphens/>
              <w:rPr>
                <w:sz w:val="18"/>
                <w:szCs w:val="18"/>
              </w:rPr>
            </w:pPr>
            <w:hyperlink r:id="rId16" w:history="1">
              <w:r w:rsidR="002F2F40" w:rsidRPr="006566FD">
                <w:rPr>
                  <w:rStyle w:val="Collegamentoipertestuale"/>
                  <w:rFonts w:eastAsia="Noto Sans CJK SC Thin"/>
                  <w:sz w:val="18"/>
                  <w:szCs w:val="18"/>
                </w:rPr>
                <w:t>http://www.garanteprivacy.it/web/guest/home</w:t>
              </w:r>
            </w:hyperlink>
            <w:r w:rsidR="002F2F40" w:rsidRPr="006566FD">
              <w:rPr>
                <w:sz w:val="18"/>
                <w:szCs w:val="18"/>
              </w:rPr>
              <w:t xml:space="preserve">  </w:t>
            </w:r>
          </w:p>
        </w:tc>
      </w:tr>
    </w:tbl>
    <w:p w14:paraId="333DF680" w14:textId="77777777" w:rsidR="002F2F40" w:rsidRPr="006566FD" w:rsidRDefault="002F2F40" w:rsidP="002F2F40">
      <w:pPr>
        <w:rPr>
          <w:sz w:val="18"/>
          <w:szCs w:val="18"/>
        </w:rPr>
      </w:pPr>
    </w:p>
    <w:p w14:paraId="0B855B73" w14:textId="6B266A9C" w:rsidR="000E3C92" w:rsidRPr="002F2F40" w:rsidRDefault="000E3C92" w:rsidP="000E3C92">
      <w:pPr>
        <w:rPr>
          <w:szCs w:val="20"/>
        </w:rPr>
      </w:pPr>
    </w:p>
    <w:sectPr w:rsidR="000E3C92" w:rsidRPr="002F2F40" w:rsidSect="000E3C92">
      <w:pgSz w:w="11907" w:h="16840" w:code="9"/>
      <w:pgMar w:top="1134" w:right="1134" w:bottom="1134" w:left="1134" w:header="720" w:footer="720" w:gutter="0"/>
      <w:cols w:space="40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Noto Sans CJK SC Thin">
    <w:altName w:val="MS Mincho"/>
    <w:charset w:val="8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E7C35"/>
    <w:multiLevelType w:val="hybridMultilevel"/>
    <w:tmpl w:val="69C408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366AC"/>
    <w:multiLevelType w:val="hybridMultilevel"/>
    <w:tmpl w:val="41DC23A4"/>
    <w:lvl w:ilvl="0" w:tplc="DF4AAC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253A46"/>
    <w:multiLevelType w:val="hybridMultilevel"/>
    <w:tmpl w:val="0D9C766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F40"/>
    <w:rsid w:val="000144FD"/>
    <w:rsid w:val="000E3C92"/>
    <w:rsid w:val="002F2F40"/>
    <w:rsid w:val="00363A13"/>
    <w:rsid w:val="003750FD"/>
    <w:rsid w:val="003B10C2"/>
    <w:rsid w:val="004E12CA"/>
    <w:rsid w:val="00580D8C"/>
    <w:rsid w:val="005C4C2E"/>
    <w:rsid w:val="00675526"/>
    <w:rsid w:val="00952DC2"/>
    <w:rsid w:val="00C70C03"/>
    <w:rsid w:val="00CC78CC"/>
    <w:rsid w:val="00DD55E3"/>
    <w:rsid w:val="00E279EB"/>
    <w:rsid w:val="00E478D9"/>
    <w:rsid w:val="00E61118"/>
    <w:rsid w:val="00F31C7B"/>
    <w:rsid w:val="00F637BD"/>
    <w:rsid w:val="00FE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ADF62BB"/>
  <w15:chartTrackingRefBased/>
  <w15:docId w15:val="{93228B4C-139D-47A4-8D18-124CB6C0B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3C92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0E3C92"/>
    <w:pPr>
      <w:jc w:val="center"/>
    </w:pPr>
    <w:rPr>
      <w:b/>
      <w:sz w:val="40"/>
      <w:szCs w:val="20"/>
    </w:rPr>
  </w:style>
  <w:style w:type="paragraph" w:styleId="Sottotitolo">
    <w:name w:val="Subtitle"/>
    <w:basedOn w:val="Normale"/>
    <w:qFormat/>
    <w:rsid w:val="000E3C92"/>
    <w:pPr>
      <w:jc w:val="center"/>
    </w:pPr>
    <w:rPr>
      <w:sz w:val="40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2F2F40"/>
    <w:pPr>
      <w:widowControl w:val="0"/>
      <w:autoSpaceDE w:val="0"/>
      <w:autoSpaceDN w:val="0"/>
    </w:pPr>
    <w:rPr>
      <w:rFonts w:ascii="Arial" w:eastAsia="Arial" w:hAnsi="Arial" w:cs="Arial"/>
      <w:b/>
      <w:bCs/>
      <w:sz w:val="20"/>
      <w:szCs w:val="20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F2F40"/>
    <w:rPr>
      <w:rFonts w:ascii="Arial" w:eastAsia="Arial" w:hAnsi="Arial" w:cs="Arial"/>
      <w:b/>
      <w:bCs/>
      <w:lang w:bidi="it-IT"/>
    </w:rPr>
  </w:style>
  <w:style w:type="paragraph" w:styleId="Paragrafoelenco">
    <w:name w:val="List Paragraph"/>
    <w:basedOn w:val="Normale"/>
    <w:uiPriority w:val="1"/>
    <w:qFormat/>
    <w:rsid w:val="002F2F4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paragraph" w:customStyle="1" w:styleId="Default">
    <w:name w:val="Default"/>
    <w:rsid w:val="002F2F4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Collegamentoipertestuale">
    <w:name w:val="Hyperlink"/>
    <w:rsid w:val="002F2F40"/>
    <w:rPr>
      <w:color w:val="0000FF"/>
      <w:u w:val="single"/>
    </w:rPr>
  </w:style>
  <w:style w:type="character" w:styleId="Enfasigrassetto">
    <w:name w:val="Strong"/>
    <w:qFormat/>
    <w:rsid w:val="002F2F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4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omune.ollastra.or.it" TargetMode="External"/><Relationship Id="rId13" Type="http://schemas.openxmlformats.org/officeDocument/2006/relationships/hyperlink" Target="https://europa.eu/european-union/about-eu/institutions-bodies/european-data-protection-supervisor_i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eur-lex.europa.eu/legal-content/IT/TXT/?uri=uriserv:OJ.L_.2016.119.01.0001.01.IT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garanteprivacy.it/web/guest/home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mailto:dpo@unionecoros.it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europa.eu/european-union/about-eu/institutions-bodies/european-data-protection-supervisor_it" TargetMode="External"/><Relationship Id="rId10" Type="http://schemas.openxmlformats.org/officeDocument/2006/relationships/hyperlink" Target="mailto:info@comune.ollastra.or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comune.ollastra.or.it" TargetMode="External"/><Relationship Id="rId14" Type="http://schemas.openxmlformats.org/officeDocument/2006/relationships/hyperlink" Target="https://europa.eu/european-union/about-eu/institutions-bodies/european-data-protection-supervisor_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sistente_sociale\Desktop\CARTA%20INTESTATA\CARTA%20INTESTATA%202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2</Template>
  <TotalTime>63</TotalTime>
  <Pages>5</Pages>
  <Words>1775</Words>
  <Characters>12581</Characters>
  <Application>Microsoft Office Word</Application>
  <DocSecurity>0</DocSecurity>
  <Lines>104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assistente_sociale</dc:creator>
  <cp:keywords/>
  <cp:lastModifiedBy>assistente_sociale</cp:lastModifiedBy>
  <cp:revision>3</cp:revision>
  <cp:lastPrinted>1899-12-31T23:00:00Z</cp:lastPrinted>
  <dcterms:created xsi:type="dcterms:W3CDTF">2026-08-04T05:24:00Z</dcterms:created>
  <dcterms:modified xsi:type="dcterms:W3CDTF">2026-08-05T05:29:00Z</dcterms:modified>
</cp:coreProperties>
</file>