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061E4" w14:textId="77777777" w:rsidR="007802D4" w:rsidRDefault="007802D4" w:rsidP="00406515">
      <w:pPr>
        <w:pStyle w:val="formatazionemodulo1"/>
        <w:ind w:left="6372"/>
        <w:rPr>
          <w:rFonts w:ascii="Arial Narrow" w:hAnsi="Arial Narrow"/>
          <w:b/>
          <w:bCs/>
          <w:sz w:val="24"/>
          <w:szCs w:val="24"/>
        </w:rPr>
      </w:pPr>
    </w:p>
    <w:p w14:paraId="40C850CE" w14:textId="77777777" w:rsidR="00406515" w:rsidRPr="003D72AF" w:rsidRDefault="00D4241E" w:rsidP="00D4241E">
      <w:pPr>
        <w:pStyle w:val="formatazionemodulo1"/>
        <w:ind w:left="6372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AL </w:t>
      </w:r>
      <w:r w:rsidR="00211D10" w:rsidRPr="003D72AF">
        <w:rPr>
          <w:rFonts w:ascii="Times New Roman" w:hAnsi="Times New Roman" w:cs="Times New Roman"/>
          <w:b/>
          <w:bCs/>
          <w:sz w:val="22"/>
          <w:szCs w:val="22"/>
        </w:rPr>
        <w:t xml:space="preserve">COMUNE DI  BELFORTE ALL’ISAURO </w:t>
      </w:r>
    </w:p>
    <w:p w14:paraId="5FD0CBAC" w14:textId="77777777" w:rsidR="00406515" w:rsidRPr="003D72AF" w:rsidRDefault="00211D10" w:rsidP="00406515">
      <w:pPr>
        <w:pStyle w:val="formatazionemodulo1"/>
        <w:ind w:left="6372"/>
        <w:rPr>
          <w:rFonts w:ascii="Times New Roman" w:hAnsi="Times New Roman" w:cs="Times New Roman"/>
          <w:b/>
          <w:bCs/>
          <w:sz w:val="22"/>
          <w:szCs w:val="22"/>
        </w:rPr>
      </w:pPr>
      <w:r w:rsidRPr="003D72AF">
        <w:rPr>
          <w:rFonts w:ascii="Times New Roman" w:hAnsi="Times New Roman" w:cs="Times New Roman"/>
          <w:b/>
          <w:bCs/>
          <w:sz w:val="22"/>
          <w:szCs w:val="22"/>
        </w:rPr>
        <w:t>VIA ROSSINI, 1</w:t>
      </w:r>
    </w:p>
    <w:p w14:paraId="68226158" w14:textId="77777777" w:rsidR="00406515" w:rsidRPr="003D72AF" w:rsidRDefault="00211D10" w:rsidP="00406515">
      <w:pPr>
        <w:pStyle w:val="formatazionemodulo1"/>
        <w:ind w:left="6372"/>
        <w:rPr>
          <w:rFonts w:ascii="Times New Roman" w:hAnsi="Times New Roman" w:cs="Times New Roman"/>
          <w:sz w:val="22"/>
          <w:szCs w:val="22"/>
          <w:u w:val="single"/>
        </w:rPr>
      </w:pPr>
      <w:r w:rsidRPr="003D72AF">
        <w:rPr>
          <w:rFonts w:ascii="Times New Roman" w:hAnsi="Times New Roman" w:cs="Times New Roman"/>
          <w:b/>
          <w:bCs/>
          <w:sz w:val="22"/>
          <w:szCs w:val="22"/>
          <w:u w:val="single"/>
        </w:rPr>
        <w:t>BELFORTE ALL’ISAURO (PU)</w:t>
      </w:r>
    </w:p>
    <w:p w14:paraId="09FD6156" w14:textId="77777777" w:rsidR="007802D4" w:rsidRPr="003D72AF" w:rsidRDefault="007802D4" w:rsidP="001C16D5">
      <w:pPr>
        <w:outlineLvl w:val="0"/>
        <w:rPr>
          <w:b/>
          <w:bCs/>
          <w:sz w:val="22"/>
          <w:szCs w:val="22"/>
        </w:rPr>
      </w:pPr>
    </w:p>
    <w:p w14:paraId="588BD717" w14:textId="1FB3BBCD" w:rsidR="008A62A8" w:rsidRPr="003D72AF" w:rsidRDefault="001C16D5" w:rsidP="001C16D5">
      <w:pPr>
        <w:outlineLvl w:val="0"/>
        <w:rPr>
          <w:b/>
          <w:bCs/>
          <w:sz w:val="22"/>
          <w:szCs w:val="22"/>
        </w:rPr>
      </w:pPr>
      <w:r w:rsidRPr="003D72AF">
        <w:rPr>
          <w:b/>
          <w:bCs/>
          <w:sz w:val="22"/>
          <w:szCs w:val="22"/>
        </w:rPr>
        <w:t xml:space="preserve">OGGETTO: </w:t>
      </w:r>
      <w:r w:rsidR="00E55D29" w:rsidRPr="003D72AF">
        <w:rPr>
          <w:b/>
          <w:bCs/>
          <w:sz w:val="22"/>
          <w:szCs w:val="22"/>
        </w:rPr>
        <w:t xml:space="preserve">Richiesta </w:t>
      </w:r>
      <w:r w:rsidR="007802D4" w:rsidRPr="003D72AF">
        <w:rPr>
          <w:b/>
          <w:bCs/>
          <w:sz w:val="22"/>
          <w:szCs w:val="22"/>
        </w:rPr>
        <w:t>Servizio di Trasporto per l’a</w:t>
      </w:r>
      <w:r w:rsidR="00620099" w:rsidRPr="003D72AF">
        <w:rPr>
          <w:b/>
          <w:bCs/>
          <w:sz w:val="22"/>
          <w:szCs w:val="22"/>
        </w:rPr>
        <w:t>nno scolastico</w:t>
      </w:r>
      <w:r w:rsidR="00163FEA" w:rsidRPr="003D72AF">
        <w:rPr>
          <w:b/>
          <w:bCs/>
          <w:sz w:val="22"/>
          <w:szCs w:val="22"/>
        </w:rPr>
        <w:t xml:space="preserve"> </w:t>
      </w:r>
      <w:r w:rsidR="00EF47CA">
        <w:rPr>
          <w:b/>
          <w:bCs/>
          <w:sz w:val="22"/>
          <w:szCs w:val="22"/>
        </w:rPr>
        <w:t>202</w:t>
      </w:r>
      <w:r w:rsidR="007F2C2C">
        <w:rPr>
          <w:b/>
          <w:bCs/>
          <w:sz w:val="22"/>
          <w:szCs w:val="22"/>
        </w:rPr>
        <w:t>6</w:t>
      </w:r>
      <w:r w:rsidR="00EF47CA">
        <w:rPr>
          <w:b/>
          <w:bCs/>
          <w:sz w:val="22"/>
          <w:szCs w:val="22"/>
        </w:rPr>
        <w:t>/202</w:t>
      </w:r>
      <w:r w:rsidR="007F2C2C">
        <w:rPr>
          <w:b/>
          <w:bCs/>
          <w:sz w:val="22"/>
          <w:szCs w:val="22"/>
        </w:rPr>
        <w:t>7</w:t>
      </w:r>
    </w:p>
    <w:p w14:paraId="07C765B3" w14:textId="77777777" w:rsidR="000F6342" w:rsidRPr="003D72AF" w:rsidRDefault="000F6342" w:rsidP="00867AFB">
      <w:pPr>
        <w:pStyle w:val="formatazionemodulo1"/>
        <w:rPr>
          <w:rFonts w:ascii="Times New Roman" w:hAnsi="Times New Roman" w:cs="Times New Roman"/>
          <w:b/>
          <w:sz w:val="22"/>
          <w:szCs w:val="22"/>
        </w:rPr>
      </w:pPr>
    </w:p>
    <w:p w14:paraId="07953D6D" w14:textId="77777777" w:rsidR="00867AFB" w:rsidRPr="003D72AF" w:rsidRDefault="00867AFB" w:rsidP="00867AFB">
      <w:pPr>
        <w:pStyle w:val="formatazionemodulo1"/>
        <w:rPr>
          <w:rFonts w:ascii="Times New Roman" w:hAnsi="Times New Roman" w:cs="Times New Roman"/>
          <w:sz w:val="22"/>
          <w:szCs w:val="22"/>
        </w:rPr>
      </w:pPr>
      <w:r w:rsidRPr="003D72AF">
        <w:rPr>
          <w:rFonts w:ascii="Times New Roman" w:hAnsi="Times New Roman" w:cs="Times New Roman"/>
          <w:b/>
          <w:sz w:val="22"/>
          <w:szCs w:val="22"/>
        </w:rPr>
        <w:t>I</w:t>
      </w:r>
      <w:r w:rsidR="007B394A" w:rsidRPr="003D72AF">
        <w:rPr>
          <w:rFonts w:ascii="Times New Roman" w:hAnsi="Times New Roman" w:cs="Times New Roman"/>
          <w:b/>
          <w:sz w:val="22"/>
          <w:szCs w:val="22"/>
        </w:rPr>
        <w:t>l sottoscritto/a</w:t>
      </w:r>
      <w:r w:rsidRPr="003D72AF">
        <w:rPr>
          <w:rFonts w:ascii="Times New Roman" w:hAnsi="Times New Roman" w:cs="Times New Roman"/>
          <w:sz w:val="22"/>
          <w:szCs w:val="22"/>
        </w:rPr>
        <w:t xml:space="preserve"> (nome e cognome del genitore)</w:t>
      </w:r>
      <w:r w:rsidR="007B394A" w:rsidRPr="003D72AF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CD1BAA" w:rsidRPr="003D72AF">
        <w:rPr>
          <w:rFonts w:ascii="Times New Roman" w:hAnsi="Times New Roman" w:cs="Times New Roman"/>
          <w:sz w:val="22"/>
          <w:szCs w:val="22"/>
        </w:rPr>
        <w:t>_______________</w:t>
      </w:r>
      <w:r w:rsidR="007B394A" w:rsidRPr="003D72AF">
        <w:rPr>
          <w:rFonts w:ascii="Times New Roman" w:hAnsi="Times New Roman" w:cs="Times New Roman"/>
          <w:sz w:val="22"/>
          <w:szCs w:val="22"/>
        </w:rPr>
        <w:t xml:space="preserve">__ </w:t>
      </w:r>
    </w:p>
    <w:p w14:paraId="03623753" w14:textId="77777777" w:rsidR="00D4241E" w:rsidRDefault="00867AFB" w:rsidP="00867AFB">
      <w:pPr>
        <w:pStyle w:val="formatazionemodulo1"/>
        <w:jc w:val="both"/>
        <w:rPr>
          <w:rFonts w:ascii="Times New Roman" w:hAnsi="Times New Roman" w:cs="Times New Roman"/>
          <w:sz w:val="22"/>
          <w:szCs w:val="22"/>
        </w:rPr>
      </w:pPr>
      <w:r w:rsidRPr="003D72AF">
        <w:rPr>
          <w:rFonts w:ascii="Times New Roman" w:hAnsi="Times New Roman" w:cs="Times New Roman"/>
          <w:sz w:val="22"/>
          <w:szCs w:val="22"/>
        </w:rPr>
        <w:t>nato/a a ______</w:t>
      </w:r>
      <w:r w:rsidR="00CD1BAA" w:rsidRPr="003D72AF">
        <w:rPr>
          <w:rFonts w:ascii="Times New Roman" w:hAnsi="Times New Roman" w:cs="Times New Roman"/>
          <w:sz w:val="22"/>
          <w:szCs w:val="22"/>
        </w:rPr>
        <w:t>________</w:t>
      </w:r>
      <w:r w:rsidRPr="003D72AF">
        <w:rPr>
          <w:rFonts w:ascii="Times New Roman" w:hAnsi="Times New Roman" w:cs="Times New Roman"/>
          <w:sz w:val="22"/>
          <w:szCs w:val="22"/>
        </w:rPr>
        <w:t xml:space="preserve">__________________ </w:t>
      </w:r>
      <w:r w:rsidR="00F75EC9" w:rsidRPr="003D72AF">
        <w:rPr>
          <w:rFonts w:ascii="Times New Roman" w:hAnsi="Times New Roman" w:cs="Times New Roman"/>
          <w:sz w:val="22"/>
          <w:szCs w:val="22"/>
        </w:rPr>
        <w:t>il _______</w:t>
      </w:r>
      <w:r w:rsidR="00CD1BAA" w:rsidRPr="003D72AF">
        <w:rPr>
          <w:rFonts w:ascii="Times New Roman" w:hAnsi="Times New Roman" w:cs="Times New Roman"/>
          <w:sz w:val="22"/>
          <w:szCs w:val="22"/>
        </w:rPr>
        <w:t>_______</w:t>
      </w:r>
      <w:r w:rsidR="00F75EC9" w:rsidRPr="003D72AF">
        <w:rPr>
          <w:rFonts w:ascii="Times New Roman" w:hAnsi="Times New Roman" w:cs="Times New Roman"/>
          <w:sz w:val="22"/>
          <w:szCs w:val="22"/>
        </w:rPr>
        <w:t>_____</w:t>
      </w:r>
      <w:r w:rsidRPr="003D72AF">
        <w:rPr>
          <w:rFonts w:ascii="Times New Roman" w:hAnsi="Times New Roman" w:cs="Times New Roman"/>
          <w:sz w:val="22"/>
          <w:szCs w:val="22"/>
        </w:rPr>
        <w:t xml:space="preserve"> </w:t>
      </w:r>
      <w:r w:rsidR="00D4241E" w:rsidRPr="003D72AF">
        <w:rPr>
          <w:rFonts w:ascii="Times New Roman" w:hAnsi="Times New Roman" w:cs="Times New Roman"/>
          <w:sz w:val="22"/>
          <w:szCs w:val="22"/>
        </w:rPr>
        <w:t>codice fiscale del genitore _____________________</w:t>
      </w:r>
      <w:r w:rsidR="00D4241E">
        <w:rPr>
          <w:rFonts w:ascii="Times New Roman" w:hAnsi="Times New Roman" w:cs="Times New Roman"/>
          <w:sz w:val="22"/>
          <w:szCs w:val="22"/>
        </w:rPr>
        <w:t xml:space="preserve">_____ </w:t>
      </w:r>
      <w:r w:rsidRPr="003D72AF">
        <w:rPr>
          <w:rFonts w:ascii="Times New Roman" w:hAnsi="Times New Roman" w:cs="Times New Roman"/>
          <w:sz w:val="22"/>
          <w:szCs w:val="22"/>
        </w:rPr>
        <w:t>residente a _______________________</w:t>
      </w:r>
      <w:r w:rsidR="00CD1BAA" w:rsidRPr="003D72AF">
        <w:rPr>
          <w:rFonts w:ascii="Times New Roman" w:hAnsi="Times New Roman" w:cs="Times New Roman"/>
          <w:sz w:val="22"/>
          <w:szCs w:val="22"/>
        </w:rPr>
        <w:t>__</w:t>
      </w:r>
      <w:r w:rsidRPr="003D72AF">
        <w:rPr>
          <w:rFonts w:ascii="Times New Roman" w:hAnsi="Times New Roman" w:cs="Times New Roman"/>
          <w:sz w:val="22"/>
          <w:szCs w:val="22"/>
        </w:rPr>
        <w:t>________ in via _______</w:t>
      </w:r>
      <w:r w:rsidR="00CD1BAA" w:rsidRPr="003D72AF">
        <w:rPr>
          <w:rFonts w:ascii="Times New Roman" w:hAnsi="Times New Roman" w:cs="Times New Roman"/>
          <w:sz w:val="22"/>
          <w:szCs w:val="22"/>
        </w:rPr>
        <w:t>____________</w:t>
      </w:r>
      <w:r w:rsidRPr="003D72AF">
        <w:rPr>
          <w:rFonts w:ascii="Times New Roman" w:hAnsi="Times New Roman" w:cs="Times New Roman"/>
          <w:sz w:val="22"/>
          <w:szCs w:val="22"/>
        </w:rPr>
        <w:t xml:space="preserve">______ n. _______ </w:t>
      </w:r>
      <w:r w:rsidR="00D4241E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69F10B85" w14:textId="77777777" w:rsidR="00867AFB" w:rsidRPr="003D72AF" w:rsidRDefault="00867AFB" w:rsidP="00867AFB">
      <w:pPr>
        <w:pStyle w:val="formatazionemodulo1"/>
        <w:jc w:val="both"/>
        <w:rPr>
          <w:rFonts w:ascii="Times New Roman" w:hAnsi="Times New Roman" w:cs="Times New Roman"/>
          <w:sz w:val="22"/>
          <w:szCs w:val="22"/>
        </w:rPr>
      </w:pPr>
      <w:r w:rsidRPr="003D72AF">
        <w:rPr>
          <w:rFonts w:ascii="Times New Roman" w:hAnsi="Times New Roman" w:cs="Times New Roman"/>
          <w:sz w:val="22"/>
          <w:szCs w:val="22"/>
        </w:rPr>
        <w:t>ce</w:t>
      </w:r>
      <w:r w:rsidR="00CD1BAA" w:rsidRPr="003D72AF">
        <w:rPr>
          <w:rFonts w:ascii="Times New Roman" w:hAnsi="Times New Roman" w:cs="Times New Roman"/>
          <w:sz w:val="22"/>
          <w:szCs w:val="22"/>
        </w:rPr>
        <w:t>llulare n. ____________________________</w:t>
      </w:r>
      <w:r w:rsidRPr="003D72AF">
        <w:rPr>
          <w:rFonts w:ascii="Times New Roman" w:hAnsi="Times New Roman" w:cs="Times New Roman"/>
          <w:sz w:val="22"/>
          <w:szCs w:val="22"/>
        </w:rPr>
        <w:t xml:space="preserve">______ </w:t>
      </w:r>
    </w:p>
    <w:p w14:paraId="5F53D923" w14:textId="77777777" w:rsidR="00CD1BAA" w:rsidRDefault="00A26E61" w:rsidP="00D4241E">
      <w:pPr>
        <w:pStyle w:val="formatazionemodulo1"/>
        <w:jc w:val="both"/>
        <w:rPr>
          <w:rFonts w:ascii="Times New Roman" w:hAnsi="Times New Roman" w:cs="Times New Roman"/>
          <w:sz w:val="22"/>
          <w:szCs w:val="22"/>
        </w:rPr>
      </w:pPr>
      <w:r w:rsidRPr="003D72AF">
        <w:rPr>
          <w:rFonts w:ascii="Times New Roman" w:hAnsi="Times New Roman" w:cs="Times New Roman"/>
          <w:sz w:val="22"/>
          <w:szCs w:val="22"/>
        </w:rPr>
        <w:t>indirizzo e-mail ____</w:t>
      </w:r>
      <w:r w:rsidR="00CD1BAA" w:rsidRPr="003D72AF">
        <w:rPr>
          <w:rFonts w:ascii="Times New Roman" w:hAnsi="Times New Roman" w:cs="Times New Roman"/>
          <w:sz w:val="22"/>
          <w:szCs w:val="22"/>
        </w:rPr>
        <w:t>_________________</w:t>
      </w:r>
      <w:r w:rsidR="00F24A4F" w:rsidRPr="003D72AF">
        <w:rPr>
          <w:rFonts w:ascii="Times New Roman" w:hAnsi="Times New Roman" w:cs="Times New Roman"/>
          <w:sz w:val="22"/>
          <w:szCs w:val="22"/>
        </w:rPr>
        <w:t>________________</w:t>
      </w:r>
    </w:p>
    <w:p w14:paraId="2EBDFC2B" w14:textId="77777777" w:rsidR="00D4241E" w:rsidRPr="003D72AF" w:rsidRDefault="00D4241E" w:rsidP="00D4241E">
      <w:pPr>
        <w:pStyle w:val="formatazionemodulo1"/>
        <w:jc w:val="both"/>
        <w:rPr>
          <w:rFonts w:ascii="Times New Roman" w:hAnsi="Times New Roman" w:cs="Times New Roman"/>
          <w:b/>
          <w:sz w:val="22"/>
          <w:szCs w:val="22"/>
          <w:u w:val="single"/>
          <w:lang w:eastAsia="zh-CN"/>
        </w:rPr>
      </w:pPr>
    </w:p>
    <w:p w14:paraId="497FB90A" w14:textId="77777777" w:rsidR="00B4093D" w:rsidRPr="003D72AF" w:rsidRDefault="00B4093D" w:rsidP="00B4093D">
      <w:pPr>
        <w:suppressAutoHyphens/>
        <w:jc w:val="center"/>
        <w:rPr>
          <w:b/>
          <w:sz w:val="22"/>
          <w:szCs w:val="22"/>
          <w:u w:val="single"/>
          <w:lang w:eastAsia="zh-CN"/>
        </w:rPr>
      </w:pPr>
      <w:r w:rsidRPr="003D72AF">
        <w:rPr>
          <w:b/>
          <w:sz w:val="22"/>
          <w:szCs w:val="22"/>
          <w:u w:val="single"/>
          <w:lang w:eastAsia="zh-CN"/>
        </w:rPr>
        <w:t>CONSAPEVOLE</w:t>
      </w:r>
    </w:p>
    <w:p w14:paraId="43EA900C" w14:textId="77777777" w:rsidR="00B4093D" w:rsidRPr="003D72AF" w:rsidRDefault="00B4093D" w:rsidP="00B4093D">
      <w:pPr>
        <w:suppressAutoHyphens/>
        <w:jc w:val="center"/>
        <w:rPr>
          <w:lang w:eastAsia="zh-CN"/>
        </w:rPr>
      </w:pPr>
    </w:p>
    <w:p w14:paraId="18A4E6EA" w14:textId="77777777" w:rsidR="00B4093D" w:rsidRPr="003D72AF" w:rsidRDefault="00B4093D" w:rsidP="00B4093D">
      <w:pPr>
        <w:suppressAutoHyphens/>
        <w:jc w:val="both"/>
        <w:rPr>
          <w:i/>
          <w:sz w:val="18"/>
          <w:szCs w:val="18"/>
        </w:rPr>
      </w:pPr>
      <w:r w:rsidRPr="003D72AF">
        <w:rPr>
          <w:i/>
          <w:sz w:val="18"/>
          <w:szCs w:val="18"/>
          <w:lang w:eastAsia="zh-CN"/>
        </w:rPr>
        <w:t xml:space="preserve">ai sensi degli artt.71, 75 e 76 del D.P.R. n.445/2000 delle responsabilità penali che si assume per falsità in atti e dichiarazioni mendaci, che potranno essere eseguiti controlli diretti ad accertare le informazioni fornite; - di quanto deliberato con gli atti normativi dall’Amministrazione Comunale in merito alla determinazione delle tariffe dei servizi scolastici e ai relativi regolamenti di utilizzo; </w:t>
      </w:r>
      <w:r w:rsidRPr="003D72AF">
        <w:rPr>
          <w:i/>
          <w:sz w:val="18"/>
          <w:szCs w:val="18"/>
        </w:rPr>
        <w:t>- che in caso di mancato pagamento della tariffa attribuita, l’Amm</w:t>
      </w:r>
      <w:r w:rsidR="00CD1BAA" w:rsidRPr="003D72AF">
        <w:rPr>
          <w:i/>
          <w:sz w:val="18"/>
          <w:szCs w:val="18"/>
        </w:rPr>
        <w:t>inistrazione Comunale potrà</w:t>
      </w:r>
      <w:r w:rsidRPr="003D72AF">
        <w:rPr>
          <w:i/>
          <w:sz w:val="18"/>
          <w:szCs w:val="18"/>
        </w:rPr>
        <w:t xml:space="preserve"> procedere alla sospensione del servizio e comunque al recupero coattivo del credito;</w:t>
      </w:r>
    </w:p>
    <w:p w14:paraId="093B6E96" w14:textId="77777777" w:rsidR="002D757D" w:rsidRPr="003D72AF" w:rsidRDefault="00B4093D" w:rsidP="00867AFB">
      <w:pPr>
        <w:pStyle w:val="formatazionemodulo1"/>
        <w:jc w:val="both"/>
        <w:rPr>
          <w:rFonts w:ascii="Times New Roman" w:hAnsi="Times New Roman" w:cs="Times New Roman"/>
          <w:sz w:val="22"/>
          <w:szCs w:val="22"/>
        </w:rPr>
      </w:pPr>
      <w:r w:rsidRPr="003D72AF">
        <w:rPr>
          <w:rFonts w:ascii="Times New Roman" w:hAnsi="Times New Roman" w:cs="Times New Roman"/>
          <w:b/>
          <w:sz w:val="22"/>
          <w:szCs w:val="22"/>
        </w:rPr>
        <w:t xml:space="preserve">quale </w:t>
      </w:r>
      <w:r w:rsidR="00867AFB" w:rsidRPr="003D72AF">
        <w:rPr>
          <w:rFonts w:ascii="Times New Roman" w:hAnsi="Times New Roman" w:cs="Times New Roman"/>
          <w:b/>
          <w:sz w:val="22"/>
          <w:szCs w:val="22"/>
        </w:rPr>
        <w:t>genitore</w:t>
      </w:r>
      <w:r w:rsidR="00867AFB" w:rsidRPr="003D72AF">
        <w:rPr>
          <w:rFonts w:ascii="Times New Roman" w:hAnsi="Times New Roman" w:cs="Times New Roman"/>
          <w:sz w:val="22"/>
          <w:szCs w:val="22"/>
        </w:rPr>
        <w:t xml:space="preserve"> del</w:t>
      </w:r>
      <w:r w:rsidR="0025557A" w:rsidRPr="003D72AF">
        <w:rPr>
          <w:rFonts w:ascii="Times New Roman" w:hAnsi="Times New Roman" w:cs="Times New Roman"/>
          <w:sz w:val="22"/>
          <w:szCs w:val="22"/>
        </w:rPr>
        <w:t xml:space="preserve">/dei </w:t>
      </w:r>
      <w:r w:rsidR="00867AFB" w:rsidRPr="003D72AF">
        <w:rPr>
          <w:rFonts w:ascii="Times New Roman" w:hAnsi="Times New Roman" w:cs="Times New Roman"/>
          <w:sz w:val="22"/>
          <w:szCs w:val="22"/>
        </w:rPr>
        <w:t xml:space="preserve"> bambino/a</w:t>
      </w:r>
      <w:r w:rsidR="0025557A" w:rsidRPr="003D72AF">
        <w:rPr>
          <w:rFonts w:ascii="Times New Roman" w:hAnsi="Times New Roman" w:cs="Times New Roman"/>
          <w:sz w:val="22"/>
          <w:szCs w:val="22"/>
        </w:rPr>
        <w:t>/i</w:t>
      </w:r>
    </w:p>
    <w:p w14:paraId="480E2039" w14:textId="77777777" w:rsidR="001C16D5" w:rsidRPr="003D72AF" w:rsidRDefault="001C16D5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708"/>
        <w:rPr>
          <w:sz w:val="22"/>
          <w:szCs w:val="22"/>
        </w:rPr>
      </w:pPr>
    </w:p>
    <w:p w14:paraId="60F6F93B" w14:textId="77777777" w:rsidR="00867AFB" w:rsidRPr="003D72AF" w:rsidRDefault="003559AB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708"/>
        <w:rPr>
          <w:sz w:val="22"/>
          <w:szCs w:val="22"/>
        </w:rPr>
      </w:pPr>
      <w:r w:rsidRPr="003D72AF">
        <w:rPr>
          <w:sz w:val="22"/>
          <w:szCs w:val="22"/>
        </w:rPr>
        <w:t xml:space="preserve">- </w:t>
      </w:r>
      <w:r w:rsidR="00406515" w:rsidRPr="003D72AF">
        <w:rPr>
          <w:sz w:val="22"/>
          <w:szCs w:val="22"/>
        </w:rPr>
        <w:t xml:space="preserve"> </w:t>
      </w:r>
      <w:r w:rsidR="00867AFB" w:rsidRPr="003D72AF">
        <w:rPr>
          <w:sz w:val="22"/>
          <w:szCs w:val="22"/>
        </w:rPr>
        <w:t>(nome e cognome del bambino</w:t>
      </w:r>
      <w:r w:rsidR="0025557A" w:rsidRPr="003D72AF">
        <w:rPr>
          <w:sz w:val="22"/>
          <w:szCs w:val="22"/>
        </w:rPr>
        <w:t xml:space="preserve"> – </w:t>
      </w:r>
      <w:r w:rsidR="0025557A" w:rsidRPr="003D72AF">
        <w:rPr>
          <w:b/>
          <w:sz w:val="22"/>
          <w:szCs w:val="22"/>
        </w:rPr>
        <w:t>1^ figlio)</w:t>
      </w:r>
      <w:r w:rsidR="0025557A" w:rsidRPr="003D72AF">
        <w:rPr>
          <w:sz w:val="22"/>
          <w:szCs w:val="22"/>
        </w:rPr>
        <w:t xml:space="preserve"> </w:t>
      </w:r>
      <w:r w:rsidR="00867AFB" w:rsidRPr="003D72AF">
        <w:rPr>
          <w:sz w:val="22"/>
          <w:szCs w:val="22"/>
        </w:rPr>
        <w:t xml:space="preserve"> ________________________________</w:t>
      </w:r>
      <w:r w:rsidR="00406515" w:rsidRPr="003D72AF">
        <w:rPr>
          <w:sz w:val="22"/>
          <w:szCs w:val="22"/>
        </w:rPr>
        <w:t>____</w:t>
      </w:r>
      <w:r w:rsidR="00CD1BAA" w:rsidRPr="003D72AF">
        <w:rPr>
          <w:sz w:val="22"/>
          <w:szCs w:val="22"/>
        </w:rPr>
        <w:t>_______</w:t>
      </w:r>
      <w:r w:rsidR="00406515" w:rsidRPr="003D72AF">
        <w:rPr>
          <w:sz w:val="22"/>
          <w:szCs w:val="22"/>
        </w:rPr>
        <w:t>____</w:t>
      </w:r>
      <w:r w:rsidRPr="003D72AF">
        <w:rPr>
          <w:sz w:val="22"/>
          <w:szCs w:val="22"/>
        </w:rPr>
        <w:t>_</w:t>
      </w:r>
      <w:r w:rsidR="00867AFB" w:rsidRPr="003D72AF">
        <w:rPr>
          <w:sz w:val="22"/>
          <w:szCs w:val="22"/>
        </w:rPr>
        <w:t xml:space="preserve"> </w:t>
      </w:r>
    </w:p>
    <w:p w14:paraId="7DC4340E" w14:textId="77777777" w:rsidR="00867AFB" w:rsidRPr="003D72AF" w:rsidRDefault="00867AFB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  <w:szCs w:val="22"/>
        </w:rPr>
      </w:pPr>
      <w:r w:rsidRPr="003D72AF">
        <w:rPr>
          <w:sz w:val="22"/>
          <w:szCs w:val="22"/>
        </w:rPr>
        <w:t>nato/a a __________</w:t>
      </w:r>
      <w:r w:rsidR="00CD1BAA" w:rsidRPr="003D72AF">
        <w:rPr>
          <w:sz w:val="22"/>
          <w:szCs w:val="22"/>
        </w:rPr>
        <w:t>______</w:t>
      </w:r>
      <w:r w:rsidRPr="003D72AF">
        <w:rPr>
          <w:sz w:val="22"/>
          <w:szCs w:val="22"/>
        </w:rPr>
        <w:t>___________________</w:t>
      </w:r>
      <w:r w:rsidR="00406515" w:rsidRPr="003D72AF">
        <w:rPr>
          <w:sz w:val="22"/>
          <w:szCs w:val="22"/>
        </w:rPr>
        <w:t>__</w:t>
      </w:r>
      <w:r w:rsidRPr="003D72AF">
        <w:rPr>
          <w:sz w:val="22"/>
          <w:szCs w:val="22"/>
        </w:rPr>
        <w:t>____ prov. _________ il ______</w:t>
      </w:r>
      <w:r w:rsidR="00406515" w:rsidRPr="003D72AF">
        <w:rPr>
          <w:sz w:val="22"/>
          <w:szCs w:val="22"/>
        </w:rPr>
        <w:t>_______</w:t>
      </w:r>
      <w:r w:rsidR="00CD1BAA" w:rsidRPr="003D72AF">
        <w:rPr>
          <w:sz w:val="22"/>
          <w:szCs w:val="22"/>
        </w:rPr>
        <w:t>__</w:t>
      </w:r>
      <w:r w:rsidR="00406515" w:rsidRPr="003D72AF">
        <w:rPr>
          <w:sz w:val="22"/>
          <w:szCs w:val="22"/>
        </w:rPr>
        <w:t>_____</w:t>
      </w:r>
      <w:r w:rsidR="00CD1BAA" w:rsidRPr="003D72AF">
        <w:rPr>
          <w:sz w:val="22"/>
          <w:szCs w:val="22"/>
        </w:rPr>
        <w:t>____</w:t>
      </w:r>
      <w:r w:rsidR="00406515" w:rsidRPr="003D72AF">
        <w:rPr>
          <w:sz w:val="22"/>
          <w:szCs w:val="22"/>
        </w:rPr>
        <w:t>_</w:t>
      </w:r>
      <w:r w:rsidRPr="003D72AF">
        <w:rPr>
          <w:sz w:val="22"/>
          <w:szCs w:val="22"/>
        </w:rPr>
        <w:t xml:space="preserve">__ </w:t>
      </w:r>
    </w:p>
    <w:p w14:paraId="6B0E054E" w14:textId="0F98FB49" w:rsidR="00867AFB" w:rsidRPr="003D72AF" w:rsidRDefault="00867AFB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  <w:szCs w:val="22"/>
        </w:rPr>
      </w:pPr>
      <w:r w:rsidRPr="003D72AF">
        <w:rPr>
          <w:sz w:val="22"/>
          <w:szCs w:val="22"/>
        </w:rPr>
        <w:t xml:space="preserve">iscritto per l’anno scolastico </w:t>
      </w:r>
      <w:r w:rsidR="007F2C2C">
        <w:rPr>
          <w:sz w:val="22"/>
          <w:szCs w:val="22"/>
        </w:rPr>
        <w:t xml:space="preserve">2026/2027 </w:t>
      </w:r>
      <w:r w:rsidRPr="003D72AF">
        <w:rPr>
          <w:sz w:val="22"/>
          <w:szCs w:val="22"/>
        </w:rPr>
        <w:t>alla scuola _________</w:t>
      </w:r>
      <w:r w:rsidR="00CD1BAA" w:rsidRPr="003D72AF">
        <w:rPr>
          <w:sz w:val="22"/>
          <w:szCs w:val="22"/>
        </w:rPr>
        <w:t>____________</w:t>
      </w:r>
      <w:r w:rsidRPr="003D72AF">
        <w:rPr>
          <w:sz w:val="22"/>
          <w:szCs w:val="22"/>
        </w:rPr>
        <w:t xml:space="preserve">______________________________ </w:t>
      </w:r>
    </w:p>
    <w:p w14:paraId="13EE63DF" w14:textId="77777777" w:rsidR="001C16D5" w:rsidRPr="003D72AF" w:rsidRDefault="00867AFB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  <w:szCs w:val="22"/>
        </w:rPr>
      </w:pPr>
      <w:r w:rsidRPr="003D72AF">
        <w:rPr>
          <w:sz w:val="22"/>
          <w:szCs w:val="22"/>
        </w:rPr>
        <w:t xml:space="preserve">classe __________ sez. _________ </w:t>
      </w:r>
    </w:p>
    <w:p w14:paraId="3B7A1018" w14:textId="77777777" w:rsidR="00867AFB" w:rsidRPr="003D72AF" w:rsidRDefault="00867AFB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  <w:szCs w:val="22"/>
        </w:rPr>
      </w:pPr>
      <w:r w:rsidRPr="003D72AF">
        <w:rPr>
          <w:sz w:val="22"/>
          <w:szCs w:val="22"/>
        </w:rPr>
        <w:tab/>
      </w:r>
      <w:r w:rsidRPr="003D72AF">
        <w:rPr>
          <w:sz w:val="22"/>
          <w:szCs w:val="22"/>
        </w:rPr>
        <w:tab/>
      </w:r>
      <w:r w:rsidRPr="003D72AF">
        <w:rPr>
          <w:sz w:val="22"/>
          <w:szCs w:val="22"/>
        </w:rPr>
        <w:tab/>
      </w:r>
      <w:r w:rsidRPr="003D72AF">
        <w:rPr>
          <w:sz w:val="22"/>
          <w:szCs w:val="22"/>
        </w:rPr>
        <w:tab/>
      </w:r>
      <w:r w:rsidRPr="003D72AF">
        <w:rPr>
          <w:sz w:val="22"/>
          <w:szCs w:val="22"/>
        </w:rPr>
        <w:tab/>
      </w:r>
      <w:r w:rsidRPr="003D72AF">
        <w:rPr>
          <w:sz w:val="22"/>
          <w:szCs w:val="22"/>
        </w:rPr>
        <w:tab/>
      </w:r>
    </w:p>
    <w:p w14:paraId="54C83764" w14:textId="77777777" w:rsidR="0025557A" w:rsidRPr="003D72AF" w:rsidRDefault="003559AB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708"/>
        <w:rPr>
          <w:sz w:val="22"/>
          <w:szCs w:val="22"/>
        </w:rPr>
      </w:pPr>
      <w:r w:rsidRPr="003D72AF">
        <w:rPr>
          <w:sz w:val="22"/>
          <w:szCs w:val="22"/>
        </w:rPr>
        <w:t xml:space="preserve">-  </w:t>
      </w:r>
      <w:r w:rsidR="0025557A" w:rsidRPr="003D72AF">
        <w:rPr>
          <w:sz w:val="22"/>
          <w:szCs w:val="22"/>
        </w:rPr>
        <w:t xml:space="preserve">(nome e cognome del bambino – </w:t>
      </w:r>
      <w:r w:rsidR="00963AC0" w:rsidRPr="003D72AF">
        <w:rPr>
          <w:b/>
          <w:sz w:val="22"/>
          <w:szCs w:val="22"/>
        </w:rPr>
        <w:t>2</w:t>
      </w:r>
      <w:r w:rsidR="0025557A" w:rsidRPr="003D72AF">
        <w:rPr>
          <w:b/>
          <w:sz w:val="22"/>
          <w:szCs w:val="22"/>
        </w:rPr>
        <w:t>^ figlio)</w:t>
      </w:r>
      <w:r w:rsidR="0025557A" w:rsidRPr="003D72AF">
        <w:rPr>
          <w:sz w:val="22"/>
          <w:szCs w:val="22"/>
        </w:rPr>
        <w:t xml:space="preserve">  ___</w:t>
      </w:r>
      <w:r w:rsidR="00CD1BAA" w:rsidRPr="003D72AF">
        <w:rPr>
          <w:sz w:val="22"/>
          <w:szCs w:val="22"/>
        </w:rPr>
        <w:t>_______</w:t>
      </w:r>
      <w:r w:rsidR="0025557A" w:rsidRPr="003D72AF">
        <w:rPr>
          <w:sz w:val="22"/>
          <w:szCs w:val="22"/>
        </w:rPr>
        <w:t>_____________________________</w:t>
      </w:r>
      <w:r w:rsidR="00406515" w:rsidRPr="003D72AF">
        <w:rPr>
          <w:sz w:val="22"/>
          <w:szCs w:val="22"/>
        </w:rPr>
        <w:t>________</w:t>
      </w:r>
      <w:r w:rsidRPr="003D72AF">
        <w:rPr>
          <w:sz w:val="22"/>
          <w:szCs w:val="22"/>
        </w:rPr>
        <w:t>_</w:t>
      </w:r>
    </w:p>
    <w:p w14:paraId="2001ECE5" w14:textId="77777777" w:rsidR="0025557A" w:rsidRPr="003D72AF" w:rsidRDefault="0025557A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  <w:szCs w:val="22"/>
        </w:rPr>
      </w:pPr>
      <w:r w:rsidRPr="003D72AF">
        <w:rPr>
          <w:sz w:val="22"/>
          <w:szCs w:val="22"/>
        </w:rPr>
        <w:t>nato/a a _______________</w:t>
      </w:r>
      <w:r w:rsidR="00CD1BAA" w:rsidRPr="003D72AF">
        <w:rPr>
          <w:sz w:val="22"/>
          <w:szCs w:val="22"/>
        </w:rPr>
        <w:t>______</w:t>
      </w:r>
      <w:r w:rsidRPr="003D72AF">
        <w:rPr>
          <w:sz w:val="22"/>
          <w:szCs w:val="22"/>
        </w:rPr>
        <w:t>___________</w:t>
      </w:r>
      <w:r w:rsidR="00406515" w:rsidRPr="003D72AF">
        <w:rPr>
          <w:sz w:val="22"/>
          <w:szCs w:val="22"/>
        </w:rPr>
        <w:t>__</w:t>
      </w:r>
      <w:r w:rsidRPr="003D72AF">
        <w:rPr>
          <w:sz w:val="22"/>
          <w:szCs w:val="22"/>
        </w:rPr>
        <w:t>_______ prov. _________ il __</w:t>
      </w:r>
      <w:r w:rsidR="00406515" w:rsidRPr="003D72AF">
        <w:rPr>
          <w:sz w:val="22"/>
          <w:szCs w:val="22"/>
        </w:rPr>
        <w:t>___________</w:t>
      </w:r>
      <w:r w:rsidR="00CD1BAA" w:rsidRPr="003D72AF">
        <w:rPr>
          <w:sz w:val="22"/>
          <w:szCs w:val="22"/>
        </w:rPr>
        <w:t>_______</w:t>
      </w:r>
      <w:r w:rsidR="00406515" w:rsidRPr="003D72AF">
        <w:rPr>
          <w:sz w:val="22"/>
          <w:szCs w:val="22"/>
        </w:rPr>
        <w:t>_</w:t>
      </w:r>
      <w:r w:rsidRPr="003D72AF">
        <w:rPr>
          <w:sz w:val="22"/>
          <w:szCs w:val="22"/>
        </w:rPr>
        <w:t>____</w:t>
      </w:r>
      <w:r w:rsidR="00406515" w:rsidRPr="003D72AF">
        <w:rPr>
          <w:sz w:val="22"/>
          <w:szCs w:val="22"/>
        </w:rPr>
        <w:t>_</w:t>
      </w:r>
      <w:r w:rsidRPr="003D72AF">
        <w:rPr>
          <w:sz w:val="22"/>
          <w:szCs w:val="22"/>
        </w:rPr>
        <w:t xml:space="preserve">__ </w:t>
      </w:r>
    </w:p>
    <w:p w14:paraId="04E9C072" w14:textId="5768E229" w:rsidR="0025557A" w:rsidRPr="003D72AF" w:rsidRDefault="0025557A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  <w:szCs w:val="22"/>
        </w:rPr>
      </w:pPr>
      <w:r w:rsidRPr="003D72AF">
        <w:rPr>
          <w:sz w:val="22"/>
          <w:szCs w:val="22"/>
        </w:rPr>
        <w:t xml:space="preserve">iscritto per l’anno scolastico </w:t>
      </w:r>
      <w:r w:rsidR="007F2C2C">
        <w:rPr>
          <w:sz w:val="22"/>
          <w:szCs w:val="22"/>
        </w:rPr>
        <w:t xml:space="preserve">2026/2027 </w:t>
      </w:r>
      <w:r w:rsidRPr="003D72AF">
        <w:rPr>
          <w:sz w:val="22"/>
          <w:szCs w:val="22"/>
        </w:rPr>
        <w:t>alla scuola _____________________</w:t>
      </w:r>
      <w:r w:rsidR="00CD1BAA" w:rsidRPr="003D72AF">
        <w:rPr>
          <w:sz w:val="22"/>
          <w:szCs w:val="22"/>
        </w:rPr>
        <w:t>_____________</w:t>
      </w:r>
      <w:r w:rsidRPr="003D72AF">
        <w:rPr>
          <w:sz w:val="22"/>
          <w:szCs w:val="22"/>
        </w:rPr>
        <w:t xml:space="preserve">__________________ </w:t>
      </w:r>
    </w:p>
    <w:p w14:paraId="1688922F" w14:textId="77777777" w:rsidR="001C16D5" w:rsidRPr="003D72AF" w:rsidRDefault="0025557A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  <w:szCs w:val="22"/>
        </w:rPr>
      </w:pPr>
      <w:r w:rsidRPr="003D72AF">
        <w:rPr>
          <w:sz w:val="22"/>
          <w:szCs w:val="22"/>
        </w:rPr>
        <w:t xml:space="preserve">classe __________ sez. _________ </w:t>
      </w:r>
      <w:r w:rsidRPr="003D72AF">
        <w:rPr>
          <w:sz w:val="22"/>
          <w:szCs w:val="22"/>
        </w:rPr>
        <w:tab/>
      </w:r>
    </w:p>
    <w:p w14:paraId="105CD477" w14:textId="77777777" w:rsidR="002154FF" w:rsidRPr="003D72AF" w:rsidRDefault="0025557A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  <w:szCs w:val="22"/>
        </w:rPr>
      </w:pPr>
      <w:r w:rsidRPr="003D72AF">
        <w:rPr>
          <w:sz w:val="22"/>
          <w:szCs w:val="22"/>
        </w:rPr>
        <w:tab/>
      </w:r>
    </w:p>
    <w:p w14:paraId="544FA655" w14:textId="77777777" w:rsidR="0025557A" w:rsidRPr="003D72AF" w:rsidRDefault="003559AB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708"/>
        <w:rPr>
          <w:sz w:val="22"/>
          <w:szCs w:val="22"/>
        </w:rPr>
      </w:pPr>
      <w:r w:rsidRPr="003D72AF">
        <w:rPr>
          <w:sz w:val="22"/>
          <w:szCs w:val="22"/>
        </w:rPr>
        <w:t xml:space="preserve">-  </w:t>
      </w:r>
      <w:r w:rsidR="0025557A" w:rsidRPr="003D72AF">
        <w:rPr>
          <w:sz w:val="22"/>
          <w:szCs w:val="22"/>
        </w:rPr>
        <w:t xml:space="preserve">(nome e cognome del bambino – </w:t>
      </w:r>
      <w:r w:rsidR="00963AC0" w:rsidRPr="003D72AF">
        <w:rPr>
          <w:sz w:val="22"/>
          <w:szCs w:val="22"/>
        </w:rPr>
        <w:t>3</w:t>
      </w:r>
      <w:r w:rsidR="0025557A" w:rsidRPr="003D72AF">
        <w:rPr>
          <w:b/>
          <w:sz w:val="22"/>
          <w:szCs w:val="22"/>
        </w:rPr>
        <w:t>^ figlio)</w:t>
      </w:r>
      <w:r w:rsidR="0025557A" w:rsidRPr="003D72AF">
        <w:rPr>
          <w:sz w:val="22"/>
          <w:szCs w:val="22"/>
        </w:rPr>
        <w:t xml:space="preserve">  _________</w:t>
      </w:r>
      <w:r w:rsidR="00CD1BAA" w:rsidRPr="003D72AF">
        <w:rPr>
          <w:sz w:val="22"/>
          <w:szCs w:val="22"/>
        </w:rPr>
        <w:t>_______</w:t>
      </w:r>
      <w:r w:rsidR="0025557A" w:rsidRPr="003D72AF">
        <w:rPr>
          <w:sz w:val="22"/>
          <w:szCs w:val="22"/>
        </w:rPr>
        <w:t>_____________________</w:t>
      </w:r>
      <w:r w:rsidR="00406515" w:rsidRPr="003D72AF">
        <w:rPr>
          <w:sz w:val="22"/>
          <w:szCs w:val="22"/>
        </w:rPr>
        <w:t>________</w:t>
      </w:r>
      <w:r w:rsidRPr="003D72AF">
        <w:rPr>
          <w:sz w:val="22"/>
          <w:szCs w:val="22"/>
        </w:rPr>
        <w:t>____</w:t>
      </w:r>
    </w:p>
    <w:p w14:paraId="0EACE133" w14:textId="77777777" w:rsidR="0025557A" w:rsidRPr="003D72AF" w:rsidRDefault="0025557A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  <w:szCs w:val="22"/>
        </w:rPr>
      </w:pPr>
      <w:r w:rsidRPr="003D72AF">
        <w:rPr>
          <w:sz w:val="22"/>
          <w:szCs w:val="22"/>
        </w:rPr>
        <w:t>nato/a a __________________________</w:t>
      </w:r>
      <w:r w:rsidR="00CD1BAA" w:rsidRPr="003D72AF">
        <w:rPr>
          <w:sz w:val="22"/>
          <w:szCs w:val="22"/>
        </w:rPr>
        <w:t>_______</w:t>
      </w:r>
      <w:r w:rsidRPr="003D72AF">
        <w:rPr>
          <w:sz w:val="22"/>
          <w:szCs w:val="22"/>
        </w:rPr>
        <w:t>_____</w:t>
      </w:r>
      <w:r w:rsidR="00406515" w:rsidRPr="003D72AF">
        <w:rPr>
          <w:sz w:val="22"/>
          <w:szCs w:val="22"/>
        </w:rPr>
        <w:t>__</w:t>
      </w:r>
      <w:r w:rsidRPr="003D72AF">
        <w:rPr>
          <w:sz w:val="22"/>
          <w:szCs w:val="22"/>
        </w:rPr>
        <w:t>__ prov. _________ il _______</w:t>
      </w:r>
      <w:r w:rsidR="00406515" w:rsidRPr="003D72AF">
        <w:rPr>
          <w:sz w:val="22"/>
          <w:szCs w:val="22"/>
        </w:rPr>
        <w:t>__</w:t>
      </w:r>
      <w:r w:rsidR="00CD1BAA" w:rsidRPr="003D72AF">
        <w:rPr>
          <w:sz w:val="22"/>
          <w:szCs w:val="22"/>
        </w:rPr>
        <w:t>______</w:t>
      </w:r>
      <w:r w:rsidR="00406515" w:rsidRPr="003D72AF">
        <w:rPr>
          <w:sz w:val="22"/>
          <w:szCs w:val="22"/>
        </w:rPr>
        <w:t>___________</w:t>
      </w:r>
      <w:r w:rsidRPr="003D72AF">
        <w:rPr>
          <w:sz w:val="22"/>
          <w:szCs w:val="22"/>
        </w:rPr>
        <w:t xml:space="preserve">_ </w:t>
      </w:r>
    </w:p>
    <w:p w14:paraId="19481E99" w14:textId="01E5E130" w:rsidR="0025557A" w:rsidRPr="003D72AF" w:rsidRDefault="0025557A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  <w:szCs w:val="22"/>
        </w:rPr>
      </w:pPr>
      <w:r w:rsidRPr="003D72AF">
        <w:rPr>
          <w:sz w:val="22"/>
          <w:szCs w:val="22"/>
        </w:rPr>
        <w:t xml:space="preserve">iscritto per l’anno scolastico </w:t>
      </w:r>
      <w:r w:rsidR="007F2C2C">
        <w:rPr>
          <w:sz w:val="22"/>
          <w:szCs w:val="22"/>
        </w:rPr>
        <w:t xml:space="preserve">2026/2027 </w:t>
      </w:r>
      <w:r w:rsidRPr="003D72AF">
        <w:rPr>
          <w:sz w:val="22"/>
          <w:szCs w:val="22"/>
        </w:rPr>
        <w:t>alla scuola _________________________</w:t>
      </w:r>
      <w:r w:rsidR="00CD1BAA" w:rsidRPr="003D72AF">
        <w:rPr>
          <w:sz w:val="22"/>
          <w:szCs w:val="22"/>
        </w:rPr>
        <w:t>____________</w:t>
      </w:r>
      <w:r w:rsidRPr="003D72AF">
        <w:rPr>
          <w:sz w:val="22"/>
          <w:szCs w:val="22"/>
        </w:rPr>
        <w:t xml:space="preserve">______________ </w:t>
      </w:r>
    </w:p>
    <w:p w14:paraId="7ECA887A" w14:textId="77777777" w:rsidR="001C16D5" w:rsidRPr="003D72AF" w:rsidRDefault="0025557A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  <w:szCs w:val="22"/>
        </w:rPr>
      </w:pPr>
      <w:r w:rsidRPr="003D72AF">
        <w:rPr>
          <w:sz w:val="22"/>
          <w:szCs w:val="22"/>
        </w:rPr>
        <w:t xml:space="preserve">classe __________ sez. _________ </w:t>
      </w:r>
      <w:r w:rsidRPr="003D72AF">
        <w:rPr>
          <w:sz w:val="22"/>
          <w:szCs w:val="22"/>
        </w:rPr>
        <w:tab/>
      </w:r>
    </w:p>
    <w:p w14:paraId="3AE2B9AA" w14:textId="77777777" w:rsidR="0025557A" w:rsidRPr="003D72AF" w:rsidRDefault="0025557A" w:rsidP="00507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bCs/>
          <w:sz w:val="22"/>
          <w:szCs w:val="22"/>
        </w:rPr>
      </w:pPr>
      <w:r w:rsidRPr="003D72AF">
        <w:rPr>
          <w:sz w:val="22"/>
          <w:szCs w:val="22"/>
        </w:rPr>
        <w:tab/>
      </w:r>
    </w:p>
    <w:p w14:paraId="26F986A7" w14:textId="77777777" w:rsidR="0042136F" w:rsidRDefault="0042136F" w:rsidP="00CD1BAA">
      <w:pPr>
        <w:pStyle w:val="formatazionemodulo1"/>
        <w:jc w:val="both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DAF6A9E" w14:textId="77777777" w:rsidR="0025557A" w:rsidRPr="003D72AF" w:rsidRDefault="00617873" w:rsidP="00CD1BAA">
      <w:pPr>
        <w:pStyle w:val="formatazionemodulo1"/>
        <w:jc w:val="both"/>
        <w:outlineLvl w:val="0"/>
        <w:rPr>
          <w:rFonts w:ascii="Times New Roman" w:hAnsi="Times New Roman" w:cs="Times New Roman"/>
          <w:bCs/>
          <w:snapToGrid w:val="0"/>
          <w:sz w:val="22"/>
          <w:szCs w:val="22"/>
        </w:rPr>
      </w:pPr>
      <w:r w:rsidRPr="003D72AF">
        <w:rPr>
          <w:rFonts w:ascii="Times New Roman" w:hAnsi="Times New Roman" w:cs="Times New Roman"/>
          <w:b/>
          <w:bCs/>
          <w:sz w:val="22"/>
          <w:szCs w:val="22"/>
        </w:rPr>
        <w:t>chiedo di usufruire</w:t>
      </w:r>
      <w:r w:rsidR="00620099" w:rsidRPr="003D72A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63FEA" w:rsidRPr="003D72AF">
        <w:rPr>
          <w:rFonts w:ascii="Times New Roman" w:hAnsi="Times New Roman" w:cs="Times New Roman"/>
          <w:b/>
          <w:bCs/>
          <w:sz w:val="22"/>
          <w:szCs w:val="22"/>
        </w:rPr>
        <w:t>del servizio di trasporto scolastico</w:t>
      </w:r>
      <w:r w:rsidRPr="003D72AF">
        <w:rPr>
          <w:rFonts w:ascii="Times New Roman" w:hAnsi="Times New Roman" w:cs="Times New Roman"/>
          <w:sz w:val="22"/>
          <w:szCs w:val="22"/>
        </w:rPr>
        <w:t xml:space="preserve"> </w:t>
      </w:r>
      <w:r w:rsidR="0025557A" w:rsidRPr="003D72AF">
        <w:rPr>
          <w:rFonts w:ascii="Times New Roman" w:hAnsi="Times New Roman" w:cs="Times New Roman"/>
          <w:sz w:val="22"/>
          <w:szCs w:val="22"/>
        </w:rPr>
        <w:t xml:space="preserve"> </w:t>
      </w:r>
      <w:r w:rsidR="0025557A" w:rsidRPr="003D72AF">
        <w:rPr>
          <w:rFonts w:ascii="Times New Roman" w:hAnsi="Times New Roman" w:cs="Times New Roman"/>
          <w:b/>
          <w:bCs/>
          <w:snapToGrid w:val="0"/>
          <w:sz w:val="22"/>
          <w:szCs w:val="22"/>
        </w:rPr>
        <w:t xml:space="preserve">per l’anno scolastico </w:t>
      </w:r>
      <w:r w:rsidR="00EF47CA" w:rsidRPr="00EF47CA">
        <w:rPr>
          <w:rFonts w:ascii="Times New Roman" w:hAnsi="Times New Roman" w:cs="Times New Roman"/>
          <w:b/>
          <w:sz w:val="22"/>
          <w:szCs w:val="22"/>
        </w:rPr>
        <w:t>2025/2026</w:t>
      </w:r>
      <w:r w:rsidR="00EF47CA" w:rsidRPr="003D72AF">
        <w:rPr>
          <w:sz w:val="22"/>
          <w:szCs w:val="22"/>
        </w:rPr>
        <w:t xml:space="preserve"> </w:t>
      </w:r>
      <w:r w:rsidR="0025557A" w:rsidRPr="003D72AF">
        <w:rPr>
          <w:rFonts w:ascii="Times New Roman" w:hAnsi="Times New Roman" w:cs="Times New Roman"/>
          <w:b/>
          <w:snapToGrid w:val="0"/>
          <w:sz w:val="22"/>
          <w:szCs w:val="22"/>
        </w:rPr>
        <w:t>impegnando</w:t>
      </w:r>
      <w:r w:rsidR="00963AC0" w:rsidRPr="003D72AF">
        <w:rPr>
          <w:rFonts w:ascii="Times New Roman" w:hAnsi="Times New Roman" w:cs="Times New Roman"/>
          <w:b/>
          <w:snapToGrid w:val="0"/>
          <w:sz w:val="22"/>
          <w:szCs w:val="22"/>
        </w:rPr>
        <w:t>mi</w:t>
      </w:r>
      <w:r w:rsidR="00963AC0" w:rsidRPr="003D72AF">
        <w:rPr>
          <w:rFonts w:ascii="Times New Roman" w:hAnsi="Times New Roman" w:cs="Times New Roman"/>
          <w:snapToGrid w:val="0"/>
          <w:sz w:val="22"/>
          <w:szCs w:val="22"/>
        </w:rPr>
        <w:t>,</w:t>
      </w:r>
      <w:r w:rsidR="0025557A" w:rsidRPr="003D72AF">
        <w:rPr>
          <w:rFonts w:ascii="Times New Roman" w:hAnsi="Times New Roman" w:cs="Times New Roman"/>
          <w:snapToGrid w:val="0"/>
          <w:sz w:val="22"/>
          <w:szCs w:val="22"/>
        </w:rPr>
        <w:t xml:space="preserve"> fin da ora</w:t>
      </w:r>
      <w:r w:rsidR="00963AC0" w:rsidRPr="003D72AF">
        <w:rPr>
          <w:rFonts w:ascii="Times New Roman" w:hAnsi="Times New Roman" w:cs="Times New Roman"/>
          <w:snapToGrid w:val="0"/>
          <w:sz w:val="22"/>
          <w:szCs w:val="22"/>
        </w:rPr>
        <w:t>,</w:t>
      </w:r>
      <w:r w:rsidR="0025557A" w:rsidRPr="003D72AF">
        <w:rPr>
          <w:rFonts w:ascii="Times New Roman" w:hAnsi="Times New Roman" w:cs="Times New Roman"/>
          <w:snapToGrid w:val="0"/>
          <w:sz w:val="22"/>
          <w:szCs w:val="22"/>
        </w:rPr>
        <w:t xml:space="preserve"> al pagamento della tariffa contributiva in vigore presso Codesto Ente</w:t>
      </w:r>
      <w:r w:rsidR="003841EB" w:rsidRPr="003D72AF">
        <w:rPr>
          <w:rFonts w:ascii="Times New Roman" w:hAnsi="Times New Roman" w:cs="Times New Roman"/>
          <w:b/>
          <w:snapToGrid w:val="0"/>
          <w:sz w:val="22"/>
          <w:szCs w:val="22"/>
        </w:rPr>
        <w:t>.</w:t>
      </w:r>
    </w:p>
    <w:p w14:paraId="5D9A00D8" w14:textId="77777777" w:rsidR="00D4241E" w:rsidRDefault="00D4241E" w:rsidP="00784669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u w:val="single"/>
        </w:rPr>
      </w:pPr>
    </w:p>
    <w:p w14:paraId="781F4950" w14:textId="77777777" w:rsidR="00784669" w:rsidRPr="003D72AF" w:rsidRDefault="00784669" w:rsidP="00784669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u w:val="single"/>
        </w:rPr>
      </w:pPr>
      <w:r w:rsidRPr="003D72AF">
        <w:rPr>
          <w:b/>
          <w:bCs/>
          <w:color w:val="000000"/>
          <w:sz w:val="22"/>
          <w:szCs w:val="22"/>
          <w:u w:val="single"/>
        </w:rPr>
        <w:t>Dichiara</w:t>
      </w:r>
      <w:r w:rsidR="00E305A8" w:rsidRPr="003D72AF">
        <w:rPr>
          <w:b/>
          <w:sz w:val="22"/>
          <w:szCs w:val="22"/>
          <w:u w:val="single"/>
        </w:rPr>
        <w:t xml:space="preserve"> di essere informato che:</w:t>
      </w:r>
    </w:p>
    <w:p w14:paraId="634C8303" w14:textId="75F64D13" w:rsidR="00784669" w:rsidRPr="003D72AF" w:rsidRDefault="00784669" w:rsidP="00963AC0">
      <w:pPr>
        <w:pStyle w:val="CM7"/>
        <w:numPr>
          <w:ilvl w:val="0"/>
          <w:numId w:val="11"/>
        </w:numPr>
        <w:spacing w:line="276" w:lineRule="atLeast"/>
        <w:jc w:val="both"/>
        <w:rPr>
          <w:rFonts w:ascii="Times New Roman" w:hAnsi="Times New Roman"/>
          <w:sz w:val="22"/>
          <w:szCs w:val="22"/>
        </w:rPr>
      </w:pPr>
      <w:r w:rsidRPr="003D72AF">
        <w:rPr>
          <w:rFonts w:ascii="Times New Roman" w:hAnsi="Times New Roman"/>
          <w:sz w:val="22"/>
          <w:szCs w:val="22"/>
        </w:rPr>
        <w:t xml:space="preserve">nel sottoscrivere la domanda i genitori degli alunni </w:t>
      </w:r>
      <w:r w:rsidRPr="003D72AF">
        <w:rPr>
          <w:rFonts w:ascii="Times New Roman" w:hAnsi="Times New Roman"/>
          <w:i/>
          <w:sz w:val="22"/>
          <w:szCs w:val="22"/>
          <w:u w:val="single"/>
        </w:rPr>
        <w:t>autorizzano l’autista</w:t>
      </w:r>
      <w:r w:rsidRPr="003D72AF">
        <w:rPr>
          <w:rFonts w:ascii="Times New Roman" w:hAnsi="Times New Roman"/>
          <w:sz w:val="22"/>
          <w:szCs w:val="22"/>
        </w:rPr>
        <w:t xml:space="preserve">  a prelevare e riportare il/la proprio/a figlio/a nei punti di raccolta stabiliti annualmente dal Comune di </w:t>
      </w:r>
      <w:r w:rsidR="00B24C50" w:rsidRPr="003D72AF">
        <w:rPr>
          <w:rFonts w:ascii="Times New Roman" w:hAnsi="Times New Roman"/>
          <w:sz w:val="22"/>
          <w:szCs w:val="22"/>
        </w:rPr>
        <w:t>Belforte all’Isauro</w:t>
      </w:r>
      <w:r w:rsidR="004D44BF">
        <w:rPr>
          <w:rFonts w:ascii="Times New Roman" w:hAnsi="Times New Roman"/>
          <w:sz w:val="22"/>
          <w:szCs w:val="22"/>
        </w:rPr>
        <w:t>, che per l’anno scolastico 202</w:t>
      </w:r>
      <w:r w:rsidR="007F2C2C">
        <w:rPr>
          <w:rFonts w:ascii="Times New Roman" w:hAnsi="Times New Roman"/>
          <w:sz w:val="22"/>
          <w:szCs w:val="22"/>
        </w:rPr>
        <w:t>6</w:t>
      </w:r>
      <w:r w:rsidR="004D44BF">
        <w:rPr>
          <w:rFonts w:ascii="Times New Roman" w:hAnsi="Times New Roman"/>
          <w:sz w:val="22"/>
          <w:szCs w:val="22"/>
        </w:rPr>
        <w:t>/202</w:t>
      </w:r>
      <w:r w:rsidR="007F2C2C">
        <w:rPr>
          <w:rFonts w:ascii="Times New Roman" w:hAnsi="Times New Roman"/>
          <w:sz w:val="22"/>
          <w:szCs w:val="22"/>
        </w:rPr>
        <w:t>7</w:t>
      </w:r>
      <w:r w:rsidR="004D44BF">
        <w:rPr>
          <w:rFonts w:ascii="Times New Roman" w:hAnsi="Times New Roman"/>
          <w:sz w:val="22"/>
          <w:szCs w:val="22"/>
        </w:rPr>
        <w:t xml:space="preserve"> sarà in Piazza Montefeltro</w:t>
      </w:r>
      <w:r w:rsidRPr="003D72AF">
        <w:rPr>
          <w:rFonts w:ascii="Times New Roman" w:hAnsi="Times New Roman"/>
          <w:sz w:val="22"/>
          <w:szCs w:val="22"/>
        </w:rPr>
        <w:t>;</w:t>
      </w:r>
    </w:p>
    <w:p w14:paraId="094AFB29" w14:textId="77777777" w:rsidR="007E074C" w:rsidRPr="003D72AF" w:rsidRDefault="00963AC0" w:rsidP="00963AC0">
      <w:pPr>
        <w:pStyle w:val="CM7"/>
        <w:numPr>
          <w:ilvl w:val="0"/>
          <w:numId w:val="11"/>
        </w:numPr>
        <w:spacing w:line="276" w:lineRule="atLeast"/>
        <w:jc w:val="both"/>
        <w:rPr>
          <w:rFonts w:ascii="Times New Roman" w:hAnsi="Times New Roman"/>
          <w:sz w:val="22"/>
          <w:szCs w:val="22"/>
        </w:rPr>
      </w:pPr>
      <w:r w:rsidRPr="003D72AF">
        <w:rPr>
          <w:rFonts w:ascii="Times New Roman" w:hAnsi="Times New Roman"/>
          <w:sz w:val="22"/>
          <w:szCs w:val="22"/>
        </w:rPr>
        <w:t>nel sottoscrivere la domanda i genitori</w:t>
      </w:r>
      <w:r w:rsidR="007E074C" w:rsidRPr="003D72AF">
        <w:rPr>
          <w:rFonts w:ascii="Times New Roman" w:hAnsi="Times New Roman"/>
          <w:sz w:val="22"/>
          <w:szCs w:val="22"/>
        </w:rPr>
        <w:t>:</w:t>
      </w:r>
    </w:p>
    <w:p w14:paraId="1C920B0B" w14:textId="77777777" w:rsidR="001C1267" w:rsidRPr="003D72AF" w:rsidRDefault="00963AC0" w:rsidP="007E074C">
      <w:pPr>
        <w:pStyle w:val="CM7"/>
        <w:numPr>
          <w:ilvl w:val="1"/>
          <w:numId w:val="11"/>
        </w:numPr>
        <w:spacing w:line="276" w:lineRule="atLeast"/>
        <w:jc w:val="both"/>
        <w:rPr>
          <w:rFonts w:ascii="Times New Roman" w:hAnsi="Times New Roman"/>
          <w:sz w:val="22"/>
          <w:szCs w:val="22"/>
        </w:rPr>
      </w:pPr>
      <w:r w:rsidRPr="003D72AF">
        <w:rPr>
          <w:rFonts w:ascii="Times New Roman" w:hAnsi="Times New Roman"/>
          <w:sz w:val="22"/>
          <w:szCs w:val="22"/>
        </w:rPr>
        <w:lastRenderedPageBreak/>
        <w:t xml:space="preserve"> </w:t>
      </w:r>
      <w:r w:rsidR="007E074C" w:rsidRPr="003D72AF">
        <w:rPr>
          <w:rFonts w:ascii="Times New Roman" w:hAnsi="Times New Roman"/>
          <w:sz w:val="22"/>
          <w:szCs w:val="22"/>
        </w:rPr>
        <w:t>degli alunni</w:t>
      </w:r>
      <w:r w:rsidR="007E074C" w:rsidRPr="003D72AF">
        <w:rPr>
          <w:rFonts w:ascii="Times New Roman" w:hAnsi="Times New Roman"/>
          <w:i/>
          <w:sz w:val="22"/>
          <w:szCs w:val="22"/>
        </w:rPr>
        <w:t xml:space="preserve"> </w:t>
      </w:r>
      <w:r w:rsidR="007E074C" w:rsidRPr="003D72AF">
        <w:rPr>
          <w:rFonts w:ascii="Times New Roman" w:hAnsi="Times New Roman"/>
          <w:sz w:val="22"/>
          <w:szCs w:val="22"/>
        </w:rPr>
        <w:t>della scuola dell’infanzia</w:t>
      </w:r>
      <w:r w:rsidR="007E074C" w:rsidRPr="003D72AF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r w:rsidRPr="003D72AF">
        <w:rPr>
          <w:rFonts w:ascii="Times New Roman" w:hAnsi="Times New Roman"/>
          <w:i/>
          <w:sz w:val="22"/>
          <w:szCs w:val="22"/>
          <w:u w:val="single"/>
        </w:rPr>
        <w:t>si impegnano</w:t>
      </w:r>
      <w:r w:rsidRPr="003D72AF">
        <w:rPr>
          <w:rFonts w:ascii="Times New Roman" w:hAnsi="Times New Roman"/>
          <w:sz w:val="22"/>
          <w:szCs w:val="22"/>
        </w:rPr>
        <w:t xml:space="preserve"> e si obbligano ad essere presenti alla fermata dello scuolabus per ritirare il proprio figlio</w:t>
      </w:r>
      <w:r w:rsidR="006A20D5" w:rsidRPr="003D72AF">
        <w:rPr>
          <w:rFonts w:ascii="Times New Roman" w:hAnsi="Times New Roman"/>
          <w:sz w:val="22"/>
          <w:szCs w:val="22"/>
        </w:rPr>
        <w:t xml:space="preserve"> o</w:t>
      </w:r>
      <w:r w:rsidRPr="003D72AF">
        <w:rPr>
          <w:rFonts w:ascii="Times New Roman" w:hAnsi="Times New Roman"/>
          <w:sz w:val="22"/>
          <w:szCs w:val="22"/>
        </w:rPr>
        <w:t xml:space="preserve"> in caso di impedimento devono espressamente delegare un altro familiare o, com</w:t>
      </w:r>
      <w:r w:rsidR="007E074C" w:rsidRPr="003D72AF">
        <w:rPr>
          <w:rFonts w:ascii="Times New Roman" w:hAnsi="Times New Roman"/>
          <w:sz w:val="22"/>
          <w:szCs w:val="22"/>
        </w:rPr>
        <w:t>unque, un adulto di riferimento</w:t>
      </w:r>
      <w:r w:rsidR="001C1267" w:rsidRPr="003D72AF">
        <w:rPr>
          <w:rFonts w:ascii="Times New Roman" w:hAnsi="Times New Roman"/>
          <w:sz w:val="22"/>
          <w:szCs w:val="22"/>
        </w:rPr>
        <w:t>:</w:t>
      </w:r>
    </w:p>
    <w:p w14:paraId="29BE72D9" w14:textId="77777777" w:rsidR="007E074C" w:rsidRPr="003D72AF" w:rsidRDefault="001C1267" w:rsidP="001C1267">
      <w:pPr>
        <w:pStyle w:val="CM7"/>
        <w:spacing w:line="276" w:lineRule="atLeast"/>
        <w:ind w:left="1440"/>
        <w:jc w:val="both"/>
        <w:rPr>
          <w:rFonts w:ascii="Times New Roman" w:hAnsi="Times New Roman"/>
          <w:sz w:val="22"/>
          <w:szCs w:val="22"/>
        </w:rPr>
      </w:pPr>
      <w:r w:rsidRPr="003D72AF">
        <w:rPr>
          <w:rFonts w:ascii="Times New Roman" w:hAnsi="Times New Roman"/>
          <w:sz w:val="22"/>
          <w:szCs w:val="22"/>
        </w:rPr>
        <w:t>nome cognome__________________________________________   Tel___________________</w:t>
      </w:r>
      <w:r w:rsidR="007E074C" w:rsidRPr="003D72AF">
        <w:rPr>
          <w:rFonts w:ascii="Times New Roman" w:hAnsi="Times New Roman"/>
          <w:sz w:val="22"/>
          <w:szCs w:val="22"/>
        </w:rPr>
        <w:t>,</w:t>
      </w:r>
    </w:p>
    <w:p w14:paraId="0A48BE1C" w14:textId="77777777" w:rsidR="00963AC0" w:rsidRPr="003D72AF" w:rsidRDefault="00897671" w:rsidP="007E074C">
      <w:pPr>
        <w:pStyle w:val="CM7"/>
        <w:numPr>
          <w:ilvl w:val="1"/>
          <w:numId w:val="11"/>
        </w:numPr>
        <w:spacing w:line="276" w:lineRule="atLeast"/>
        <w:jc w:val="both"/>
        <w:rPr>
          <w:rFonts w:ascii="Times New Roman" w:hAnsi="Times New Roman"/>
          <w:sz w:val="22"/>
          <w:szCs w:val="22"/>
        </w:rPr>
      </w:pPr>
      <w:r w:rsidRPr="003D72AF">
        <w:rPr>
          <w:rFonts w:ascii="Times New Roman" w:hAnsi="Times New Roman"/>
          <w:sz w:val="22"/>
          <w:szCs w:val="22"/>
        </w:rPr>
        <w:t>d</w:t>
      </w:r>
      <w:r w:rsidR="007E074C" w:rsidRPr="003D72AF">
        <w:rPr>
          <w:rFonts w:ascii="Times New Roman" w:hAnsi="Times New Roman"/>
          <w:sz w:val="22"/>
          <w:szCs w:val="22"/>
        </w:rPr>
        <w:t xml:space="preserve">egli alunni della scuola dell’obbligo </w:t>
      </w:r>
      <w:r w:rsidR="007E074C" w:rsidRPr="003D72AF">
        <w:rPr>
          <w:rFonts w:ascii="Times New Roman" w:hAnsi="Times New Roman"/>
          <w:i/>
          <w:sz w:val="22"/>
          <w:szCs w:val="22"/>
          <w:u w:val="single"/>
        </w:rPr>
        <w:t>autorizzano</w:t>
      </w:r>
      <w:r w:rsidR="007E074C" w:rsidRPr="003D72AF">
        <w:rPr>
          <w:rFonts w:ascii="Times New Roman" w:hAnsi="Times New Roman"/>
          <w:sz w:val="22"/>
          <w:szCs w:val="22"/>
        </w:rPr>
        <w:t>, in assenza del genitore, a lasciarlo alla solita fermata del pulmino all’orario di rientro previsto</w:t>
      </w:r>
      <w:r w:rsidR="004D44BF">
        <w:rPr>
          <w:rFonts w:ascii="Times New Roman" w:hAnsi="Times New Roman"/>
          <w:sz w:val="22"/>
          <w:szCs w:val="22"/>
        </w:rPr>
        <w:t xml:space="preserve"> (Per l’a.s. 2025/2026 la fermata sarà in Piazza Montefeltro)</w:t>
      </w:r>
      <w:r w:rsidR="007E074C" w:rsidRPr="003D72AF">
        <w:rPr>
          <w:rFonts w:ascii="Times New Roman" w:hAnsi="Times New Roman"/>
          <w:sz w:val="22"/>
          <w:szCs w:val="22"/>
        </w:rPr>
        <w:t>.</w:t>
      </w:r>
      <w:r w:rsidR="00963AC0" w:rsidRPr="003D72AF">
        <w:rPr>
          <w:rFonts w:ascii="Times New Roman" w:hAnsi="Times New Roman"/>
          <w:sz w:val="22"/>
          <w:szCs w:val="22"/>
        </w:rPr>
        <w:t xml:space="preserve"> </w:t>
      </w:r>
    </w:p>
    <w:p w14:paraId="23B1F265" w14:textId="77777777" w:rsidR="00EE15F0" w:rsidRPr="003D72AF" w:rsidRDefault="00722D3E" w:rsidP="00EE15F0">
      <w:pPr>
        <w:pStyle w:val="CM7"/>
        <w:numPr>
          <w:ilvl w:val="0"/>
          <w:numId w:val="11"/>
        </w:numPr>
        <w:spacing w:line="276" w:lineRule="atLeast"/>
        <w:jc w:val="both"/>
        <w:rPr>
          <w:rFonts w:ascii="Times New Roman" w:hAnsi="Times New Roman"/>
          <w:sz w:val="22"/>
          <w:szCs w:val="22"/>
        </w:rPr>
      </w:pPr>
      <w:r w:rsidRPr="003D72AF">
        <w:rPr>
          <w:rFonts w:ascii="Times New Roman" w:hAnsi="Times New Roman"/>
          <w:sz w:val="22"/>
          <w:szCs w:val="22"/>
        </w:rPr>
        <w:t xml:space="preserve">la conduzione  del minore dall’abitazione alla fermata dello scuolabus e viceversa è di competenza della famiglia che si assume  tutte le responsabilità penali e civili. Non può essere attribuita all’autista e/o   all’accompagnatore  alcuna responsabilità per fatti accaduti durante detto percorso. </w:t>
      </w:r>
    </w:p>
    <w:p w14:paraId="7CACC555" w14:textId="77777777" w:rsidR="00EE15F0" w:rsidRPr="003D72AF" w:rsidRDefault="00EE15F0" w:rsidP="00EE15F0">
      <w:pPr>
        <w:pStyle w:val="CM7"/>
        <w:numPr>
          <w:ilvl w:val="0"/>
          <w:numId w:val="11"/>
        </w:numPr>
        <w:spacing w:line="276" w:lineRule="atLeast"/>
        <w:jc w:val="both"/>
        <w:rPr>
          <w:rFonts w:ascii="Times New Roman" w:hAnsi="Times New Roman"/>
          <w:sz w:val="22"/>
          <w:szCs w:val="22"/>
        </w:rPr>
      </w:pPr>
      <w:r w:rsidRPr="003D72AF">
        <w:rPr>
          <w:rFonts w:ascii="Times New Roman" w:hAnsi="Times New Roman"/>
          <w:sz w:val="22"/>
          <w:szCs w:val="22"/>
        </w:rPr>
        <w:t>è fatto altresì obbligo agli alunni di osservare gli orari stabiliti per le fermate, gli autisti degli scuolabus non sono tenuti ad attendere gli alunni non presenti alle fermate nell’orario previsto.</w:t>
      </w:r>
    </w:p>
    <w:p w14:paraId="0B1B5A5F" w14:textId="77777777" w:rsidR="00EE15F0" w:rsidRPr="003D72AF" w:rsidRDefault="001C1267" w:rsidP="00EE15F0">
      <w:pPr>
        <w:pStyle w:val="CM7"/>
        <w:numPr>
          <w:ilvl w:val="0"/>
          <w:numId w:val="11"/>
        </w:numPr>
        <w:spacing w:line="276" w:lineRule="atLeast"/>
        <w:jc w:val="both"/>
        <w:rPr>
          <w:rFonts w:ascii="Times New Roman" w:hAnsi="Times New Roman"/>
          <w:sz w:val="22"/>
          <w:szCs w:val="22"/>
        </w:rPr>
      </w:pPr>
      <w:r w:rsidRPr="003D72AF">
        <w:rPr>
          <w:rFonts w:ascii="Times New Roman" w:hAnsi="Times New Roman"/>
          <w:sz w:val="22"/>
          <w:szCs w:val="22"/>
        </w:rPr>
        <w:t>è</w:t>
      </w:r>
      <w:r w:rsidR="00EE15F0" w:rsidRPr="003D72AF">
        <w:rPr>
          <w:rFonts w:ascii="Times New Roman" w:hAnsi="Times New Roman"/>
          <w:sz w:val="22"/>
          <w:szCs w:val="22"/>
        </w:rPr>
        <w:t xml:space="preserve"> autorizzato il trasporto anticipato del proprio figlio in caso di uscite anticipate (scioperi, assemblee                        sindacali, eventi atmosferici, ecc.);</w:t>
      </w:r>
    </w:p>
    <w:p w14:paraId="3366B82B" w14:textId="77777777" w:rsidR="00963AC0" w:rsidRPr="003D72AF" w:rsidRDefault="00963AC0" w:rsidP="00963AC0">
      <w:pPr>
        <w:pStyle w:val="CM7"/>
        <w:numPr>
          <w:ilvl w:val="0"/>
          <w:numId w:val="11"/>
        </w:numPr>
        <w:spacing w:line="276" w:lineRule="atLeast"/>
        <w:jc w:val="both"/>
        <w:rPr>
          <w:rFonts w:ascii="Times New Roman" w:hAnsi="Times New Roman"/>
          <w:sz w:val="22"/>
          <w:szCs w:val="22"/>
        </w:rPr>
      </w:pPr>
      <w:r w:rsidRPr="003D72AF">
        <w:rPr>
          <w:rFonts w:ascii="Times New Roman" w:hAnsi="Times New Roman"/>
          <w:sz w:val="22"/>
          <w:szCs w:val="22"/>
        </w:rPr>
        <w:t xml:space="preserve">durante il servizio gli utenti dovranno tenere un comportamento corretto. In particolare dovranno rimanere seduti, non disturbare gli altri utenti, l’accompagnatore e/o l’autista; per qualsiasi danno al mezzo di trasporto provocato dall’alunno, è direttamente responsabile il genitore o chi esercita la patria potestà. </w:t>
      </w:r>
    </w:p>
    <w:p w14:paraId="06B4124E" w14:textId="77777777" w:rsidR="00EF47CA" w:rsidRPr="00EF47CA" w:rsidRDefault="00EF47CA" w:rsidP="00EF47CA">
      <w:pPr>
        <w:pStyle w:val="Default"/>
        <w:rPr>
          <w:lang w:eastAsia="it-IT"/>
        </w:rPr>
      </w:pPr>
    </w:p>
    <w:p w14:paraId="452EF528" w14:textId="2623BADB" w:rsidR="00211D10" w:rsidRPr="00EF47CA" w:rsidRDefault="00EF47CA" w:rsidP="00EF47CA">
      <w:pPr>
        <w:pStyle w:val="CM7"/>
        <w:spacing w:line="276" w:lineRule="atLeast"/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EF47CA">
        <w:rPr>
          <w:rFonts w:ascii="Times New Roman" w:hAnsi="Times New Roman"/>
          <w:b/>
          <w:sz w:val="28"/>
          <w:szCs w:val="28"/>
        </w:rPr>
        <w:t xml:space="preserve">TARIFFE </w:t>
      </w:r>
      <w:r w:rsidR="00024D08">
        <w:rPr>
          <w:rFonts w:ascii="Times New Roman" w:hAnsi="Times New Roman"/>
          <w:b/>
          <w:sz w:val="28"/>
          <w:szCs w:val="28"/>
        </w:rPr>
        <w:t xml:space="preserve">TRASPORTO SCOLASTICO </w:t>
      </w:r>
      <w:r w:rsidRPr="00EF47CA">
        <w:rPr>
          <w:rFonts w:ascii="Times New Roman" w:hAnsi="Times New Roman"/>
          <w:b/>
          <w:sz w:val="28"/>
          <w:szCs w:val="28"/>
        </w:rPr>
        <w:t>A.S. 202</w:t>
      </w:r>
      <w:r w:rsidR="007F2C2C">
        <w:rPr>
          <w:rFonts w:ascii="Times New Roman" w:hAnsi="Times New Roman"/>
          <w:b/>
          <w:sz w:val="28"/>
          <w:szCs w:val="28"/>
        </w:rPr>
        <w:t>6</w:t>
      </w:r>
      <w:r w:rsidRPr="00EF47CA">
        <w:rPr>
          <w:rFonts w:ascii="Times New Roman" w:hAnsi="Times New Roman"/>
          <w:b/>
          <w:sz w:val="28"/>
          <w:szCs w:val="28"/>
        </w:rPr>
        <w:t>/202</w:t>
      </w:r>
      <w:r w:rsidR="007F2C2C">
        <w:rPr>
          <w:rFonts w:ascii="Times New Roman" w:hAnsi="Times New Roman"/>
          <w:b/>
          <w:sz w:val="28"/>
          <w:szCs w:val="28"/>
        </w:rPr>
        <w:t>7</w:t>
      </w:r>
    </w:p>
    <w:p w14:paraId="357FC990" w14:textId="77777777" w:rsidR="00EA0B13" w:rsidRPr="00EA0B13" w:rsidRDefault="00EA0B13" w:rsidP="00EA0B13">
      <w:pPr>
        <w:pStyle w:val="Default"/>
        <w:rPr>
          <w:lang w:eastAsia="it-IT"/>
        </w:rPr>
      </w:pPr>
    </w:p>
    <w:tbl>
      <w:tblPr>
        <w:tblStyle w:val="Grigliatabella"/>
        <w:tblW w:w="0" w:type="auto"/>
        <w:tblInd w:w="1242" w:type="dxa"/>
        <w:tblLook w:val="04A0" w:firstRow="1" w:lastRow="0" w:firstColumn="1" w:lastColumn="0" w:noHBand="0" w:noVBand="1"/>
      </w:tblPr>
      <w:tblGrid>
        <w:gridCol w:w="5245"/>
        <w:gridCol w:w="1418"/>
        <w:gridCol w:w="1305"/>
      </w:tblGrid>
      <w:tr w:rsidR="00324610" w:rsidRPr="003D72AF" w14:paraId="0AF89268" w14:textId="77777777" w:rsidTr="00324610">
        <w:tc>
          <w:tcPr>
            <w:tcW w:w="5245" w:type="dxa"/>
          </w:tcPr>
          <w:p w14:paraId="02645E7A" w14:textId="77777777" w:rsidR="00324610" w:rsidRPr="003D72AF" w:rsidRDefault="00324610" w:rsidP="00BB2384">
            <w:pPr>
              <w:tabs>
                <w:tab w:val="left" w:pos="567"/>
                <w:tab w:val="left" w:pos="5103"/>
              </w:tabs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FASCE DI REDDITO ISEE</w:t>
            </w:r>
          </w:p>
        </w:tc>
        <w:tc>
          <w:tcPr>
            <w:tcW w:w="1418" w:type="dxa"/>
          </w:tcPr>
          <w:p w14:paraId="5F891488" w14:textId="77777777" w:rsidR="00324610" w:rsidRPr="003D72AF" w:rsidRDefault="00324610" w:rsidP="00BB2384">
            <w:pPr>
              <w:tabs>
                <w:tab w:val="left" w:pos="567"/>
                <w:tab w:val="left" w:pos="5103"/>
              </w:tabs>
              <w:jc w:val="center"/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1 FIGLIO</w:t>
            </w:r>
          </w:p>
        </w:tc>
        <w:tc>
          <w:tcPr>
            <w:tcW w:w="1305" w:type="dxa"/>
          </w:tcPr>
          <w:p w14:paraId="28E597AD" w14:textId="77777777" w:rsidR="00324610" w:rsidRPr="003D72AF" w:rsidRDefault="00324610" w:rsidP="00BB2384">
            <w:pPr>
              <w:tabs>
                <w:tab w:val="left" w:pos="567"/>
                <w:tab w:val="left" w:pos="5103"/>
              </w:tabs>
              <w:jc w:val="center"/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2 FIGLIO</w:t>
            </w:r>
          </w:p>
        </w:tc>
      </w:tr>
      <w:tr w:rsidR="00324610" w:rsidRPr="003D72AF" w14:paraId="64355FFB" w14:textId="77777777" w:rsidTr="00324610">
        <w:tc>
          <w:tcPr>
            <w:tcW w:w="5245" w:type="dxa"/>
          </w:tcPr>
          <w:p w14:paraId="7D1548FD" w14:textId="77777777" w:rsidR="00324610" w:rsidRPr="003D72AF" w:rsidRDefault="00324610" w:rsidP="00BB2384">
            <w:pPr>
              <w:tabs>
                <w:tab w:val="left" w:pos="567"/>
                <w:tab w:val="left" w:pos="5103"/>
              </w:tabs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Fino ad €.  2.850,00</w:t>
            </w:r>
          </w:p>
        </w:tc>
        <w:tc>
          <w:tcPr>
            <w:tcW w:w="1418" w:type="dxa"/>
          </w:tcPr>
          <w:p w14:paraId="349E0E5E" w14:textId="77777777" w:rsidR="00324610" w:rsidRPr="003D72AF" w:rsidRDefault="00324610" w:rsidP="00BB2384">
            <w:pPr>
              <w:tabs>
                <w:tab w:val="left" w:pos="567"/>
                <w:tab w:val="left" w:pos="5103"/>
              </w:tabs>
              <w:jc w:val="center"/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esente</w:t>
            </w:r>
          </w:p>
        </w:tc>
        <w:tc>
          <w:tcPr>
            <w:tcW w:w="1305" w:type="dxa"/>
          </w:tcPr>
          <w:p w14:paraId="2E99FAC0" w14:textId="77777777" w:rsidR="00324610" w:rsidRPr="003D72AF" w:rsidRDefault="00324610" w:rsidP="00BB2384">
            <w:pPr>
              <w:tabs>
                <w:tab w:val="left" w:pos="567"/>
                <w:tab w:val="left" w:pos="5103"/>
              </w:tabs>
              <w:jc w:val="center"/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esente</w:t>
            </w:r>
          </w:p>
        </w:tc>
      </w:tr>
      <w:tr w:rsidR="00324610" w:rsidRPr="003D72AF" w14:paraId="0169D815" w14:textId="77777777" w:rsidTr="00324610">
        <w:tc>
          <w:tcPr>
            <w:tcW w:w="5245" w:type="dxa"/>
          </w:tcPr>
          <w:p w14:paraId="6EAFFDEB" w14:textId="77777777" w:rsidR="00324610" w:rsidRPr="003D72AF" w:rsidRDefault="00324610" w:rsidP="00C4492F">
            <w:pPr>
              <w:tabs>
                <w:tab w:val="left" w:pos="567"/>
                <w:tab w:val="left" w:pos="5103"/>
              </w:tabs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Da €. 2.850,00 fino ad €. 10.6</w:t>
            </w:r>
            <w:r w:rsidR="00C4492F" w:rsidRPr="003D72AF">
              <w:rPr>
                <w:sz w:val="22"/>
                <w:szCs w:val="22"/>
              </w:rPr>
              <w:t>00,00</w:t>
            </w:r>
          </w:p>
        </w:tc>
        <w:tc>
          <w:tcPr>
            <w:tcW w:w="1418" w:type="dxa"/>
          </w:tcPr>
          <w:p w14:paraId="70AD0320" w14:textId="77777777" w:rsidR="00324610" w:rsidRPr="003D72AF" w:rsidRDefault="00324610" w:rsidP="00BB2384">
            <w:pPr>
              <w:tabs>
                <w:tab w:val="left" w:pos="567"/>
                <w:tab w:val="left" w:pos="5103"/>
              </w:tabs>
              <w:jc w:val="center"/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€. 120,00</w:t>
            </w:r>
          </w:p>
        </w:tc>
        <w:tc>
          <w:tcPr>
            <w:tcW w:w="1305" w:type="dxa"/>
          </w:tcPr>
          <w:p w14:paraId="385DCC0D" w14:textId="77777777" w:rsidR="00324610" w:rsidRPr="003D72AF" w:rsidRDefault="00324610" w:rsidP="00BB2384">
            <w:pPr>
              <w:tabs>
                <w:tab w:val="left" w:pos="567"/>
                <w:tab w:val="left" w:pos="5103"/>
              </w:tabs>
              <w:jc w:val="center"/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€. 90,00</w:t>
            </w:r>
          </w:p>
        </w:tc>
      </w:tr>
      <w:tr w:rsidR="00324610" w:rsidRPr="003D72AF" w14:paraId="0DDBD34C" w14:textId="77777777" w:rsidTr="00324610">
        <w:tc>
          <w:tcPr>
            <w:tcW w:w="5245" w:type="dxa"/>
          </w:tcPr>
          <w:p w14:paraId="54934A6F" w14:textId="77777777" w:rsidR="00324610" w:rsidRPr="003D72AF" w:rsidRDefault="00324610" w:rsidP="00C4492F">
            <w:pPr>
              <w:tabs>
                <w:tab w:val="left" w:pos="567"/>
                <w:tab w:val="left" w:pos="5103"/>
              </w:tabs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Da €. 10.6</w:t>
            </w:r>
            <w:r w:rsidR="00C4492F" w:rsidRPr="003D72AF">
              <w:rPr>
                <w:sz w:val="22"/>
                <w:szCs w:val="22"/>
              </w:rPr>
              <w:t>00,00</w:t>
            </w:r>
            <w:r w:rsidRPr="003D72AF">
              <w:rPr>
                <w:sz w:val="22"/>
                <w:szCs w:val="22"/>
              </w:rPr>
              <w:t xml:space="preserve"> fino ad €. 22.000,00</w:t>
            </w:r>
          </w:p>
        </w:tc>
        <w:tc>
          <w:tcPr>
            <w:tcW w:w="1418" w:type="dxa"/>
          </w:tcPr>
          <w:p w14:paraId="319B75FE" w14:textId="77777777" w:rsidR="00324610" w:rsidRPr="003D72AF" w:rsidRDefault="00324610" w:rsidP="00BB2384">
            <w:pPr>
              <w:tabs>
                <w:tab w:val="left" w:pos="567"/>
                <w:tab w:val="left" w:pos="5103"/>
              </w:tabs>
              <w:jc w:val="center"/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€. 150,00</w:t>
            </w:r>
          </w:p>
        </w:tc>
        <w:tc>
          <w:tcPr>
            <w:tcW w:w="1305" w:type="dxa"/>
          </w:tcPr>
          <w:p w14:paraId="340A6545" w14:textId="77777777" w:rsidR="00324610" w:rsidRPr="003D72AF" w:rsidRDefault="00C4492F" w:rsidP="00EA0B13">
            <w:pPr>
              <w:tabs>
                <w:tab w:val="left" w:pos="567"/>
                <w:tab w:val="left" w:pos="5103"/>
              </w:tabs>
              <w:jc w:val="center"/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€. 1</w:t>
            </w:r>
            <w:r w:rsidR="00EA0B13">
              <w:rPr>
                <w:sz w:val="22"/>
                <w:szCs w:val="22"/>
              </w:rPr>
              <w:t>3</w:t>
            </w:r>
            <w:r w:rsidR="00324610" w:rsidRPr="003D72AF">
              <w:rPr>
                <w:sz w:val="22"/>
                <w:szCs w:val="22"/>
              </w:rPr>
              <w:t>0,00</w:t>
            </w:r>
          </w:p>
        </w:tc>
      </w:tr>
      <w:tr w:rsidR="00324610" w:rsidRPr="003D72AF" w14:paraId="4D380826" w14:textId="77777777" w:rsidTr="00324610">
        <w:tc>
          <w:tcPr>
            <w:tcW w:w="5245" w:type="dxa"/>
          </w:tcPr>
          <w:p w14:paraId="4545CC2C" w14:textId="77777777" w:rsidR="00324610" w:rsidRPr="003D72AF" w:rsidRDefault="00324610" w:rsidP="00BB2384">
            <w:pPr>
              <w:tabs>
                <w:tab w:val="left" w:pos="567"/>
                <w:tab w:val="left" w:pos="5103"/>
              </w:tabs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Oltre €. 22.000,00</w:t>
            </w:r>
          </w:p>
        </w:tc>
        <w:tc>
          <w:tcPr>
            <w:tcW w:w="1418" w:type="dxa"/>
          </w:tcPr>
          <w:p w14:paraId="21B68B5A" w14:textId="77777777" w:rsidR="00324610" w:rsidRPr="003D72AF" w:rsidRDefault="00324610" w:rsidP="00BB2384">
            <w:pPr>
              <w:tabs>
                <w:tab w:val="left" w:pos="567"/>
                <w:tab w:val="left" w:pos="5103"/>
              </w:tabs>
              <w:jc w:val="center"/>
              <w:outlineLvl w:val="0"/>
              <w:rPr>
                <w:sz w:val="22"/>
                <w:szCs w:val="22"/>
              </w:rPr>
            </w:pPr>
            <w:r w:rsidRPr="003D72AF">
              <w:rPr>
                <w:sz w:val="22"/>
                <w:szCs w:val="22"/>
              </w:rPr>
              <w:t>€. 180,00</w:t>
            </w:r>
          </w:p>
        </w:tc>
        <w:tc>
          <w:tcPr>
            <w:tcW w:w="1305" w:type="dxa"/>
          </w:tcPr>
          <w:p w14:paraId="730CCD97" w14:textId="77777777" w:rsidR="00324610" w:rsidRPr="003D72AF" w:rsidRDefault="00EA0B13" w:rsidP="00BB2384">
            <w:pPr>
              <w:tabs>
                <w:tab w:val="left" w:pos="567"/>
                <w:tab w:val="left" w:pos="5103"/>
              </w:tabs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€. 16</w:t>
            </w:r>
            <w:r w:rsidR="00324610" w:rsidRPr="003D72AF">
              <w:rPr>
                <w:sz w:val="22"/>
                <w:szCs w:val="22"/>
              </w:rPr>
              <w:t>0,00</w:t>
            </w:r>
          </w:p>
        </w:tc>
      </w:tr>
    </w:tbl>
    <w:p w14:paraId="799D8207" w14:textId="77777777" w:rsidR="00211D10" w:rsidRPr="003D72AF" w:rsidRDefault="00211D10" w:rsidP="00211D10">
      <w:pPr>
        <w:pStyle w:val="CM7"/>
        <w:spacing w:line="276" w:lineRule="atLeast"/>
        <w:ind w:left="720"/>
        <w:jc w:val="both"/>
        <w:rPr>
          <w:rFonts w:ascii="Times New Roman" w:hAnsi="Times New Roman"/>
          <w:b/>
          <w:sz w:val="22"/>
          <w:szCs w:val="22"/>
        </w:rPr>
      </w:pPr>
    </w:p>
    <w:p w14:paraId="2A9239C9" w14:textId="77777777" w:rsidR="00324610" w:rsidRPr="003D72AF" w:rsidRDefault="00324610" w:rsidP="00EF47CA">
      <w:pPr>
        <w:pStyle w:val="CM7"/>
        <w:spacing w:line="276" w:lineRule="atLeast"/>
        <w:jc w:val="both"/>
        <w:rPr>
          <w:rFonts w:ascii="Times New Roman" w:hAnsi="Times New Roman"/>
          <w:b/>
          <w:sz w:val="22"/>
          <w:szCs w:val="22"/>
        </w:rPr>
      </w:pPr>
      <w:r w:rsidRPr="003D72AF">
        <w:rPr>
          <w:rFonts w:ascii="Times New Roman" w:hAnsi="Times New Roman"/>
          <w:b/>
          <w:sz w:val="22"/>
          <w:szCs w:val="22"/>
        </w:rPr>
        <w:t>In caso di mancata presentazione dell’attestazione ISEE, si applica la tariffa d</w:t>
      </w:r>
      <w:r w:rsidR="005075F1" w:rsidRPr="003D72AF">
        <w:rPr>
          <w:rFonts w:ascii="Times New Roman" w:hAnsi="Times New Roman"/>
          <w:b/>
          <w:sz w:val="22"/>
          <w:szCs w:val="22"/>
        </w:rPr>
        <w:t>ella fascia di reddito più alta;</w:t>
      </w:r>
    </w:p>
    <w:p w14:paraId="46BF9595" w14:textId="77777777" w:rsidR="003F625C" w:rsidRPr="00EA0B13" w:rsidRDefault="003F625C" w:rsidP="00EA0B13">
      <w:pPr>
        <w:pStyle w:val="Default"/>
        <w:jc w:val="both"/>
        <w:rPr>
          <w:b/>
        </w:rPr>
      </w:pPr>
    </w:p>
    <w:p w14:paraId="3EDA4C7F" w14:textId="77777777" w:rsidR="00EA0B13" w:rsidRPr="00EA0B13" w:rsidRDefault="00D4241E" w:rsidP="00EA0B13">
      <w:pPr>
        <w:pStyle w:val="Default"/>
        <w:jc w:val="both"/>
        <w:rPr>
          <w:b/>
        </w:rPr>
      </w:pPr>
      <w:r>
        <w:rPr>
          <w:b/>
        </w:rPr>
        <w:t>MODALITA’</w:t>
      </w:r>
      <w:r w:rsidR="00EA0B13" w:rsidRPr="00EA0B13">
        <w:rPr>
          <w:b/>
        </w:rPr>
        <w:t xml:space="preserve"> DI PAGAMENTO</w:t>
      </w:r>
    </w:p>
    <w:p w14:paraId="57B57608" w14:textId="77777777" w:rsidR="00EA0B13" w:rsidRPr="00D500E2" w:rsidRDefault="00EA0B13" w:rsidP="00EA0B13">
      <w:pPr>
        <w:pStyle w:val="Defaul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671380">
        <w:t xml:space="preserve">tramite Home Banking al c/c bancario n. </w:t>
      </w:r>
      <w:r w:rsidRPr="00671380">
        <w:rPr>
          <w:rFonts w:eastAsia="Calibri"/>
        </w:rPr>
        <w:t xml:space="preserve">IT98G0760103200001050134947 – </w:t>
      </w:r>
      <w:r w:rsidRPr="00671380">
        <w:t xml:space="preserve">intestato </w:t>
      </w:r>
      <w:r w:rsidRPr="00D500E2">
        <w:t>a</w:t>
      </w:r>
      <w:r w:rsidRPr="00D500E2">
        <w:rPr>
          <w:rFonts w:eastAsia="Calibri"/>
        </w:rPr>
        <w:t xml:space="preserve"> “</w:t>
      </w:r>
      <w:r w:rsidRPr="00D500E2">
        <w:t>Comune di Belforte all’Isauro - Servizio Tesoreria”;</w:t>
      </w:r>
    </w:p>
    <w:p w14:paraId="677DFF33" w14:textId="77777777" w:rsidR="00EA0B13" w:rsidRPr="00D500E2" w:rsidRDefault="00EA0B13" w:rsidP="00EA0B13">
      <w:pPr>
        <w:pStyle w:val="Paragrafoelenco"/>
        <w:numPr>
          <w:ilvl w:val="0"/>
          <w:numId w:val="13"/>
        </w:num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iCs/>
        </w:rPr>
        <w:t xml:space="preserve">tramite </w:t>
      </w:r>
      <w:r w:rsidRPr="00D500E2">
        <w:rPr>
          <w:rFonts w:ascii="Times New Roman" w:hAnsi="Times New Roman"/>
          <w:iCs/>
        </w:rPr>
        <w:t>PORTALE MPAY della Regione Marche presente sul sito istituzionale di questo Comune (</w:t>
      </w:r>
      <w:hyperlink r:id="rId7" w:history="1">
        <w:r w:rsidRPr="00D500E2">
          <w:rPr>
            <w:rStyle w:val="Collegamentoipertestuale"/>
            <w:rFonts w:ascii="Times New Roman" w:hAnsi="Times New Roman"/>
            <w:iCs/>
          </w:rPr>
          <w:t>www.comune.belforte.pu.it</w:t>
        </w:r>
      </w:hyperlink>
      <w:r w:rsidRPr="00D500E2">
        <w:rPr>
          <w:rFonts w:ascii="Times New Roman" w:hAnsi="Times New Roman"/>
          <w:iCs/>
        </w:rPr>
        <w:t xml:space="preserve">) pulsante </w:t>
      </w:r>
      <w:r>
        <w:rPr>
          <w:rFonts w:ascii="Times New Roman" w:hAnsi="Times New Roman"/>
          <w:iCs/>
        </w:rPr>
        <w:t xml:space="preserve">rosso </w:t>
      </w:r>
      <w:r w:rsidR="00D51CD4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"Portale pagamenti del cittadino - PagoPa</w:t>
      </w:r>
      <w:r w:rsidRPr="00D500E2">
        <w:rPr>
          <w:rFonts w:ascii="Times New Roman" w:hAnsi="Times New Roman"/>
          <w:iCs/>
        </w:rPr>
        <w:t>”</w:t>
      </w:r>
      <w:r w:rsidR="00D51CD4">
        <w:rPr>
          <w:rFonts w:ascii="Times New Roman" w:hAnsi="Times New Roman"/>
          <w:iCs/>
        </w:rPr>
        <w:t xml:space="preserve"> –</w:t>
      </w:r>
      <w:r w:rsidR="00052A28">
        <w:rPr>
          <w:rFonts w:ascii="Times New Roman" w:hAnsi="Times New Roman"/>
          <w:iCs/>
        </w:rPr>
        <w:t xml:space="preserve"> Accedere</w:t>
      </w:r>
      <w:r w:rsidR="00D51CD4">
        <w:rPr>
          <w:rFonts w:ascii="Times New Roman" w:hAnsi="Times New Roman"/>
          <w:iCs/>
        </w:rPr>
        <w:t xml:space="preserve"> al servizio online </w:t>
      </w:r>
      <w:r w:rsidR="00052A28">
        <w:rPr>
          <w:rFonts w:ascii="Times New Roman" w:hAnsi="Times New Roman"/>
          <w:iCs/>
        </w:rPr>
        <w:t>–</w:t>
      </w:r>
      <w:r w:rsidR="00D51CD4">
        <w:rPr>
          <w:rFonts w:ascii="Times New Roman" w:hAnsi="Times New Roman"/>
          <w:iCs/>
        </w:rPr>
        <w:t xml:space="preserve"> </w:t>
      </w:r>
      <w:r w:rsidR="00052A28">
        <w:rPr>
          <w:rFonts w:ascii="Times New Roman" w:hAnsi="Times New Roman"/>
          <w:iCs/>
        </w:rPr>
        <w:t xml:space="preserve">si verrà reindirizzati al </w:t>
      </w:r>
      <w:r w:rsidRPr="00D500E2">
        <w:rPr>
          <w:rFonts w:ascii="Times New Roman" w:hAnsi="Times New Roman"/>
          <w:iCs/>
        </w:rPr>
        <w:t xml:space="preserve">portale dei </w:t>
      </w:r>
      <w:r w:rsidR="00052A28">
        <w:rPr>
          <w:rFonts w:ascii="Times New Roman" w:hAnsi="Times New Roman"/>
          <w:iCs/>
        </w:rPr>
        <w:t xml:space="preserve">pagamenti della Regione Marche e si dovrà selezionare </w:t>
      </w:r>
      <w:r w:rsidRPr="00D500E2">
        <w:rPr>
          <w:rFonts w:ascii="Times New Roman" w:hAnsi="Times New Roman"/>
          <w:iCs/>
        </w:rPr>
        <w:t>“</w:t>
      </w:r>
      <w:r w:rsidR="00052A28">
        <w:rPr>
          <w:rFonts w:ascii="Times New Roman" w:hAnsi="Times New Roman"/>
          <w:iCs/>
        </w:rPr>
        <w:t xml:space="preserve">Comune di Belforte all’Isauro - </w:t>
      </w:r>
      <w:r>
        <w:rPr>
          <w:rFonts w:ascii="Times New Roman" w:hAnsi="Times New Roman"/>
          <w:iCs/>
        </w:rPr>
        <w:t>Trasporto Scolastico</w:t>
      </w:r>
      <w:r w:rsidRPr="00D500E2">
        <w:rPr>
          <w:rFonts w:ascii="Times New Roman" w:hAnsi="Times New Roman"/>
          <w:iCs/>
        </w:rPr>
        <w:t>"</w:t>
      </w:r>
      <w:r>
        <w:rPr>
          <w:rFonts w:ascii="Times New Roman" w:hAnsi="Times New Roman"/>
          <w:iCs/>
        </w:rPr>
        <w:t xml:space="preserve"> (pagina 2</w:t>
      </w:r>
      <w:r w:rsidRPr="00D500E2">
        <w:rPr>
          <w:rFonts w:ascii="Times New Roman" w:hAnsi="Times New Roman"/>
          <w:iCs/>
        </w:rPr>
        <w:t>).</w:t>
      </w:r>
    </w:p>
    <w:p w14:paraId="67B42FC0" w14:textId="77777777" w:rsidR="004D44BF" w:rsidRDefault="004D44BF" w:rsidP="00EA0B13">
      <w:pPr>
        <w:pStyle w:val="Default"/>
        <w:jc w:val="both"/>
        <w:rPr>
          <w:b/>
        </w:rPr>
      </w:pPr>
    </w:p>
    <w:p w14:paraId="0698CBFE" w14:textId="4D9A6DF7" w:rsidR="00EA0B13" w:rsidRDefault="00EA0B13" w:rsidP="00EA0B13">
      <w:pPr>
        <w:pStyle w:val="Default"/>
        <w:jc w:val="both"/>
        <w:rPr>
          <w:b/>
          <w:sz w:val="22"/>
          <w:szCs w:val="22"/>
          <w:u w:val="single"/>
        </w:rPr>
      </w:pPr>
      <w:r w:rsidRPr="00DD611D">
        <w:rPr>
          <w:b/>
        </w:rPr>
        <w:t xml:space="preserve">Indicare nella </w:t>
      </w:r>
      <w:r w:rsidRPr="00DD611D">
        <w:rPr>
          <w:b/>
          <w:bCs/>
          <w:iCs/>
        </w:rPr>
        <w:t>causale</w:t>
      </w:r>
      <w:r w:rsidRPr="00DD611D">
        <w:rPr>
          <w:b/>
          <w:bCs/>
          <w:i/>
          <w:iCs/>
        </w:rPr>
        <w:t xml:space="preserve"> </w:t>
      </w:r>
      <w:r w:rsidRPr="00DD611D">
        <w:rPr>
          <w:b/>
        </w:rPr>
        <w:t>del versamento</w:t>
      </w:r>
      <w:r w:rsidRPr="00671380">
        <w:t>: “</w:t>
      </w:r>
      <w:r>
        <w:rPr>
          <w:i/>
          <w:iCs/>
        </w:rPr>
        <w:t>Servizio scuolabus</w:t>
      </w:r>
      <w:r w:rsidR="00EF47CA">
        <w:rPr>
          <w:i/>
          <w:iCs/>
        </w:rPr>
        <w:t xml:space="preserve"> a.s. 202</w:t>
      </w:r>
      <w:r w:rsidR="007F2C2C">
        <w:rPr>
          <w:i/>
          <w:iCs/>
        </w:rPr>
        <w:t>6</w:t>
      </w:r>
      <w:r w:rsidR="00EF47CA">
        <w:rPr>
          <w:i/>
          <w:iCs/>
        </w:rPr>
        <w:t>/202</w:t>
      </w:r>
      <w:r w:rsidR="007F2C2C">
        <w:rPr>
          <w:i/>
          <w:iCs/>
        </w:rPr>
        <w:t>7</w:t>
      </w:r>
      <w:r>
        <w:rPr>
          <w:i/>
          <w:iCs/>
        </w:rPr>
        <w:t xml:space="preserve"> - </w:t>
      </w:r>
      <w:r w:rsidRPr="00671380">
        <w:rPr>
          <w:i/>
          <w:iCs/>
        </w:rPr>
        <w:t xml:space="preserve"> NOME COGNOME</w:t>
      </w:r>
      <w:r w:rsidR="00052A28">
        <w:rPr>
          <w:i/>
          <w:iCs/>
        </w:rPr>
        <w:t xml:space="preserve"> e CLASSE dell’alunno trasportato</w:t>
      </w:r>
      <w:r w:rsidRPr="00671380">
        <w:t xml:space="preserve">” </w:t>
      </w:r>
    </w:p>
    <w:p w14:paraId="2ED690B0" w14:textId="77777777" w:rsidR="00D4241E" w:rsidRDefault="00D4241E" w:rsidP="00D4241E">
      <w:pPr>
        <w:pStyle w:val="CM7"/>
        <w:spacing w:line="276" w:lineRule="atLeast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14:paraId="7879795D" w14:textId="77777777" w:rsidR="00CE23E3" w:rsidRPr="003D72AF" w:rsidRDefault="00CE23E3" w:rsidP="00D4241E">
      <w:pPr>
        <w:pStyle w:val="CM7"/>
        <w:spacing w:line="276" w:lineRule="atLeast"/>
        <w:jc w:val="both"/>
        <w:rPr>
          <w:rFonts w:ascii="Times New Roman" w:hAnsi="Times New Roman"/>
          <w:b/>
          <w:sz w:val="22"/>
          <w:szCs w:val="22"/>
        </w:rPr>
      </w:pPr>
      <w:r w:rsidRPr="003D72AF">
        <w:rPr>
          <w:rFonts w:ascii="Times New Roman" w:hAnsi="Times New Roman"/>
          <w:b/>
          <w:sz w:val="22"/>
          <w:szCs w:val="22"/>
        </w:rPr>
        <w:t xml:space="preserve">Il richiedente dovrà provvedere al pagamento del servizio, previa valutazione della propria fascia di reddito ISEE, </w:t>
      </w:r>
      <w:r w:rsidRPr="003D72AF">
        <w:rPr>
          <w:rFonts w:ascii="Times New Roman" w:hAnsi="Times New Roman"/>
          <w:b/>
          <w:color w:val="FF0000"/>
          <w:sz w:val="22"/>
          <w:szCs w:val="22"/>
          <w:u w:val="single"/>
        </w:rPr>
        <w:t>ed allegare la ricevuta di pagamento alla presente istanza, unitamente a copia della dichiarazione ISEE in corso di validità.</w:t>
      </w:r>
      <w:r w:rsidRPr="003D72AF">
        <w:rPr>
          <w:rFonts w:ascii="Times New Roman" w:hAnsi="Times New Roman"/>
          <w:b/>
          <w:sz w:val="22"/>
          <w:szCs w:val="22"/>
        </w:rPr>
        <w:t xml:space="preserve"> L’Ufficio provvederà al controllo della corretto pagamento della tariffa e richiederà, se del caso, la rettifica dello stesso.</w:t>
      </w:r>
    </w:p>
    <w:p w14:paraId="6731E549" w14:textId="77777777" w:rsidR="00CE23E3" w:rsidRPr="003D72AF" w:rsidRDefault="00CE23E3" w:rsidP="005075F1">
      <w:pPr>
        <w:pStyle w:val="Default"/>
        <w:ind w:left="360"/>
        <w:rPr>
          <w:b/>
          <w:sz w:val="22"/>
          <w:szCs w:val="22"/>
          <w:u w:val="single"/>
          <w:lang w:eastAsia="it-IT"/>
        </w:rPr>
      </w:pPr>
    </w:p>
    <w:p w14:paraId="00360F25" w14:textId="77777777" w:rsidR="00D4241E" w:rsidRDefault="00D4241E" w:rsidP="005075F1">
      <w:pPr>
        <w:pStyle w:val="Default"/>
        <w:ind w:left="360"/>
        <w:rPr>
          <w:b/>
          <w:sz w:val="22"/>
          <w:szCs w:val="22"/>
          <w:u w:val="single"/>
          <w:lang w:eastAsia="it-IT"/>
        </w:rPr>
      </w:pPr>
    </w:p>
    <w:p w14:paraId="34EFA7F4" w14:textId="77777777" w:rsidR="005075F1" w:rsidRPr="003D72AF" w:rsidRDefault="005075F1" w:rsidP="005075F1">
      <w:pPr>
        <w:pStyle w:val="Default"/>
        <w:ind w:left="360"/>
        <w:rPr>
          <w:b/>
          <w:sz w:val="22"/>
          <w:szCs w:val="22"/>
          <w:u w:val="single"/>
          <w:lang w:eastAsia="it-IT"/>
        </w:rPr>
      </w:pPr>
      <w:r w:rsidRPr="003D72AF">
        <w:rPr>
          <w:b/>
          <w:sz w:val="22"/>
          <w:szCs w:val="22"/>
          <w:u w:val="single"/>
          <w:lang w:eastAsia="it-IT"/>
        </w:rPr>
        <w:t>ALLEGA alla presente istanza:</w:t>
      </w:r>
    </w:p>
    <w:p w14:paraId="690B073E" w14:textId="77777777" w:rsidR="005075F1" w:rsidRPr="003D72AF" w:rsidRDefault="005075F1" w:rsidP="005075F1">
      <w:pPr>
        <w:pStyle w:val="Default"/>
        <w:ind w:left="360"/>
        <w:rPr>
          <w:sz w:val="22"/>
          <w:szCs w:val="22"/>
          <w:lang w:eastAsia="it-IT"/>
        </w:rPr>
      </w:pPr>
      <w:r w:rsidRPr="003D72AF">
        <w:rPr>
          <w:sz w:val="22"/>
          <w:szCs w:val="22"/>
          <w:lang w:eastAsia="it-IT"/>
        </w:rPr>
        <w:t>1) Copia dichiarazione ISEE in corso di validità;</w:t>
      </w:r>
    </w:p>
    <w:p w14:paraId="6721C850" w14:textId="77777777" w:rsidR="005075F1" w:rsidRDefault="005075F1" w:rsidP="005075F1">
      <w:pPr>
        <w:pStyle w:val="Default"/>
        <w:ind w:left="360"/>
        <w:rPr>
          <w:sz w:val="22"/>
          <w:szCs w:val="22"/>
          <w:lang w:eastAsia="it-IT"/>
        </w:rPr>
      </w:pPr>
      <w:r w:rsidRPr="003D72AF">
        <w:rPr>
          <w:sz w:val="22"/>
          <w:szCs w:val="22"/>
          <w:lang w:eastAsia="it-IT"/>
        </w:rPr>
        <w:t>2) Copia versamento dovuto;</w:t>
      </w:r>
    </w:p>
    <w:p w14:paraId="160E8965" w14:textId="77777777" w:rsidR="00D4241E" w:rsidRDefault="00D4241E" w:rsidP="005075F1">
      <w:pPr>
        <w:pStyle w:val="Default"/>
        <w:ind w:left="360"/>
        <w:rPr>
          <w:sz w:val="22"/>
          <w:szCs w:val="22"/>
          <w:lang w:eastAsia="it-IT"/>
        </w:rPr>
      </w:pPr>
    </w:p>
    <w:p w14:paraId="46B9A37C" w14:textId="77777777" w:rsidR="00D4241E" w:rsidRDefault="00D4241E" w:rsidP="005075F1">
      <w:pPr>
        <w:pStyle w:val="Default"/>
        <w:ind w:left="360"/>
        <w:rPr>
          <w:sz w:val="22"/>
          <w:szCs w:val="22"/>
          <w:lang w:eastAsia="it-IT"/>
        </w:rPr>
      </w:pPr>
    </w:p>
    <w:p w14:paraId="5AC1A3F0" w14:textId="77777777" w:rsidR="00D4241E" w:rsidRDefault="00D4241E" w:rsidP="005075F1">
      <w:pPr>
        <w:pStyle w:val="Default"/>
        <w:ind w:left="360"/>
        <w:rPr>
          <w:sz w:val="22"/>
          <w:szCs w:val="22"/>
          <w:lang w:eastAsia="it-IT"/>
        </w:rPr>
      </w:pPr>
    </w:p>
    <w:p w14:paraId="51BB0A80" w14:textId="77777777" w:rsidR="004D44BF" w:rsidRDefault="004D44BF" w:rsidP="005075F1">
      <w:pPr>
        <w:pStyle w:val="Default"/>
        <w:ind w:left="360"/>
        <w:rPr>
          <w:sz w:val="22"/>
          <w:szCs w:val="22"/>
          <w:lang w:eastAsia="it-IT"/>
        </w:rPr>
      </w:pPr>
    </w:p>
    <w:p w14:paraId="0F8EA1F3" w14:textId="77777777" w:rsidR="00D4241E" w:rsidRDefault="00D4241E" w:rsidP="005075F1">
      <w:pPr>
        <w:pStyle w:val="Default"/>
        <w:ind w:left="360"/>
        <w:rPr>
          <w:sz w:val="22"/>
          <w:szCs w:val="22"/>
          <w:lang w:eastAsia="it-IT"/>
        </w:rPr>
      </w:pPr>
    </w:p>
    <w:tbl>
      <w:tblPr>
        <w:tblW w:w="1076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5469"/>
        <w:gridCol w:w="59"/>
      </w:tblGrid>
      <w:tr w:rsidR="00EF47CA" w:rsidRPr="004D56D2" w14:paraId="6BB5326D" w14:textId="77777777" w:rsidTr="00500681">
        <w:trPr>
          <w:jc w:val="center"/>
        </w:trPr>
        <w:tc>
          <w:tcPr>
            <w:tcW w:w="10768" w:type="dxa"/>
            <w:gridSpan w:val="3"/>
          </w:tcPr>
          <w:p w14:paraId="6DE7ABC2" w14:textId="77777777" w:rsidR="00EF47CA" w:rsidRPr="004D56D2" w:rsidRDefault="00EF47CA" w:rsidP="00500681">
            <w:pPr>
              <w:keepNext/>
              <w:keepLines/>
              <w:tabs>
                <w:tab w:val="center" w:pos="4819"/>
                <w:tab w:val="right" w:pos="9638"/>
              </w:tabs>
              <w:outlineLvl w:val="1"/>
              <w:rPr>
                <w:sz w:val="16"/>
                <w:szCs w:val="16"/>
              </w:rPr>
            </w:pPr>
            <w:r w:rsidRPr="004D56D2">
              <w:rPr>
                <w:rFonts w:eastAsia="Verdana"/>
                <w:b/>
                <w:bCs/>
                <w:color w:val="000000"/>
                <w:sz w:val="16"/>
                <w:szCs w:val="16"/>
              </w:rPr>
              <w:lastRenderedPageBreak/>
              <w:t>INFORMATIVA AI SENSI DELL’ARTICOLO 13  DEL REGOLAMENTO EUROPEO N.  679/2016</w:t>
            </w:r>
          </w:p>
        </w:tc>
      </w:tr>
      <w:tr w:rsidR="00EF47CA" w:rsidRPr="004D56D2" w14:paraId="725B0757" w14:textId="77777777" w:rsidTr="00500681">
        <w:trPr>
          <w:jc w:val="center"/>
        </w:trPr>
        <w:tc>
          <w:tcPr>
            <w:tcW w:w="10768" w:type="dxa"/>
            <w:gridSpan w:val="3"/>
          </w:tcPr>
          <w:p w14:paraId="215C70AB" w14:textId="77777777" w:rsidR="00EF47CA" w:rsidRPr="004D56D2" w:rsidRDefault="00EF47CA" w:rsidP="00500681">
            <w:pPr>
              <w:tabs>
                <w:tab w:val="center" w:pos="4819"/>
                <w:tab w:val="right" w:pos="9638"/>
              </w:tabs>
              <w:rPr>
                <w:sz w:val="16"/>
                <w:szCs w:val="16"/>
              </w:rPr>
            </w:pPr>
            <w:r w:rsidRPr="004D56D2">
              <w:rPr>
                <w:sz w:val="16"/>
                <w:szCs w:val="16"/>
              </w:rPr>
              <w:t>Ai sensi dell’articolo 13 del Regolamento Europeo n.  2016/679 si forniscono le seguenti informazioni relative al trattamento dei dati personali.</w:t>
            </w:r>
          </w:p>
        </w:tc>
      </w:tr>
      <w:tr w:rsidR="00EF47CA" w:rsidRPr="004D56D2" w14:paraId="253B7F6D" w14:textId="77777777" w:rsidTr="00500681">
        <w:trPr>
          <w:gridAfter w:val="1"/>
          <w:wAfter w:w="59" w:type="dxa"/>
          <w:jc w:val="center"/>
        </w:trPr>
        <w:tc>
          <w:tcPr>
            <w:tcW w:w="5240" w:type="dxa"/>
            <w:tcBorders>
              <w:right w:val="nil"/>
            </w:tcBorders>
          </w:tcPr>
          <w:p w14:paraId="29358FCA" w14:textId="77777777" w:rsidR="00EF47CA" w:rsidRDefault="00EF47CA" w:rsidP="00500681">
            <w:pPr>
              <w:keepNext/>
              <w:keepLines/>
              <w:tabs>
                <w:tab w:val="center" w:pos="4819"/>
                <w:tab w:val="right" w:pos="9638"/>
              </w:tabs>
              <w:jc w:val="both"/>
              <w:outlineLvl w:val="1"/>
              <w:rPr>
                <w:b/>
                <w:sz w:val="16"/>
                <w:szCs w:val="16"/>
              </w:rPr>
            </w:pPr>
          </w:p>
          <w:p w14:paraId="06DA038A" w14:textId="77777777" w:rsidR="00EF47CA" w:rsidRPr="004D56D2" w:rsidRDefault="00EF47CA" w:rsidP="00500681">
            <w:pPr>
              <w:keepNext/>
              <w:keepLines/>
              <w:tabs>
                <w:tab w:val="center" w:pos="4819"/>
                <w:tab w:val="right" w:pos="9638"/>
              </w:tabs>
              <w:jc w:val="both"/>
              <w:outlineLvl w:val="1"/>
              <w:rPr>
                <w:sz w:val="16"/>
                <w:szCs w:val="16"/>
              </w:rPr>
            </w:pPr>
            <w:r w:rsidRPr="004D56D2">
              <w:rPr>
                <w:b/>
                <w:sz w:val="16"/>
                <w:szCs w:val="16"/>
              </w:rPr>
              <w:t>1) Titolare del trattamento:</w:t>
            </w:r>
            <w:r w:rsidRPr="004D56D2">
              <w:rPr>
                <w:sz w:val="16"/>
                <w:szCs w:val="16"/>
              </w:rPr>
              <w:t xml:space="preserve"> Comune di Belforte all’Isauro indirizzo postale: Via Rossini 1 – 61026 Belforte all’Isauro (PU), indirizzo di posta elettronica: </w:t>
            </w:r>
            <w:hyperlink r:id="rId8" w:history="1">
              <w:r w:rsidRPr="004D56D2">
                <w:rPr>
                  <w:color w:val="0000FF"/>
                  <w:sz w:val="16"/>
                  <w:szCs w:val="16"/>
                  <w:u w:val="single"/>
                </w:rPr>
                <w:t>urp@comune.belforte.pu.it</w:t>
              </w:r>
            </w:hyperlink>
            <w:r>
              <w:t xml:space="preserve"> </w:t>
            </w:r>
            <w:r w:rsidRPr="004D56D2">
              <w:rPr>
                <w:sz w:val="16"/>
                <w:szCs w:val="16"/>
              </w:rPr>
              <w:t>pec</w:t>
            </w:r>
            <w:r>
              <w:rPr>
                <w:sz w:val="16"/>
                <w:szCs w:val="16"/>
              </w:rPr>
              <w:t xml:space="preserve"> </w:t>
            </w:r>
            <w:hyperlink r:id="rId9" w:history="1">
              <w:r w:rsidRPr="004D56D2">
                <w:rPr>
                  <w:color w:val="0000FF"/>
                  <w:sz w:val="16"/>
                  <w:szCs w:val="16"/>
                  <w:u w:val="single"/>
                </w:rPr>
                <w:t>comune.belforteisauro@emarche.it</w:t>
              </w:r>
            </w:hyperlink>
            <w:r w:rsidRPr="004D56D2">
              <w:rPr>
                <w:sz w:val="16"/>
                <w:szCs w:val="16"/>
              </w:rPr>
              <w:t xml:space="preserve">  numero telefonico</w:t>
            </w:r>
            <w:r>
              <w:rPr>
                <w:sz w:val="16"/>
                <w:szCs w:val="16"/>
              </w:rPr>
              <w:t>:</w:t>
            </w:r>
            <w:r w:rsidRPr="004D56D2">
              <w:rPr>
                <w:sz w:val="16"/>
                <w:szCs w:val="16"/>
              </w:rPr>
              <w:t xml:space="preserve">  0722</w:t>
            </w:r>
            <w:r>
              <w:rPr>
                <w:sz w:val="16"/>
                <w:szCs w:val="16"/>
              </w:rPr>
              <w:t>.</w:t>
            </w:r>
            <w:r w:rsidRPr="004D56D2">
              <w:rPr>
                <w:sz w:val="16"/>
                <w:szCs w:val="16"/>
              </w:rPr>
              <w:t>721597</w:t>
            </w:r>
          </w:p>
          <w:p w14:paraId="74C67FB9" w14:textId="77777777" w:rsidR="00EF47CA" w:rsidRPr="00024D08" w:rsidRDefault="00EF47CA" w:rsidP="00500681">
            <w:pPr>
              <w:jc w:val="both"/>
              <w:rPr>
                <w:i/>
                <w:iCs/>
                <w:strike/>
                <w:sz w:val="16"/>
                <w:szCs w:val="16"/>
                <w:lang w:eastAsia="zh-CN"/>
              </w:rPr>
            </w:pPr>
            <w:r w:rsidRPr="004D56D2">
              <w:rPr>
                <w:b/>
                <w:sz w:val="16"/>
                <w:szCs w:val="16"/>
                <w:lang w:eastAsia="zh-CN"/>
              </w:rPr>
              <w:t xml:space="preserve">2) Responsabile della Protezione dei dati (RPD): </w:t>
            </w:r>
            <w:r w:rsidRPr="004D56D2">
              <w:rPr>
                <w:sz w:val="16"/>
                <w:szCs w:val="16"/>
                <w:lang w:eastAsia="zh-CN"/>
              </w:rPr>
              <w:t xml:space="preserve">Il Comune di Belforte all’Isauro ha designato quale Responsabile della protezione dei dati la Società  </w:t>
            </w:r>
            <w:r>
              <w:rPr>
                <w:sz w:val="16"/>
                <w:szCs w:val="16"/>
                <w:lang w:eastAsia="zh-CN"/>
              </w:rPr>
              <w:t>Lex&amp;co s.r.l.</w:t>
            </w:r>
            <w:r w:rsidRPr="004D56D2">
              <w:rPr>
                <w:color w:val="000000"/>
                <w:sz w:val="16"/>
                <w:szCs w:val="16"/>
                <w:lang w:eastAsia="zh-CN"/>
              </w:rPr>
              <w:t xml:space="preserve">, con sede in   </w:t>
            </w:r>
            <w:r>
              <w:rPr>
                <w:color w:val="000000"/>
                <w:sz w:val="16"/>
                <w:szCs w:val="16"/>
                <w:lang w:eastAsia="zh-CN"/>
              </w:rPr>
              <w:t xml:space="preserve">Sassocorvaro Auditore (PU) in Via   E.Montale n.12, pec </w:t>
            </w:r>
            <w:hyperlink r:id="rId10" w:history="1">
              <w:r w:rsidRPr="002D3465">
                <w:rPr>
                  <w:rStyle w:val="Collegamentoipertestuale"/>
                  <w:sz w:val="16"/>
                  <w:szCs w:val="16"/>
                  <w:lang w:eastAsia="zh-CN"/>
                </w:rPr>
                <w:t>dpo.lexeco@mypec.eu</w:t>
              </w:r>
            </w:hyperlink>
            <w:r>
              <w:t xml:space="preserve"> </w:t>
            </w:r>
            <w:r w:rsidRPr="00295807">
              <w:rPr>
                <w:i/>
                <w:iCs/>
                <w:sz w:val="16"/>
                <w:szCs w:val="16"/>
              </w:rPr>
              <w:t xml:space="preserve">(L’indirizzo </w:t>
            </w:r>
            <w:hyperlink r:id="rId11" w:history="1">
              <w:r w:rsidRPr="00295807">
                <w:rPr>
                  <w:rStyle w:val="Collegamentoipertestuale"/>
                  <w:i/>
                  <w:iCs/>
                  <w:color w:val="000000"/>
                  <w:sz w:val="16"/>
                  <w:szCs w:val="16"/>
                </w:rPr>
                <w:t>dpo.lexeco@mypec.eu</w:t>
              </w:r>
            </w:hyperlink>
            <w:r w:rsidRPr="00295807">
              <w:rPr>
                <w:i/>
                <w:iCs/>
                <w:sz w:val="16"/>
                <w:szCs w:val="16"/>
              </w:rPr>
              <w:t xml:space="preserve"> è </w:t>
            </w:r>
            <w:r w:rsidRPr="00024D08">
              <w:rPr>
                <w:i/>
                <w:iCs/>
                <w:sz w:val="16"/>
                <w:szCs w:val="16"/>
              </w:rPr>
              <w:t>configurato per ricevere anche da posta elettronica).</w:t>
            </w:r>
          </w:p>
          <w:p w14:paraId="7E1EDE0E" w14:textId="77777777" w:rsidR="00EF47CA" w:rsidRPr="00024D08" w:rsidRDefault="00EF47CA" w:rsidP="00024D0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024D08">
              <w:rPr>
                <w:rFonts w:ascii="Times New Roman" w:hAnsi="Times New Roman" w:cs="Times New Roman"/>
                <w:b/>
                <w:sz w:val="16"/>
                <w:szCs w:val="16"/>
                <w:lang w:eastAsia="zh-CN"/>
              </w:rPr>
              <w:t xml:space="preserve">3) Finalità: </w:t>
            </w:r>
            <w:r w:rsidRPr="00024D08">
              <w:rPr>
                <w:rFonts w:ascii="Times New Roman" w:hAnsi="Times New Roman" w:cs="Times New Roman"/>
                <w:color w:val="323232"/>
                <w:sz w:val="16"/>
                <w:szCs w:val="16"/>
              </w:rPr>
              <w:t>I dati forniti verranno trattati, nei limiti della normativa sulla privacy, unicamente per la corretta</w:t>
            </w:r>
            <w:r w:rsidR="00024D08">
              <w:rPr>
                <w:rFonts w:ascii="Times New Roman" w:hAnsi="Times New Roman" w:cs="Times New Roman"/>
                <w:color w:val="323232"/>
                <w:sz w:val="16"/>
                <w:szCs w:val="16"/>
              </w:rPr>
              <w:t xml:space="preserve"> </w:t>
            </w:r>
            <w:r w:rsidRPr="00024D08">
              <w:rPr>
                <w:rFonts w:ascii="Times New Roman" w:hAnsi="Times New Roman" w:cs="Times New Roman"/>
                <w:color w:val="323232"/>
                <w:sz w:val="16"/>
                <w:szCs w:val="16"/>
              </w:rPr>
              <w:t>esecuzione dei compiti istituzionali attinenti al servizio richiesto (Trasporto Scolastico)</w:t>
            </w:r>
          </w:p>
          <w:p w14:paraId="0139B70D" w14:textId="77777777" w:rsidR="00EF47CA" w:rsidRPr="00934EB1" w:rsidRDefault="00EF47CA" w:rsidP="00500681">
            <w:pPr>
              <w:jc w:val="both"/>
              <w:rPr>
                <w:sz w:val="16"/>
                <w:szCs w:val="16"/>
              </w:rPr>
            </w:pPr>
            <w:r w:rsidRPr="00024D08">
              <w:rPr>
                <w:b/>
                <w:sz w:val="16"/>
                <w:szCs w:val="16"/>
              </w:rPr>
              <w:t xml:space="preserve">4) Base giuridica: </w:t>
            </w:r>
            <w:r w:rsidRPr="00024D08">
              <w:rPr>
                <w:sz w:val="16"/>
                <w:szCs w:val="16"/>
              </w:rPr>
              <w:t>il trattamento</w:t>
            </w:r>
            <w:r>
              <w:rPr>
                <w:sz w:val="16"/>
                <w:szCs w:val="16"/>
              </w:rPr>
              <w:t xml:space="preserve"> dei Suoi dati </w:t>
            </w:r>
            <w:r w:rsidRPr="004D56D2">
              <w:rPr>
                <w:sz w:val="16"/>
                <w:szCs w:val="16"/>
              </w:rPr>
              <w:t>è necessario per l'esecuzione di un compito di interesse pubblico o connesso all'esercizio di pubblici poteri di cui è investito il titolare del trattamento</w:t>
            </w:r>
            <w:r>
              <w:rPr>
                <w:sz w:val="16"/>
                <w:szCs w:val="16"/>
              </w:rPr>
              <w:t>, nonché per adempiere ad obblighi di legge come stabilito da</w:t>
            </w:r>
            <w:r w:rsidRPr="00076894">
              <w:rPr>
                <w:sz w:val="16"/>
                <w:szCs w:val="16"/>
              </w:rPr>
              <w:t>ll’art. 6, par. 1, lett. e del Regolamento UE 2016/679</w:t>
            </w:r>
            <w:r>
              <w:rPr>
                <w:sz w:val="16"/>
                <w:szCs w:val="16"/>
              </w:rPr>
              <w:t xml:space="preserve">;     </w:t>
            </w:r>
            <w:r w:rsidRPr="00EF47CA">
              <w:rPr>
                <w:sz w:val="16"/>
                <w:szCs w:val="16"/>
              </w:rPr>
              <w:t xml:space="preserve">il trattamento di categorie particolari di dati personali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 come stabilito </w:t>
            </w:r>
            <w:r w:rsidRPr="00EF47CA">
              <w:rPr>
                <w:sz w:val="16"/>
                <w:szCs w:val="16"/>
                <w:u w:val="single"/>
              </w:rPr>
              <w:t>dall’art.  9, par.  2, lett. g del Regolamento UE 2016/679</w:t>
            </w:r>
            <w:r w:rsidRPr="00EF47CA">
              <w:rPr>
                <w:sz w:val="16"/>
                <w:szCs w:val="16"/>
              </w:rPr>
              <w:t>.</w:t>
            </w:r>
          </w:p>
          <w:p w14:paraId="1E3019DC" w14:textId="77777777" w:rsidR="00EF47CA" w:rsidRPr="004D56D2" w:rsidRDefault="00EF47CA" w:rsidP="00500681">
            <w:pPr>
              <w:ind w:left="32"/>
              <w:jc w:val="both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Pr="004D56D2">
              <w:rPr>
                <w:b/>
                <w:sz w:val="16"/>
                <w:szCs w:val="16"/>
              </w:rPr>
              <w:t xml:space="preserve">) Obbligatorietà della fornitura dei dati personali e le possibili conseguenze della mancata comunicazione di tali dati: </w:t>
            </w:r>
            <w:r>
              <w:rPr>
                <w:color w:val="000000"/>
                <w:sz w:val="16"/>
                <w:szCs w:val="16"/>
              </w:rPr>
              <w:t>il conferimento</w:t>
            </w:r>
            <w:r w:rsidRPr="004D56D2">
              <w:rPr>
                <w:color w:val="000000"/>
                <w:sz w:val="16"/>
                <w:szCs w:val="16"/>
              </w:rPr>
              <w:t xml:space="preserve"> dei</w:t>
            </w:r>
            <w:r>
              <w:rPr>
                <w:color w:val="000000"/>
                <w:sz w:val="16"/>
                <w:szCs w:val="16"/>
              </w:rPr>
              <w:t xml:space="preserve"> Suoi</w:t>
            </w:r>
            <w:r w:rsidRPr="004D56D2">
              <w:rPr>
                <w:color w:val="000000"/>
                <w:sz w:val="16"/>
                <w:szCs w:val="16"/>
              </w:rPr>
              <w:t xml:space="preserve"> dati personali è obbligatori</w:t>
            </w:r>
            <w:r>
              <w:rPr>
                <w:color w:val="000000"/>
                <w:sz w:val="16"/>
                <w:szCs w:val="16"/>
              </w:rPr>
              <w:t>o</w:t>
            </w:r>
            <w:r w:rsidRPr="004D56D2">
              <w:rPr>
                <w:color w:val="000000"/>
                <w:sz w:val="16"/>
                <w:szCs w:val="16"/>
              </w:rPr>
              <w:t xml:space="preserve"> per l’istruttoria della pratica; la conseguenza del mancato conferimento dei dati stessi comporta l’impossibilità di effettuare l’istruttoria e l’esito negativo del procedimento oggetto della presente informativa.</w:t>
            </w:r>
          </w:p>
          <w:p w14:paraId="365CBFE0" w14:textId="77777777" w:rsidR="00EF47CA" w:rsidRPr="004D56D2" w:rsidRDefault="00EF47CA" w:rsidP="00500681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469" w:type="dxa"/>
            <w:tcBorders>
              <w:left w:val="nil"/>
            </w:tcBorders>
          </w:tcPr>
          <w:p w14:paraId="1F39C723" w14:textId="77777777" w:rsidR="00EF47CA" w:rsidRDefault="00EF47CA" w:rsidP="00500681">
            <w:pPr>
              <w:jc w:val="both"/>
              <w:rPr>
                <w:b/>
                <w:sz w:val="16"/>
                <w:szCs w:val="16"/>
              </w:rPr>
            </w:pPr>
          </w:p>
          <w:p w14:paraId="069941EA" w14:textId="77777777" w:rsidR="00EF47CA" w:rsidRPr="00934EB1" w:rsidRDefault="00EF47CA" w:rsidP="00500681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Pr="004D56D2">
              <w:rPr>
                <w:b/>
                <w:sz w:val="16"/>
                <w:szCs w:val="16"/>
              </w:rPr>
              <w:t>) Destinatari dei dati personali:</w:t>
            </w:r>
            <w:r w:rsidRPr="00695AC2">
              <w:rPr>
                <w:bCs/>
                <w:sz w:val="16"/>
                <w:szCs w:val="16"/>
              </w:rPr>
              <w:t>Ai fini dell’istruttoria del procedimento</w:t>
            </w:r>
            <w:r w:rsidR="00024D08">
              <w:rPr>
                <w:bCs/>
                <w:sz w:val="16"/>
                <w:szCs w:val="16"/>
              </w:rPr>
              <w:t xml:space="preserve"> </w:t>
            </w:r>
            <w:r w:rsidRPr="00695AC2">
              <w:rPr>
                <w:bCs/>
                <w:sz w:val="16"/>
                <w:szCs w:val="16"/>
              </w:rPr>
              <w:t>i Suoi</w:t>
            </w:r>
            <w:r w:rsidR="00024D08">
              <w:rPr>
                <w:bCs/>
                <w:sz w:val="16"/>
                <w:szCs w:val="16"/>
              </w:rPr>
              <w:t xml:space="preserve"> </w:t>
            </w:r>
            <w:r w:rsidRPr="004D56D2">
              <w:rPr>
                <w:sz w:val="16"/>
                <w:szCs w:val="16"/>
              </w:rPr>
              <w:t>dati personali</w:t>
            </w:r>
            <w:r w:rsidR="00024D08">
              <w:rPr>
                <w:sz w:val="16"/>
                <w:szCs w:val="16"/>
              </w:rPr>
              <w:t xml:space="preserve"> </w:t>
            </w:r>
            <w:r w:rsidRPr="004D56D2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aranno trattati</w:t>
            </w:r>
            <w:r w:rsidR="00024D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</w:t>
            </w:r>
            <w:r w:rsidRPr="004D56D2">
              <w:rPr>
                <w:sz w:val="16"/>
                <w:szCs w:val="16"/>
              </w:rPr>
              <w:t>l personale</w:t>
            </w:r>
            <w:r>
              <w:rPr>
                <w:sz w:val="16"/>
                <w:szCs w:val="16"/>
              </w:rPr>
              <w:t xml:space="preserve"> espressamente</w:t>
            </w:r>
            <w:r w:rsidRPr="004D56D2">
              <w:rPr>
                <w:sz w:val="16"/>
                <w:szCs w:val="16"/>
              </w:rPr>
              <w:t xml:space="preserve"> autorizzato</w:t>
            </w:r>
            <w:r>
              <w:rPr>
                <w:sz w:val="16"/>
                <w:szCs w:val="16"/>
              </w:rPr>
              <w:t xml:space="preserve"> dal Titolare. Inoltre, i Suoi dati saranno comunicati</w:t>
            </w:r>
            <w:r w:rsidRPr="004D56D2">
              <w:rPr>
                <w:sz w:val="16"/>
                <w:szCs w:val="16"/>
              </w:rPr>
              <w:t xml:space="preserve"> a soggetti pubblici o privati nei casi previsti dalle vigenti normative,</w:t>
            </w:r>
            <w:r>
              <w:rPr>
                <w:sz w:val="16"/>
                <w:szCs w:val="16"/>
              </w:rPr>
              <w:t xml:space="preserve"> nonché</w:t>
            </w:r>
            <w:r w:rsidRPr="004D56D2">
              <w:rPr>
                <w:sz w:val="16"/>
                <w:szCs w:val="16"/>
              </w:rPr>
              <w:t xml:space="preserve"> a responsabili del trattamento legati al titolare da specifico contratto.</w:t>
            </w:r>
          </w:p>
          <w:p w14:paraId="40826A53" w14:textId="77777777" w:rsidR="00EF47CA" w:rsidRDefault="00EF47CA" w:rsidP="00500681">
            <w:pPr>
              <w:keepNext/>
              <w:keepLines/>
              <w:tabs>
                <w:tab w:val="left" w:pos="708"/>
                <w:tab w:val="left" w:pos="1416"/>
                <w:tab w:val="left" w:pos="2124"/>
                <w:tab w:val="left" w:pos="2633"/>
                <w:tab w:val="center" w:pos="4819"/>
                <w:tab w:val="right" w:pos="9638"/>
              </w:tabs>
              <w:ind w:left="32"/>
              <w:jc w:val="both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4D56D2">
              <w:rPr>
                <w:b/>
                <w:sz w:val="16"/>
                <w:szCs w:val="16"/>
              </w:rPr>
              <w:t>) Trasferimento dei dati personali a un Paese terzo o a un’organizzazione internazionale</w:t>
            </w:r>
            <w:r w:rsidRPr="00DF3F12">
              <w:rPr>
                <w:bCs/>
                <w:sz w:val="16"/>
                <w:szCs w:val="16"/>
              </w:rPr>
              <w:t>: non è presente un trasferimento di dati verso un Paese terzo o a un’organizzazione internazionale</w:t>
            </w:r>
          </w:p>
          <w:p w14:paraId="6635D475" w14:textId="77777777" w:rsidR="00EF47CA" w:rsidRPr="004D56D2" w:rsidRDefault="00EF47CA" w:rsidP="00500681">
            <w:pPr>
              <w:keepNext/>
              <w:keepLines/>
              <w:tabs>
                <w:tab w:val="left" w:pos="708"/>
                <w:tab w:val="left" w:pos="1416"/>
                <w:tab w:val="left" w:pos="2124"/>
                <w:tab w:val="left" w:pos="2633"/>
                <w:tab w:val="center" w:pos="4819"/>
                <w:tab w:val="right" w:pos="9638"/>
              </w:tabs>
              <w:ind w:left="32"/>
              <w:jc w:val="both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4D56D2">
              <w:rPr>
                <w:b/>
                <w:sz w:val="16"/>
                <w:szCs w:val="16"/>
              </w:rPr>
              <w:t xml:space="preserve">) Periodo/criteri di conservazione: </w:t>
            </w:r>
            <w:r w:rsidRPr="004D56D2">
              <w:rPr>
                <w:color w:val="000000"/>
                <w:sz w:val="16"/>
                <w:szCs w:val="16"/>
              </w:rPr>
              <w:t>i dati personali potranno essere cancellati esclusivamente nei termini e nelle modalità previsti dalla vigente normativa in materia di archiviazione e conservazione</w:t>
            </w:r>
          </w:p>
          <w:p w14:paraId="3A247255" w14:textId="77777777" w:rsidR="00EF47CA" w:rsidRPr="004D56D2" w:rsidRDefault="00EF47CA" w:rsidP="00500681">
            <w:pPr>
              <w:tabs>
                <w:tab w:val="center" w:pos="4819"/>
                <w:tab w:val="right" w:pos="9638"/>
              </w:tabs>
              <w:ind w:left="32"/>
              <w:jc w:val="both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4D56D2">
              <w:rPr>
                <w:b/>
                <w:sz w:val="16"/>
                <w:szCs w:val="16"/>
              </w:rPr>
              <w:t xml:space="preserve">) Diritti dell’interessato: </w:t>
            </w:r>
            <w:r w:rsidRPr="00695AC2">
              <w:rPr>
                <w:bCs/>
                <w:sz w:val="16"/>
                <w:szCs w:val="16"/>
              </w:rPr>
              <w:t>l</w:t>
            </w:r>
            <w:r w:rsidRPr="004D56D2">
              <w:rPr>
                <w:color w:val="000000"/>
                <w:sz w:val="16"/>
                <w:szCs w:val="16"/>
              </w:rPr>
              <w:t xml:space="preserve">’Interessato può in ogni momento esercitare i diritti di accesso (art. 15), rettifica, aggiornamento e integrazione (art. 16) di cancellazione (art.17) di limitazione (art.18) opposizione in caso di processo automatizzato (art.21) dei dati personali inviando una raccomandata a.r. al Titolare del trattamento: Comune di Belforte all’Isauro – Via Rossini 1 – 61026 Belforte all’Isauro  o una e-mail all’indirizzo </w:t>
            </w:r>
            <w:hyperlink r:id="rId12" w:history="1">
              <w:r w:rsidRPr="004D56D2">
                <w:rPr>
                  <w:color w:val="0000FF"/>
                  <w:sz w:val="16"/>
                  <w:szCs w:val="16"/>
                  <w:u w:val="single"/>
                </w:rPr>
                <w:t>urp@comune.belforte.pu.it</w:t>
              </w:r>
            </w:hyperlink>
          </w:p>
          <w:p w14:paraId="2342FAF3" w14:textId="77777777" w:rsidR="00EF47CA" w:rsidRPr="004D56D2" w:rsidRDefault="00EF47CA" w:rsidP="00500681">
            <w:pPr>
              <w:ind w:left="32"/>
              <w:jc w:val="both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  <w:r w:rsidRPr="004D56D2">
              <w:rPr>
                <w:b/>
                <w:bCs/>
                <w:color w:val="000000"/>
                <w:sz w:val="16"/>
                <w:szCs w:val="16"/>
              </w:rPr>
              <w:t>) Diritto di reclamo</w:t>
            </w:r>
          </w:p>
          <w:p w14:paraId="5BA20E79" w14:textId="77777777" w:rsidR="00EF47CA" w:rsidRPr="004D56D2" w:rsidRDefault="00EF47CA" w:rsidP="00500681">
            <w:pPr>
              <w:ind w:left="32"/>
              <w:jc w:val="both"/>
              <w:rPr>
                <w:color w:val="000000"/>
                <w:sz w:val="16"/>
                <w:szCs w:val="16"/>
              </w:rPr>
            </w:pPr>
            <w:r w:rsidRPr="004D56D2">
              <w:rPr>
                <w:color w:val="000000"/>
                <w:sz w:val="16"/>
                <w:szCs w:val="16"/>
              </w:rPr>
              <w:t>Gli interessati che ritengono che il trattamento dei dati personali a loro riferiti avvenga in violazione di quanto previsto dal Regolamento hanno il diritto di proporre reclamo al Garante, come previsto dall'art. 77 del Regolamento stesso, o di adire le opportune sedi giudiziarie (articolo 79 del Regolamento).</w:t>
            </w:r>
          </w:p>
          <w:p w14:paraId="73121BC2" w14:textId="77777777" w:rsidR="00EF47CA" w:rsidRPr="004D56D2" w:rsidRDefault="00EF47CA" w:rsidP="00500681">
            <w:pPr>
              <w:ind w:left="32"/>
              <w:jc w:val="both"/>
              <w:rPr>
                <w:sz w:val="16"/>
                <w:szCs w:val="16"/>
              </w:rPr>
            </w:pPr>
            <w:r w:rsidRPr="004D56D2">
              <w:rPr>
                <w:b/>
                <w:color w:val="000000"/>
                <w:sz w:val="16"/>
                <w:szCs w:val="16"/>
              </w:rPr>
              <w:t xml:space="preserve">11) </w:t>
            </w:r>
            <w:r w:rsidRPr="004D56D2">
              <w:rPr>
                <w:b/>
                <w:sz w:val="16"/>
                <w:szCs w:val="16"/>
              </w:rPr>
              <w:t xml:space="preserve">Esistenza di un processo decisionale automatizzato, compresa la profilazione: </w:t>
            </w:r>
            <w:r w:rsidRPr="004D56D2">
              <w:rPr>
                <w:sz w:val="16"/>
                <w:szCs w:val="16"/>
              </w:rPr>
              <w:t>il titolare del trattamento non adotta alcun processo decisionale automatizzato</w:t>
            </w:r>
            <w:bookmarkStart w:id="0" w:name="_Hlk531853894"/>
            <w:r w:rsidRPr="004D56D2">
              <w:rPr>
                <w:sz w:val="16"/>
                <w:szCs w:val="16"/>
              </w:rPr>
              <w:t>, compresa la profilazione, di cui all’art. 22</w:t>
            </w:r>
            <w:bookmarkEnd w:id="0"/>
            <w:r w:rsidR="00024D08">
              <w:rPr>
                <w:sz w:val="16"/>
                <w:szCs w:val="16"/>
              </w:rPr>
              <w:t>.</w:t>
            </w:r>
          </w:p>
          <w:p w14:paraId="18BFDF95" w14:textId="77777777" w:rsidR="00EF47CA" w:rsidRPr="004D56D2" w:rsidRDefault="00EF47CA" w:rsidP="00500681">
            <w:pPr>
              <w:ind w:left="32"/>
              <w:jc w:val="both"/>
              <w:rPr>
                <w:b/>
                <w:sz w:val="16"/>
                <w:szCs w:val="16"/>
              </w:rPr>
            </w:pPr>
          </w:p>
          <w:p w14:paraId="13F12595" w14:textId="77777777" w:rsidR="00EF47CA" w:rsidRPr="004D56D2" w:rsidRDefault="00EF47CA" w:rsidP="00500681">
            <w:pPr>
              <w:tabs>
                <w:tab w:val="center" w:pos="4819"/>
                <w:tab w:val="right" w:pos="9638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76943835" w14:textId="77777777" w:rsidR="00D4241E" w:rsidRDefault="00D4241E" w:rsidP="00D4241E">
      <w:pPr>
        <w:pStyle w:val="Default"/>
        <w:rPr>
          <w:sz w:val="22"/>
          <w:szCs w:val="22"/>
          <w:lang w:eastAsia="it-IT"/>
        </w:rPr>
      </w:pPr>
    </w:p>
    <w:p w14:paraId="2F3D51A0" w14:textId="77777777" w:rsidR="00D4241E" w:rsidRDefault="00D4241E" w:rsidP="005075F1">
      <w:pPr>
        <w:pStyle w:val="Default"/>
        <w:ind w:left="360"/>
        <w:rPr>
          <w:sz w:val="22"/>
          <w:szCs w:val="22"/>
          <w:lang w:eastAsia="it-IT"/>
        </w:rPr>
      </w:pPr>
    </w:p>
    <w:p w14:paraId="5E713114" w14:textId="77777777" w:rsidR="00D4241E" w:rsidRPr="003D72AF" w:rsidRDefault="00D4241E" w:rsidP="005075F1">
      <w:pPr>
        <w:pStyle w:val="Default"/>
        <w:ind w:left="360"/>
        <w:rPr>
          <w:sz w:val="22"/>
          <w:szCs w:val="22"/>
          <w:lang w:eastAsia="it-IT"/>
        </w:rPr>
      </w:pPr>
    </w:p>
    <w:p w14:paraId="3774B0D2" w14:textId="77777777" w:rsidR="00CE23E3" w:rsidRPr="003D72AF" w:rsidRDefault="00CE23E3" w:rsidP="005075F1">
      <w:pPr>
        <w:pStyle w:val="Default"/>
        <w:ind w:left="360"/>
        <w:rPr>
          <w:sz w:val="22"/>
          <w:szCs w:val="22"/>
          <w:lang w:eastAsia="it-IT"/>
        </w:rPr>
      </w:pPr>
    </w:p>
    <w:p w14:paraId="12B038FD" w14:textId="77777777" w:rsidR="0025557A" w:rsidRPr="003D72AF" w:rsidRDefault="005075F1" w:rsidP="005075F1">
      <w:pPr>
        <w:pStyle w:val="Default"/>
        <w:ind w:left="360"/>
        <w:rPr>
          <w:snapToGrid w:val="0"/>
          <w:sz w:val="22"/>
          <w:szCs w:val="22"/>
        </w:rPr>
      </w:pPr>
      <w:r w:rsidRPr="003D72AF">
        <w:rPr>
          <w:sz w:val="22"/>
          <w:szCs w:val="22"/>
          <w:lang w:eastAsia="it-IT"/>
        </w:rPr>
        <w:t>B</w:t>
      </w:r>
      <w:r w:rsidR="00B24C50" w:rsidRPr="003D72AF">
        <w:rPr>
          <w:snapToGrid w:val="0"/>
          <w:sz w:val="22"/>
          <w:szCs w:val="22"/>
        </w:rPr>
        <w:t>elforte all’Isauro</w:t>
      </w:r>
      <w:r w:rsidR="0025557A" w:rsidRPr="003D72AF">
        <w:rPr>
          <w:snapToGrid w:val="0"/>
          <w:sz w:val="22"/>
          <w:szCs w:val="22"/>
        </w:rPr>
        <w:t>, li  _________________</w:t>
      </w:r>
      <w:r w:rsidR="00DB4DB6" w:rsidRPr="003D72AF">
        <w:rPr>
          <w:snapToGrid w:val="0"/>
          <w:sz w:val="22"/>
          <w:szCs w:val="22"/>
        </w:rPr>
        <w:t xml:space="preserve">                                    </w:t>
      </w:r>
      <w:r w:rsidR="0025557A" w:rsidRPr="003D72AF">
        <w:rPr>
          <w:snapToGrid w:val="0"/>
          <w:sz w:val="22"/>
          <w:szCs w:val="22"/>
        </w:rPr>
        <w:t>_______________________________</w:t>
      </w:r>
    </w:p>
    <w:p w14:paraId="0D870D71" w14:textId="77777777" w:rsidR="001B3188" w:rsidRPr="003D72AF" w:rsidRDefault="00DB4DB6" w:rsidP="0025557A">
      <w:pPr>
        <w:widowControl w:val="0"/>
        <w:ind w:firstLine="5946"/>
        <w:rPr>
          <w:snapToGrid w:val="0"/>
          <w:sz w:val="22"/>
          <w:szCs w:val="22"/>
        </w:rPr>
      </w:pPr>
      <w:r w:rsidRPr="003D72AF">
        <w:rPr>
          <w:snapToGrid w:val="0"/>
          <w:sz w:val="22"/>
          <w:szCs w:val="22"/>
        </w:rPr>
        <w:t xml:space="preserve">        </w:t>
      </w:r>
    </w:p>
    <w:p w14:paraId="111B5F20" w14:textId="77777777" w:rsidR="007376B1" w:rsidRPr="003D72AF" w:rsidRDefault="00DB4DB6" w:rsidP="0025557A">
      <w:pPr>
        <w:widowControl w:val="0"/>
        <w:ind w:firstLine="5946"/>
        <w:rPr>
          <w:snapToGrid w:val="0"/>
          <w:sz w:val="22"/>
          <w:szCs w:val="22"/>
        </w:rPr>
      </w:pPr>
      <w:r w:rsidRPr="003D72AF">
        <w:rPr>
          <w:snapToGrid w:val="0"/>
          <w:sz w:val="22"/>
          <w:szCs w:val="22"/>
        </w:rPr>
        <w:t xml:space="preserve">                    </w:t>
      </w:r>
      <w:r w:rsidR="0025557A" w:rsidRPr="003D72AF">
        <w:rPr>
          <w:snapToGrid w:val="0"/>
          <w:sz w:val="22"/>
          <w:szCs w:val="22"/>
        </w:rPr>
        <w:t>(firma)</w:t>
      </w:r>
    </w:p>
    <w:p w14:paraId="621D1581" w14:textId="77777777" w:rsidR="00DB4DB6" w:rsidRPr="003D72AF" w:rsidRDefault="001E2A98" w:rsidP="0025557A">
      <w:pPr>
        <w:widowControl w:val="0"/>
        <w:ind w:firstLine="5946"/>
        <w:rPr>
          <w:i/>
          <w:snapToGrid w:val="0"/>
          <w:sz w:val="20"/>
          <w:szCs w:val="20"/>
        </w:rPr>
      </w:pPr>
      <w:r w:rsidRPr="003D72AF">
        <w:rPr>
          <w:i/>
          <w:snapToGrid w:val="0"/>
          <w:sz w:val="20"/>
          <w:szCs w:val="20"/>
        </w:rPr>
        <w:t>(allegare copia documento identità)</w:t>
      </w:r>
    </w:p>
    <w:p w14:paraId="10CEEFA0" w14:textId="77777777" w:rsidR="00CD1BAA" w:rsidRPr="005075F1" w:rsidRDefault="00CD1BAA" w:rsidP="00CD1BAA">
      <w:pPr>
        <w:jc w:val="both"/>
        <w:rPr>
          <w:rFonts w:ascii="Arial Narrow" w:hAnsi="Arial Narrow"/>
          <w:i/>
          <w:sz w:val="18"/>
          <w:szCs w:val="18"/>
        </w:rPr>
      </w:pPr>
    </w:p>
    <w:sectPr w:rsidR="00CD1BAA" w:rsidRPr="005075F1" w:rsidSect="00090641">
      <w:footerReference w:type="default" r:id="rId13"/>
      <w:pgSz w:w="11906" w:h="16838"/>
      <w:pgMar w:top="851" w:right="851" w:bottom="851" w:left="851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305E2" w14:textId="77777777" w:rsidR="00C070BA" w:rsidRDefault="00C070BA">
      <w:r>
        <w:separator/>
      </w:r>
    </w:p>
  </w:endnote>
  <w:endnote w:type="continuationSeparator" w:id="0">
    <w:p w14:paraId="676DB6D6" w14:textId="77777777" w:rsidR="00C070BA" w:rsidRDefault="00C0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WAAAA+F0">
    <w:altName w:val="F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02135" w14:textId="77777777" w:rsidR="00E17742" w:rsidRDefault="00E17742">
    <w:pPr>
      <w:pStyle w:val="Pidipagina"/>
      <w:rPr>
        <w:rFonts w:ascii="Verdana" w:hAnsi="Verdana" w:cs="Verdana"/>
        <w:sz w:val="16"/>
        <w:szCs w:val="16"/>
      </w:rPr>
    </w:pPr>
    <w:r w:rsidRPr="00C1406A">
      <w:rPr>
        <w:rFonts w:ascii="Verdana" w:hAnsi="Verdana" w:cs="Verdana"/>
        <w:sz w:val="16"/>
        <w:szCs w:val="16"/>
      </w:rPr>
      <w:tab/>
    </w:r>
    <w:r w:rsidRPr="00C1406A">
      <w:rPr>
        <w:rFonts w:ascii="Verdana" w:hAnsi="Verdana" w:cs="Verdana"/>
        <w:sz w:val="16"/>
        <w:szCs w:val="16"/>
      </w:rPr>
      <w:tab/>
    </w:r>
  </w:p>
  <w:p w14:paraId="1E06AB53" w14:textId="77777777" w:rsidR="003B0A39" w:rsidRPr="00C1406A" w:rsidRDefault="003B0A39">
    <w:pPr>
      <w:pStyle w:val="Pidipagina"/>
      <w:rPr>
        <w:rFonts w:ascii="Verdana" w:hAnsi="Verdana" w:cs="Verdana"/>
        <w:sz w:val="16"/>
        <w:szCs w:val="16"/>
      </w:rPr>
    </w:pPr>
  </w:p>
  <w:p w14:paraId="00E7440E" w14:textId="77777777" w:rsidR="00E17742" w:rsidRDefault="00E177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2E047" w14:textId="77777777" w:rsidR="00C070BA" w:rsidRDefault="00C070BA">
      <w:r>
        <w:separator/>
      </w:r>
    </w:p>
  </w:footnote>
  <w:footnote w:type="continuationSeparator" w:id="0">
    <w:p w14:paraId="0319C937" w14:textId="77777777" w:rsidR="00C070BA" w:rsidRDefault="00C07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lowerLetter"/>
      <w:suff w:val="nothing"/>
      <w:lvlText w:val="%1)"/>
      <w:lvlJc w:val="left"/>
      <w:pPr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4090017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10B057B7"/>
    <w:multiLevelType w:val="hybridMultilevel"/>
    <w:tmpl w:val="C26675DC"/>
    <w:lvl w:ilvl="0" w:tplc="1C647F26">
      <w:start w:val="16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A1A44"/>
    <w:multiLevelType w:val="hybridMultilevel"/>
    <w:tmpl w:val="704A601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B46C39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33E22A35"/>
    <w:multiLevelType w:val="hybridMultilevel"/>
    <w:tmpl w:val="E31EB8DA"/>
    <w:lvl w:ilvl="0" w:tplc="E98A0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A4D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41493F80"/>
    <w:multiLevelType w:val="hybridMultilevel"/>
    <w:tmpl w:val="ABFC6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14DB9"/>
    <w:multiLevelType w:val="singleLevel"/>
    <w:tmpl w:val="04090017"/>
    <w:name w:val="WW8Num1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505C2BB0"/>
    <w:multiLevelType w:val="hybridMultilevel"/>
    <w:tmpl w:val="6DE8B90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503A7"/>
    <w:multiLevelType w:val="hybridMultilevel"/>
    <w:tmpl w:val="952EA9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67CD3"/>
    <w:multiLevelType w:val="hybridMultilevel"/>
    <w:tmpl w:val="FC2CA984"/>
    <w:lvl w:ilvl="0" w:tplc="D1CC30C0">
      <w:start w:val="1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B2EB4"/>
    <w:multiLevelType w:val="hybridMultilevel"/>
    <w:tmpl w:val="DF5ED4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37397785">
    <w:abstractNumId w:val="11"/>
  </w:num>
  <w:num w:numId="2" w16cid:durableId="1414624570">
    <w:abstractNumId w:val="0"/>
  </w:num>
  <w:num w:numId="3" w16cid:durableId="773210699">
    <w:abstractNumId w:val="1"/>
  </w:num>
  <w:num w:numId="4" w16cid:durableId="1959795087">
    <w:abstractNumId w:val="8"/>
  </w:num>
  <w:num w:numId="5" w16cid:durableId="1519587726">
    <w:abstractNumId w:val="6"/>
  </w:num>
  <w:num w:numId="6" w16cid:durableId="1664355810">
    <w:abstractNumId w:val="3"/>
  </w:num>
  <w:num w:numId="7" w16cid:durableId="509681742">
    <w:abstractNumId w:val="4"/>
  </w:num>
  <w:num w:numId="8" w16cid:durableId="1757556042">
    <w:abstractNumId w:val="12"/>
  </w:num>
  <w:num w:numId="9" w16cid:durableId="60299228">
    <w:abstractNumId w:val="10"/>
  </w:num>
  <w:num w:numId="10" w16cid:durableId="823199502">
    <w:abstractNumId w:val="9"/>
  </w:num>
  <w:num w:numId="11" w16cid:durableId="283467984">
    <w:abstractNumId w:val="2"/>
  </w:num>
  <w:num w:numId="12" w16cid:durableId="1369572145">
    <w:abstractNumId w:val="5"/>
  </w:num>
  <w:num w:numId="13" w16cid:durableId="18308308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A8B"/>
    <w:rsid w:val="00007646"/>
    <w:rsid w:val="00007838"/>
    <w:rsid w:val="00014AA9"/>
    <w:rsid w:val="00024D08"/>
    <w:rsid w:val="00035556"/>
    <w:rsid w:val="00052A28"/>
    <w:rsid w:val="00080D4B"/>
    <w:rsid w:val="00082718"/>
    <w:rsid w:val="00090641"/>
    <w:rsid w:val="00095E22"/>
    <w:rsid w:val="000A093C"/>
    <w:rsid w:val="000A2546"/>
    <w:rsid w:val="000C08D4"/>
    <w:rsid w:val="000C1150"/>
    <w:rsid w:val="000E5D02"/>
    <w:rsid w:val="000E7B0B"/>
    <w:rsid w:val="000F39C8"/>
    <w:rsid w:val="000F6342"/>
    <w:rsid w:val="00100A21"/>
    <w:rsid w:val="001072AB"/>
    <w:rsid w:val="0011109E"/>
    <w:rsid w:val="00120222"/>
    <w:rsid w:val="001210F5"/>
    <w:rsid w:val="00121D95"/>
    <w:rsid w:val="00134B36"/>
    <w:rsid w:val="0013561D"/>
    <w:rsid w:val="0014449E"/>
    <w:rsid w:val="00153134"/>
    <w:rsid w:val="001624BA"/>
    <w:rsid w:val="00163FEA"/>
    <w:rsid w:val="00167116"/>
    <w:rsid w:val="00176CE1"/>
    <w:rsid w:val="00190666"/>
    <w:rsid w:val="001B3188"/>
    <w:rsid w:val="001C1267"/>
    <w:rsid w:val="001C16D5"/>
    <w:rsid w:val="001C215B"/>
    <w:rsid w:val="001C34E3"/>
    <w:rsid w:val="001C62CA"/>
    <w:rsid w:val="001E2A98"/>
    <w:rsid w:val="001E510A"/>
    <w:rsid w:val="001F4E14"/>
    <w:rsid w:val="00206858"/>
    <w:rsid w:val="00211B4E"/>
    <w:rsid w:val="00211D10"/>
    <w:rsid w:val="002154FF"/>
    <w:rsid w:val="00222A6E"/>
    <w:rsid w:val="0023561F"/>
    <w:rsid w:val="0025557A"/>
    <w:rsid w:val="002816FC"/>
    <w:rsid w:val="002860FE"/>
    <w:rsid w:val="00295A29"/>
    <w:rsid w:val="002A1D6A"/>
    <w:rsid w:val="002A2533"/>
    <w:rsid w:val="002A4186"/>
    <w:rsid w:val="002B5A92"/>
    <w:rsid w:val="002B6B5B"/>
    <w:rsid w:val="002B6CA7"/>
    <w:rsid w:val="002B7A1F"/>
    <w:rsid w:val="002C0262"/>
    <w:rsid w:val="002D690E"/>
    <w:rsid w:val="002D757D"/>
    <w:rsid w:val="002E32D8"/>
    <w:rsid w:val="002F03C1"/>
    <w:rsid w:val="002F1A3C"/>
    <w:rsid w:val="00322970"/>
    <w:rsid w:val="00324610"/>
    <w:rsid w:val="0033630C"/>
    <w:rsid w:val="00345637"/>
    <w:rsid w:val="00352A84"/>
    <w:rsid w:val="003534BC"/>
    <w:rsid w:val="003559AB"/>
    <w:rsid w:val="00364A40"/>
    <w:rsid w:val="00383928"/>
    <w:rsid w:val="003841EB"/>
    <w:rsid w:val="00391876"/>
    <w:rsid w:val="003931C7"/>
    <w:rsid w:val="003B0A39"/>
    <w:rsid w:val="003C299B"/>
    <w:rsid w:val="003D72AF"/>
    <w:rsid w:val="003E19F4"/>
    <w:rsid w:val="003E23F1"/>
    <w:rsid w:val="003F625C"/>
    <w:rsid w:val="00401091"/>
    <w:rsid w:val="00402CF3"/>
    <w:rsid w:val="00405A30"/>
    <w:rsid w:val="00406515"/>
    <w:rsid w:val="0042136F"/>
    <w:rsid w:val="00423434"/>
    <w:rsid w:val="00424875"/>
    <w:rsid w:val="0044029A"/>
    <w:rsid w:val="00441A63"/>
    <w:rsid w:val="004518CC"/>
    <w:rsid w:val="00480214"/>
    <w:rsid w:val="004A1B74"/>
    <w:rsid w:val="004A3A8B"/>
    <w:rsid w:val="004A526C"/>
    <w:rsid w:val="004B39C0"/>
    <w:rsid w:val="004C0D6B"/>
    <w:rsid w:val="004D281B"/>
    <w:rsid w:val="004D44BF"/>
    <w:rsid w:val="004F4007"/>
    <w:rsid w:val="005075F1"/>
    <w:rsid w:val="0051232E"/>
    <w:rsid w:val="0051640D"/>
    <w:rsid w:val="005230FB"/>
    <w:rsid w:val="0053112D"/>
    <w:rsid w:val="00541EBA"/>
    <w:rsid w:val="005513A0"/>
    <w:rsid w:val="00560ED4"/>
    <w:rsid w:val="00564DBC"/>
    <w:rsid w:val="00572A6A"/>
    <w:rsid w:val="005766E1"/>
    <w:rsid w:val="005868D5"/>
    <w:rsid w:val="005C0DE5"/>
    <w:rsid w:val="005C7C35"/>
    <w:rsid w:val="005D0951"/>
    <w:rsid w:val="005D5022"/>
    <w:rsid w:val="006148E8"/>
    <w:rsid w:val="006168BD"/>
    <w:rsid w:val="006175FD"/>
    <w:rsid w:val="00617873"/>
    <w:rsid w:val="00620099"/>
    <w:rsid w:val="00634EA1"/>
    <w:rsid w:val="00651554"/>
    <w:rsid w:val="00661137"/>
    <w:rsid w:val="0067361F"/>
    <w:rsid w:val="00686F6B"/>
    <w:rsid w:val="006A20D5"/>
    <w:rsid w:val="006A39F8"/>
    <w:rsid w:val="006C6099"/>
    <w:rsid w:val="006C6C48"/>
    <w:rsid w:val="006D507F"/>
    <w:rsid w:val="006E5A9C"/>
    <w:rsid w:val="006F05CC"/>
    <w:rsid w:val="00705926"/>
    <w:rsid w:val="00715746"/>
    <w:rsid w:val="00722D3E"/>
    <w:rsid w:val="007376B1"/>
    <w:rsid w:val="00740572"/>
    <w:rsid w:val="00751CA8"/>
    <w:rsid w:val="00770CCE"/>
    <w:rsid w:val="00777F55"/>
    <w:rsid w:val="007802D4"/>
    <w:rsid w:val="00784669"/>
    <w:rsid w:val="007909C2"/>
    <w:rsid w:val="00791FC3"/>
    <w:rsid w:val="00795203"/>
    <w:rsid w:val="007B394A"/>
    <w:rsid w:val="007B76B0"/>
    <w:rsid w:val="007E074C"/>
    <w:rsid w:val="007E2465"/>
    <w:rsid w:val="007F2C2C"/>
    <w:rsid w:val="007F50CB"/>
    <w:rsid w:val="007F51B5"/>
    <w:rsid w:val="007F5893"/>
    <w:rsid w:val="007F7033"/>
    <w:rsid w:val="00800F3B"/>
    <w:rsid w:val="00810177"/>
    <w:rsid w:val="00816E67"/>
    <w:rsid w:val="00834299"/>
    <w:rsid w:val="00842599"/>
    <w:rsid w:val="008643E8"/>
    <w:rsid w:val="00867AFB"/>
    <w:rsid w:val="00870074"/>
    <w:rsid w:val="0087796E"/>
    <w:rsid w:val="008836AE"/>
    <w:rsid w:val="00897671"/>
    <w:rsid w:val="00897C35"/>
    <w:rsid w:val="008A2C5E"/>
    <w:rsid w:val="008A56C9"/>
    <w:rsid w:val="008A62A8"/>
    <w:rsid w:val="00911209"/>
    <w:rsid w:val="009142DC"/>
    <w:rsid w:val="00930B6C"/>
    <w:rsid w:val="009419F4"/>
    <w:rsid w:val="009421A6"/>
    <w:rsid w:val="0095050D"/>
    <w:rsid w:val="00954D83"/>
    <w:rsid w:val="00963AC0"/>
    <w:rsid w:val="009654C0"/>
    <w:rsid w:val="00974443"/>
    <w:rsid w:val="0097469D"/>
    <w:rsid w:val="009863EA"/>
    <w:rsid w:val="009A49CE"/>
    <w:rsid w:val="009C7E9A"/>
    <w:rsid w:val="009D2A3D"/>
    <w:rsid w:val="00A00F57"/>
    <w:rsid w:val="00A10578"/>
    <w:rsid w:val="00A26E61"/>
    <w:rsid w:val="00A2772A"/>
    <w:rsid w:val="00A27F34"/>
    <w:rsid w:val="00A35798"/>
    <w:rsid w:val="00A70E7E"/>
    <w:rsid w:val="00A757A9"/>
    <w:rsid w:val="00A81EB9"/>
    <w:rsid w:val="00A9054D"/>
    <w:rsid w:val="00AA37AC"/>
    <w:rsid w:val="00AA4732"/>
    <w:rsid w:val="00AB0A46"/>
    <w:rsid w:val="00AB5127"/>
    <w:rsid w:val="00AC0875"/>
    <w:rsid w:val="00AD6D22"/>
    <w:rsid w:val="00AF5F37"/>
    <w:rsid w:val="00B2212C"/>
    <w:rsid w:val="00B24C50"/>
    <w:rsid w:val="00B35CF9"/>
    <w:rsid w:val="00B35F57"/>
    <w:rsid w:val="00B37AED"/>
    <w:rsid w:val="00B4093D"/>
    <w:rsid w:val="00B54503"/>
    <w:rsid w:val="00B54B82"/>
    <w:rsid w:val="00B55557"/>
    <w:rsid w:val="00B659D1"/>
    <w:rsid w:val="00B82B3C"/>
    <w:rsid w:val="00B848D8"/>
    <w:rsid w:val="00B9040E"/>
    <w:rsid w:val="00B95576"/>
    <w:rsid w:val="00BB0E65"/>
    <w:rsid w:val="00BB53CC"/>
    <w:rsid w:val="00BC3459"/>
    <w:rsid w:val="00BD44C0"/>
    <w:rsid w:val="00C0212B"/>
    <w:rsid w:val="00C070BA"/>
    <w:rsid w:val="00C1406A"/>
    <w:rsid w:val="00C16AFB"/>
    <w:rsid w:val="00C22455"/>
    <w:rsid w:val="00C445E9"/>
    <w:rsid w:val="00C4492F"/>
    <w:rsid w:val="00C54E53"/>
    <w:rsid w:val="00C5680A"/>
    <w:rsid w:val="00C63541"/>
    <w:rsid w:val="00C761EB"/>
    <w:rsid w:val="00C7743B"/>
    <w:rsid w:val="00C8142B"/>
    <w:rsid w:val="00C81B87"/>
    <w:rsid w:val="00C8690E"/>
    <w:rsid w:val="00C91122"/>
    <w:rsid w:val="00C97852"/>
    <w:rsid w:val="00CD1BAA"/>
    <w:rsid w:val="00CD41E6"/>
    <w:rsid w:val="00CD6A11"/>
    <w:rsid w:val="00CE23E3"/>
    <w:rsid w:val="00D22A2E"/>
    <w:rsid w:val="00D32010"/>
    <w:rsid w:val="00D3485A"/>
    <w:rsid w:val="00D349C3"/>
    <w:rsid w:val="00D4241E"/>
    <w:rsid w:val="00D425AB"/>
    <w:rsid w:val="00D42E2F"/>
    <w:rsid w:val="00D51CD4"/>
    <w:rsid w:val="00D5253B"/>
    <w:rsid w:val="00D56E27"/>
    <w:rsid w:val="00DB4DB6"/>
    <w:rsid w:val="00DB6404"/>
    <w:rsid w:val="00DC6574"/>
    <w:rsid w:val="00DD36D5"/>
    <w:rsid w:val="00DD5D9B"/>
    <w:rsid w:val="00DF21E3"/>
    <w:rsid w:val="00E02120"/>
    <w:rsid w:val="00E04577"/>
    <w:rsid w:val="00E113FB"/>
    <w:rsid w:val="00E117AA"/>
    <w:rsid w:val="00E16CA8"/>
    <w:rsid w:val="00E17742"/>
    <w:rsid w:val="00E206BF"/>
    <w:rsid w:val="00E270F3"/>
    <w:rsid w:val="00E301B4"/>
    <w:rsid w:val="00E305A8"/>
    <w:rsid w:val="00E40029"/>
    <w:rsid w:val="00E42A38"/>
    <w:rsid w:val="00E55D29"/>
    <w:rsid w:val="00E64BCB"/>
    <w:rsid w:val="00E72358"/>
    <w:rsid w:val="00E82F71"/>
    <w:rsid w:val="00E83107"/>
    <w:rsid w:val="00E847A2"/>
    <w:rsid w:val="00E8763B"/>
    <w:rsid w:val="00E900F0"/>
    <w:rsid w:val="00EA0B13"/>
    <w:rsid w:val="00EA5D75"/>
    <w:rsid w:val="00EC09EF"/>
    <w:rsid w:val="00EC4555"/>
    <w:rsid w:val="00EE15F0"/>
    <w:rsid w:val="00EF47CA"/>
    <w:rsid w:val="00EF7D49"/>
    <w:rsid w:val="00F02FB4"/>
    <w:rsid w:val="00F12EDB"/>
    <w:rsid w:val="00F2281E"/>
    <w:rsid w:val="00F24A4F"/>
    <w:rsid w:val="00F458CB"/>
    <w:rsid w:val="00F75EC9"/>
    <w:rsid w:val="00F77ED8"/>
    <w:rsid w:val="00FA5D72"/>
    <w:rsid w:val="00FB3AA7"/>
    <w:rsid w:val="00FD2698"/>
    <w:rsid w:val="00FD5CB7"/>
    <w:rsid w:val="00FD6D49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8435E"/>
  <w15:docId w15:val="{696E1190-3E2F-491A-9195-313AE1F9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9064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90641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090641"/>
    <w:pPr>
      <w:keepNext/>
      <w:ind w:left="10" w:hanging="1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090641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09064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sid w:val="00090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locked/>
    <w:rsid w:val="0009064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azionemodulo1">
    <w:name w:val="formatazione modulo 1"/>
    <w:basedOn w:val="Normale"/>
    <w:rsid w:val="00090641"/>
    <w:pPr>
      <w:spacing w:before="120" w:after="120"/>
    </w:pPr>
    <w:rPr>
      <w:rFonts w:ascii="Verdana" w:hAnsi="Verdana" w:cs="Verdana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090641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PidipaginaCarattere">
    <w:name w:val="Piè di pagina Carattere"/>
    <w:link w:val="Pidipagina"/>
    <w:uiPriority w:val="99"/>
    <w:semiHidden/>
    <w:locked/>
    <w:rsid w:val="00090641"/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090641"/>
    <w:pPr>
      <w:spacing w:line="288" w:lineRule="auto"/>
      <w:ind w:left="992" w:hanging="992"/>
      <w:jc w:val="both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090641"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090641"/>
    <w:pPr>
      <w:jc w:val="both"/>
    </w:pPr>
  </w:style>
  <w:style w:type="character" w:customStyle="1" w:styleId="CorpotestoCarattere">
    <w:name w:val="Corpo testo Carattere"/>
    <w:link w:val="Corpotesto"/>
    <w:uiPriority w:val="99"/>
    <w:semiHidden/>
    <w:locked/>
    <w:rsid w:val="00090641"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0906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090641"/>
    <w:rPr>
      <w:rFonts w:cs="Times New Roman"/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rsid w:val="0009064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090641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rsid w:val="00090641"/>
    <w:pPr>
      <w:spacing w:before="120"/>
      <w:jc w:val="both"/>
    </w:pPr>
  </w:style>
  <w:style w:type="character" w:customStyle="1" w:styleId="Corpodeltesto2Carattere">
    <w:name w:val="Corpo del testo 2 Carattere"/>
    <w:link w:val="Corpodeltesto2"/>
    <w:uiPriority w:val="99"/>
    <w:semiHidden/>
    <w:locked/>
    <w:rsid w:val="00090641"/>
    <w:rPr>
      <w:rFonts w:cs="Times New Roman"/>
      <w:sz w:val="24"/>
      <w:szCs w:val="24"/>
    </w:rPr>
  </w:style>
  <w:style w:type="paragraph" w:customStyle="1" w:styleId="Default">
    <w:name w:val="Default"/>
    <w:rsid w:val="00090641"/>
    <w:rPr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B2212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90641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AD6D22"/>
    <w:rPr>
      <w:rFonts w:cs="Times New Roman"/>
      <w:color w:val="0000FF"/>
      <w:sz w:val="20"/>
      <w:szCs w:val="20"/>
      <w:u w:val="single"/>
    </w:rPr>
  </w:style>
  <w:style w:type="paragraph" w:customStyle="1" w:styleId="CM7">
    <w:name w:val="CM7"/>
    <w:basedOn w:val="Default"/>
    <w:next w:val="Default"/>
    <w:rsid w:val="0025557A"/>
    <w:pPr>
      <w:widowControl w:val="0"/>
      <w:autoSpaceDE w:val="0"/>
      <w:autoSpaceDN w:val="0"/>
      <w:adjustRightInd w:val="0"/>
    </w:pPr>
    <w:rPr>
      <w:rFonts w:ascii="AWAAAA+F0" w:hAnsi="AWAAAA+F0"/>
      <w:lang w:eastAsia="it-IT"/>
    </w:rPr>
  </w:style>
  <w:style w:type="paragraph" w:customStyle="1" w:styleId="CM8">
    <w:name w:val="CM8"/>
    <w:basedOn w:val="Normale"/>
    <w:next w:val="Normale"/>
    <w:rsid w:val="00963AC0"/>
    <w:pPr>
      <w:widowControl w:val="0"/>
      <w:autoSpaceDE w:val="0"/>
      <w:autoSpaceDN w:val="0"/>
      <w:adjustRightInd w:val="0"/>
    </w:pPr>
    <w:rPr>
      <w:rFonts w:ascii="Arial" w:hAnsi="Arial"/>
    </w:rPr>
  </w:style>
  <w:style w:type="table" w:styleId="Grigliatabella">
    <w:name w:val="Table Grid"/>
    <w:basedOn w:val="Tabellanormale"/>
    <w:rsid w:val="0032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A0B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D4241E"/>
    <w:pPr>
      <w:spacing w:before="100" w:beforeAutospacing="1" w:after="100" w:afterAutospacing="1"/>
    </w:pPr>
    <w:rPr>
      <w:lang w:eastAsia="zh-CN"/>
    </w:rPr>
  </w:style>
  <w:style w:type="paragraph" w:customStyle="1" w:styleId="TableParagraph">
    <w:name w:val="Table Paragraph"/>
    <w:basedOn w:val="Normale"/>
    <w:uiPriority w:val="1"/>
    <w:qFormat/>
    <w:rsid w:val="00EF47CA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comune.belforte.pu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mune.belforte.pu.it" TargetMode="External"/><Relationship Id="rId12" Type="http://schemas.openxmlformats.org/officeDocument/2006/relationships/hyperlink" Target="mailto:urp@comune.belforte.p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.lexeco@mypec.e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po.lexeco@mypec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.belforteisauro@emarche.it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3\Desktop\modulo_iscrizioni-trasporto-scolastico%2017-18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modulo_iscrizioni-trasporto-scolastico 17-18</Template>
  <TotalTime>62</TotalTime>
  <Pages>3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</vt:lpstr>
    </vt:vector>
  </TitlesOfParts>
  <Company>Comune di San Lazzaro di Savena</Company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</dc:title>
  <dc:creator>pc13</dc:creator>
  <cp:lastModifiedBy>Giorgia Nanni</cp:lastModifiedBy>
  <cp:revision>8</cp:revision>
  <cp:lastPrinted>2024-09-02T08:48:00Z</cp:lastPrinted>
  <dcterms:created xsi:type="dcterms:W3CDTF">2023-08-29T08:57:00Z</dcterms:created>
  <dcterms:modified xsi:type="dcterms:W3CDTF">2026-08-05T13:23:00Z</dcterms:modified>
</cp:coreProperties>
</file>