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728E" w14:textId="26E35C48" w:rsidR="00776207" w:rsidRPr="00174ABF" w:rsidRDefault="00460C3A" w:rsidP="000F43E1">
      <w:r w:rsidRPr="00174ABF"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B58049A" wp14:editId="1618CA73">
                <wp:simplePos x="0" y="0"/>
                <wp:positionH relativeFrom="column">
                  <wp:posOffset>-1645785</wp:posOffset>
                </wp:positionH>
                <wp:positionV relativeFrom="paragraph">
                  <wp:posOffset>247650</wp:posOffset>
                </wp:positionV>
                <wp:extent cx="2160" cy="360"/>
                <wp:effectExtent l="38100" t="38100" r="36195" b="38100"/>
                <wp:wrapNone/>
                <wp:docPr id="430766378" name="Input penna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72018D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2" o:spid="_x0000_s1026" type="#_x0000_t75" style="position:absolute;margin-left:-130.1pt;margin-top:19pt;width:1.1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">
                <v:imagedata r:id="rId9" o:title=""/>
              </v:shape>
            </w:pict>
          </mc:Fallback>
        </mc:AlternateContent>
      </w:r>
      <w:r w:rsidR="00776207" w:rsidRPr="00174ABF">
        <w:t xml:space="preserve"> </w:t>
      </w:r>
    </w:p>
    <w:p w14:paraId="426FBDBD" w14:textId="77777777" w:rsidR="00460C3A" w:rsidRPr="00174ABF" w:rsidRDefault="00460C3A" w:rsidP="00460C3A"/>
    <w:p w14:paraId="76944D69" w14:textId="609F0250" w:rsidR="00084DD6" w:rsidRPr="00174ABF" w:rsidRDefault="00084DD6" w:rsidP="00084DD6">
      <w:pPr>
        <w:rPr>
          <w:b/>
          <w:bCs/>
          <w:i/>
          <w:iCs/>
          <w:sz w:val="18"/>
          <w:szCs w:val="18"/>
        </w:rPr>
      </w:pPr>
      <w:r w:rsidRPr="00174ABF">
        <w:rPr>
          <w:b/>
          <w:bCs/>
          <w:i/>
          <w:iCs/>
          <w:sz w:val="18"/>
          <w:szCs w:val="18"/>
        </w:rPr>
        <w:t>Allegato B –Dichiarazione sostitutiva</w:t>
      </w:r>
    </w:p>
    <w:p w14:paraId="326AB01A" w14:textId="77777777" w:rsidR="00084DD6" w:rsidRPr="00174ABF" w:rsidRDefault="00084DD6" w:rsidP="00084DD6">
      <w:pPr>
        <w:ind w:left="6372" w:firstLine="708"/>
        <w:jc w:val="both"/>
      </w:pPr>
      <w:r w:rsidRPr="00174ABF">
        <w:t>Al Comune di Deruta</w:t>
      </w:r>
    </w:p>
    <w:p w14:paraId="41F2B222" w14:textId="77777777" w:rsidR="00084DD6" w:rsidRPr="00174ABF" w:rsidRDefault="00084DD6" w:rsidP="00084DD6">
      <w:pPr>
        <w:jc w:val="both"/>
      </w:pPr>
      <w:r w:rsidRPr="00174ABF">
        <w:tab/>
      </w:r>
      <w:r w:rsidRPr="00174ABF">
        <w:tab/>
      </w:r>
      <w:r w:rsidRPr="00174ABF">
        <w:tab/>
      </w:r>
      <w:r w:rsidRPr="00174ABF">
        <w:tab/>
      </w:r>
      <w:r w:rsidRPr="00174ABF">
        <w:tab/>
      </w:r>
      <w:r w:rsidRPr="00174ABF">
        <w:tab/>
      </w:r>
      <w:r w:rsidRPr="00174ABF">
        <w:tab/>
      </w:r>
      <w:r w:rsidRPr="00174ABF">
        <w:tab/>
      </w:r>
      <w:r w:rsidRPr="00174ABF">
        <w:tab/>
      </w:r>
      <w:r w:rsidRPr="00174ABF">
        <w:tab/>
        <w:t>P.zza dei Consoli 15</w:t>
      </w:r>
    </w:p>
    <w:p w14:paraId="16A89048" w14:textId="77777777" w:rsidR="00084DD6" w:rsidRPr="00174ABF" w:rsidRDefault="00084DD6" w:rsidP="00084DD6">
      <w:pPr>
        <w:jc w:val="both"/>
      </w:pPr>
      <w:r w:rsidRPr="00174ABF">
        <w:tab/>
      </w:r>
      <w:r w:rsidRPr="00174ABF">
        <w:tab/>
      </w:r>
      <w:r w:rsidRPr="00174ABF">
        <w:tab/>
      </w:r>
      <w:r w:rsidRPr="00174ABF">
        <w:tab/>
      </w:r>
      <w:r w:rsidRPr="00174ABF">
        <w:tab/>
      </w:r>
      <w:r w:rsidRPr="00174ABF">
        <w:tab/>
      </w:r>
      <w:r w:rsidRPr="00174ABF">
        <w:tab/>
      </w:r>
      <w:r w:rsidRPr="00174ABF">
        <w:tab/>
      </w:r>
      <w:r w:rsidRPr="00174ABF">
        <w:tab/>
      </w:r>
      <w:r w:rsidRPr="00174ABF">
        <w:tab/>
        <w:t>06053 Deruta (PG)</w:t>
      </w:r>
    </w:p>
    <w:p w14:paraId="5BB3CA09" w14:textId="77777777" w:rsidR="00084DD6" w:rsidRPr="00174ABF" w:rsidRDefault="00084DD6" w:rsidP="00084DD6">
      <w:pPr>
        <w:jc w:val="both"/>
      </w:pPr>
    </w:p>
    <w:p w14:paraId="1B5A97BC" w14:textId="0CCDE94B" w:rsidR="00084DD6" w:rsidRPr="00174ABF" w:rsidRDefault="00084DD6" w:rsidP="00084DD6">
      <w:pPr>
        <w:jc w:val="both"/>
        <w:rPr>
          <w:b/>
          <w:bCs/>
        </w:rPr>
      </w:pPr>
      <w:r w:rsidRPr="00174ABF">
        <w:rPr>
          <w:b/>
          <w:bCs/>
        </w:rPr>
        <w:t>DICHIARAZIONE SOSTITUTIVA - Avviso pubblico per l’affidamento in comodato d’uso gratuito dell’immobile di proprietà Comunale denominato “Antica Fornace Grazia” per le attività di informazione, accoglienza e promozione turistica. Domanda di partecipazione</w:t>
      </w:r>
    </w:p>
    <w:p w14:paraId="6F75C02F" w14:textId="06BC9088" w:rsidR="006D37AC" w:rsidRPr="00174ABF" w:rsidRDefault="006D37AC" w:rsidP="006D37AC">
      <w:pPr>
        <w:tabs>
          <w:tab w:val="left" w:pos="1005"/>
        </w:tabs>
        <w:jc w:val="both"/>
      </w:pPr>
    </w:p>
    <w:p w14:paraId="4CBEE12A" w14:textId="77777777" w:rsidR="00244B9E" w:rsidRPr="00174ABF" w:rsidRDefault="00244B9E" w:rsidP="00244B9E">
      <w:pPr>
        <w:tabs>
          <w:tab w:val="left" w:pos="1005"/>
        </w:tabs>
        <w:jc w:val="both"/>
      </w:pPr>
    </w:p>
    <w:p w14:paraId="51D0F906" w14:textId="4F3B2A4E" w:rsidR="00244B9E" w:rsidRPr="00174ABF" w:rsidRDefault="00244B9E" w:rsidP="00B204ED">
      <w:pPr>
        <w:tabs>
          <w:tab w:val="left" w:pos="1005"/>
        </w:tabs>
        <w:jc w:val="both"/>
      </w:pPr>
      <w:r w:rsidRPr="00174ABF">
        <w:t xml:space="preserve">Il sottoscritto________________________________ nato a _____________ il _________________ </w:t>
      </w:r>
    </w:p>
    <w:p w14:paraId="58EE432E" w14:textId="28552FC9" w:rsidR="00244B9E" w:rsidRPr="00174ABF" w:rsidRDefault="00244B9E" w:rsidP="00B204ED">
      <w:pPr>
        <w:tabs>
          <w:tab w:val="left" w:pos="1005"/>
        </w:tabs>
        <w:jc w:val="both"/>
      </w:pPr>
      <w:r w:rsidRPr="00174ABF">
        <w:t xml:space="preserve">Residente in ______________________Via/piazza _______________________________________ </w:t>
      </w:r>
    </w:p>
    <w:p w14:paraId="224E3CED" w14:textId="003F2B30" w:rsidR="00C26C04" w:rsidRPr="00174ABF" w:rsidRDefault="000268C2" w:rsidP="00B204ED">
      <w:pPr>
        <w:tabs>
          <w:tab w:val="left" w:pos="1005"/>
        </w:tabs>
        <w:jc w:val="both"/>
      </w:pPr>
      <w:r w:rsidRPr="00174ABF">
        <w:t>I</w:t>
      </w:r>
      <w:r w:rsidR="00244B9E" w:rsidRPr="00174ABF">
        <w:t>n qualità di __________________________________</w:t>
      </w:r>
      <w:r w:rsidR="00C26C04" w:rsidRPr="00174ABF">
        <w:t>____________________________________</w:t>
      </w:r>
      <w:r w:rsidR="00244B9E" w:rsidRPr="00174ABF">
        <w:t xml:space="preserve"> </w:t>
      </w:r>
    </w:p>
    <w:p w14:paraId="47941A0C" w14:textId="5CF7C78D" w:rsidR="00244B9E" w:rsidRPr="00174ABF" w:rsidRDefault="00C26C04" w:rsidP="00B204ED">
      <w:pPr>
        <w:tabs>
          <w:tab w:val="left" w:pos="1005"/>
        </w:tabs>
        <w:jc w:val="both"/>
      </w:pPr>
      <w:r w:rsidRPr="00174ABF">
        <w:t>dell’</w:t>
      </w:r>
      <w:r w:rsidR="00084DD6" w:rsidRPr="00174ABF">
        <w:t>Associazione</w:t>
      </w:r>
      <w:r w:rsidR="00244B9E" w:rsidRPr="00174ABF">
        <w:t>_______________________________________________________________</w:t>
      </w:r>
      <w:r w:rsidRPr="00174ABF">
        <w:t>__</w:t>
      </w:r>
    </w:p>
    <w:p w14:paraId="3CB643C3" w14:textId="77777777" w:rsidR="00244B9E" w:rsidRPr="00174ABF" w:rsidRDefault="00244B9E" w:rsidP="00B204ED">
      <w:pPr>
        <w:tabs>
          <w:tab w:val="left" w:pos="1005"/>
        </w:tabs>
        <w:jc w:val="both"/>
      </w:pPr>
      <w:r w:rsidRPr="00174ABF">
        <w:t xml:space="preserve">con sede in______________________ Via/piazza ________________________________________ </w:t>
      </w:r>
    </w:p>
    <w:p w14:paraId="3752590C" w14:textId="522A947E" w:rsidR="00244B9E" w:rsidRPr="00174ABF" w:rsidRDefault="00244B9E" w:rsidP="00B204ED">
      <w:pPr>
        <w:tabs>
          <w:tab w:val="left" w:pos="1005"/>
        </w:tabs>
        <w:jc w:val="both"/>
      </w:pPr>
      <w:r w:rsidRPr="00174ABF">
        <w:t>codice fiscale n.________________________ Partita</w:t>
      </w:r>
      <w:r w:rsidR="00790DD2" w:rsidRPr="00174ABF">
        <w:t xml:space="preserve"> </w:t>
      </w:r>
      <w:r w:rsidRPr="00174ABF">
        <w:t xml:space="preserve">IVA n. _______________________________ </w:t>
      </w:r>
    </w:p>
    <w:p w14:paraId="4F92D743" w14:textId="77777777" w:rsidR="000268C2" w:rsidRPr="00174ABF" w:rsidRDefault="00244B9E" w:rsidP="00B204ED">
      <w:pPr>
        <w:tabs>
          <w:tab w:val="left" w:pos="1005"/>
        </w:tabs>
        <w:jc w:val="both"/>
      </w:pPr>
      <w:r w:rsidRPr="00174ABF">
        <w:t xml:space="preserve">Telefono n. __________________ E-mail </w:t>
      </w:r>
      <w:proofErr w:type="spellStart"/>
      <w:proofErr w:type="gramStart"/>
      <w:r w:rsidRPr="00174ABF">
        <w:t>pec</w:t>
      </w:r>
      <w:proofErr w:type="spellEnd"/>
      <w:r w:rsidRPr="00174ABF">
        <w:t>:_</w:t>
      </w:r>
      <w:proofErr w:type="gramEnd"/>
      <w:r w:rsidRPr="00174ABF">
        <w:t xml:space="preserve">__________________________________________ </w:t>
      </w:r>
    </w:p>
    <w:p w14:paraId="243C99A5" w14:textId="77777777" w:rsidR="000268C2" w:rsidRPr="00174ABF" w:rsidRDefault="000268C2" w:rsidP="000268C2">
      <w:pPr>
        <w:tabs>
          <w:tab w:val="left" w:pos="1005"/>
        </w:tabs>
        <w:jc w:val="both"/>
      </w:pPr>
    </w:p>
    <w:p w14:paraId="61E9BC48" w14:textId="43DF0A36" w:rsidR="00244B9E" w:rsidRPr="00174ABF" w:rsidRDefault="00244B9E" w:rsidP="000268C2">
      <w:pPr>
        <w:tabs>
          <w:tab w:val="left" w:pos="1005"/>
        </w:tabs>
        <w:jc w:val="both"/>
      </w:pPr>
      <w:r w:rsidRPr="00174ABF">
        <w:t>ai sensi degli articoli 46 e 47 del DPR 28 dicembre 2000 n.445 e per gli effetti dell’art. 76 del</w:t>
      </w:r>
      <w:r w:rsidR="000268C2" w:rsidRPr="00174ABF">
        <w:t xml:space="preserve"> </w:t>
      </w:r>
      <w:r w:rsidRPr="00174ABF">
        <w:t xml:space="preserve">medesimo D.P.R. n. 445/2000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la scrivente decadrà dai benefici per i quali la stessa è rilasciata </w:t>
      </w:r>
    </w:p>
    <w:p w14:paraId="3B7C8EF9" w14:textId="77777777" w:rsidR="00244B9E" w:rsidRPr="00174ABF" w:rsidRDefault="00244B9E" w:rsidP="00244B9E">
      <w:pPr>
        <w:tabs>
          <w:tab w:val="left" w:pos="1005"/>
        </w:tabs>
        <w:jc w:val="both"/>
        <w:rPr>
          <w:b/>
          <w:bCs/>
        </w:rPr>
      </w:pPr>
    </w:p>
    <w:p w14:paraId="576014AA" w14:textId="356306A6" w:rsidR="00244B9E" w:rsidRPr="00174ABF" w:rsidRDefault="009431DC" w:rsidP="009431DC">
      <w:pPr>
        <w:tabs>
          <w:tab w:val="left" w:pos="1005"/>
        </w:tabs>
        <w:jc w:val="center"/>
      </w:pPr>
      <w:r w:rsidRPr="00174ABF">
        <w:rPr>
          <w:b/>
          <w:bCs/>
        </w:rPr>
        <w:t>DICHIARA</w:t>
      </w:r>
    </w:p>
    <w:p w14:paraId="1DF96116" w14:textId="77777777" w:rsidR="00244B9E" w:rsidRPr="00174ABF" w:rsidRDefault="00244B9E" w:rsidP="00244B9E">
      <w:pPr>
        <w:tabs>
          <w:tab w:val="left" w:pos="1005"/>
        </w:tabs>
        <w:jc w:val="both"/>
      </w:pPr>
    </w:p>
    <w:p w14:paraId="2EF507CF" w14:textId="77777777" w:rsidR="00345ED4" w:rsidRPr="00174ABF" w:rsidRDefault="00345ED4" w:rsidP="00345ED4">
      <w:pPr>
        <w:numPr>
          <w:ilvl w:val="0"/>
          <w:numId w:val="19"/>
        </w:numPr>
        <w:shd w:val="clear" w:color="auto" w:fill="FCFDFE"/>
        <w:suppressAutoHyphens/>
        <w:autoSpaceDN w:val="0"/>
        <w:ind w:left="425" w:hanging="425"/>
        <w:jc w:val="both"/>
      </w:pPr>
      <w:r w:rsidRPr="00174ABF">
        <w:t xml:space="preserve">di eleggere quale domicilio digitale, ai fini della presente procedura, l'indirizzo PEC sopra indicato, presso il quale dovranno essere effettuate tutte le comunicazioni inerenti </w:t>
      </w:r>
      <w:proofErr w:type="gramStart"/>
      <w:r w:rsidRPr="00174ABF">
        <w:t>l'Avviso</w:t>
      </w:r>
      <w:proofErr w:type="gramEnd"/>
      <w:r w:rsidRPr="00174ABF">
        <w:t>;</w:t>
      </w:r>
    </w:p>
    <w:p w14:paraId="2565E558" w14:textId="77777777" w:rsidR="00573D0D" w:rsidRPr="00174ABF" w:rsidRDefault="001D4AE2" w:rsidP="00573D0D">
      <w:pPr>
        <w:numPr>
          <w:ilvl w:val="0"/>
          <w:numId w:val="19"/>
        </w:numPr>
        <w:shd w:val="clear" w:color="auto" w:fill="FCFDFE"/>
        <w:suppressAutoHyphens/>
        <w:autoSpaceDN w:val="0"/>
        <w:ind w:left="425" w:hanging="425"/>
        <w:jc w:val="both"/>
      </w:pPr>
      <w:r w:rsidRPr="00174ABF">
        <w:t>di aver preso visione dell’Avviso in argomento e di accettare tutte le condizioni e le clausole in esso contenuti;</w:t>
      </w:r>
    </w:p>
    <w:p w14:paraId="56E07AE2" w14:textId="283CD409" w:rsidR="00573D0D" w:rsidRPr="00174ABF" w:rsidRDefault="00573D0D" w:rsidP="00573D0D">
      <w:pPr>
        <w:numPr>
          <w:ilvl w:val="0"/>
          <w:numId w:val="19"/>
        </w:numPr>
        <w:shd w:val="clear" w:color="auto" w:fill="FCFDFE"/>
        <w:suppressAutoHyphens/>
        <w:autoSpaceDN w:val="0"/>
        <w:ind w:left="425" w:hanging="425"/>
        <w:jc w:val="both"/>
      </w:pPr>
      <w:r w:rsidRPr="00174ABF">
        <w:t>che non sussistono motivi di esclusione previsti dalla normativa vigente in materia di contratti pubblici e rapporti con la Pubblica Amministrazione;</w:t>
      </w:r>
    </w:p>
    <w:p w14:paraId="1FBE232E" w14:textId="77777777" w:rsidR="00573D0D" w:rsidRPr="00174ABF" w:rsidRDefault="00573D0D" w:rsidP="00573D0D">
      <w:pPr>
        <w:numPr>
          <w:ilvl w:val="0"/>
          <w:numId w:val="19"/>
        </w:numPr>
        <w:shd w:val="clear" w:color="auto" w:fill="FCFDFE"/>
        <w:suppressAutoHyphens/>
        <w:autoSpaceDN w:val="0"/>
        <w:ind w:left="425" w:hanging="425"/>
        <w:jc w:val="both"/>
      </w:pPr>
      <w:r w:rsidRPr="00174ABF">
        <w:t>che a carico dei soggetti cui è affidata l'amministrazione e/o la rappresentanza dell'Associazione non è stata pronunciata alcuna condanna con sentenza passata in giudicato per reati incidenti sulla moralità professionale, per delitti finanziari o contro la Pubblica Amministrazione;</w:t>
      </w:r>
    </w:p>
    <w:p w14:paraId="4C4FA66F" w14:textId="77777777" w:rsidR="00573D0D" w:rsidRPr="00174ABF" w:rsidRDefault="00573D0D" w:rsidP="00573D0D">
      <w:pPr>
        <w:numPr>
          <w:ilvl w:val="0"/>
          <w:numId w:val="19"/>
        </w:numPr>
        <w:shd w:val="clear" w:color="auto" w:fill="FCFDFE"/>
        <w:suppressAutoHyphens/>
        <w:autoSpaceDN w:val="0"/>
        <w:ind w:left="425" w:hanging="425"/>
        <w:jc w:val="both"/>
      </w:pPr>
      <w:r w:rsidRPr="00174ABF">
        <w:t>non essere sottoposto alla pena accessoria dell'incapacità di contrarre con la Pubblica Amministrazione di cui agli artt. 32-ter e 32-quater del Codice Penale;</w:t>
      </w:r>
    </w:p>
    <w:p w14:paraId="581D35F0" w14:textId="77777777" w:rsidR="00573D0D" w:rsidRPr="00174ABF" w:rsidRDefault="00573D0D" w:rsidP="00573D0D">
      <w:pPr>
        <w:numPr>
          <w:ilvl w:val="0"/>
          <w:numId w:val="19"/>
        </w:numPr>
        <w:shd w:val="clear" w:color="auto" w:fill="FCFDFE"/>
        <w:suppressAutoHyphens/>
        <w:autoSpaceDN w:val="0"/>
        <w:ind w:left="425" w:hanging="425"/>
        <w:jc w:val="both"/>
      </w:pPr>
      <w:r w:rsidRPr="00174ABF">
        <w:t xml:space="preserve">che l'Associazione non si trova nella condizione prevista dal </w:t>
      </w:r>
      <w:proofErr w:type="spellStart"/>
      <w:r w:rsidRPr="00174ABF">
        <w:t>D.Lgs.</w:t>
      </w:r>
      <w:proofErr w:type="spellEnd"/>
      <w:r w:rsidRPr="00174ABF">
        <w:t xml:space="preserve"> 8 giugno 2001, n. 231 comportante il divieto di contrarre con la Pubblica Amministrazione e che la stessa non è soggetta ad alcuna sanzione interdittiva di cui all'art. 9, comma 2, lettera c), del medesimo decreto legislativo;</w:t>
      </w:r>
    </w:p>
    <w:p w14:paraId="596C9D91" w14:textId="77777777" w:rsidR="00573D0D" w:rsidRPr="00174ABF" w:rsidRDefault="00573D0D" w:rsidP="00573D0D">
      <w:pPr>
        <w:numPr>
          <w:ilvl w:val="0"/>
          <w:numId w:val="19"/>
        </w:numPr>
        <w:shd w:val="clear" w:color="auto" w:fill="FCFDFE"/>
        <w:suppressAutoHyphens/>
        <w:autoSpaceDN w:val="0"/>
        <w:ind w:left="425" w:hanging="425"/>
        <w:jc w:val="both"/>
      </w:pPr>
      <w:r w:rsidRPr="00174ABF">
        <w:t xml:space="preserve">di non trovarsi nella situazione prevista dall'art. 53, comma 16-ter, del </w:t>
      </w:r>
      <w:proofErr w:type="spellStart"/>
      <w:r w:rsidRPr="00174ABF">
        <w:t>D.Lgs.</w:t>
      </w:r>
      <w:proofErr w:type="spellEnd"/>
      <w:r w:rsidRPr="00174ABF">
        <w:t xml:space="preserve"> 30 marzo 2001, n. 165;</w:t>
      </w:r>
    </w:p>
    <w:p w14:paraId="74EFDC63" w14:textId="03A12DF4" w:rsidR="00573D0D" w:rsidRPr="00174ABF" w:rsidRDefault="00573D0D" w:rsidP="00573D0D">
      <w:pPr>
        <w:numPr>
          <w:ilvl w:val="0"/>
          <w:numId w:val="19"/>
        </w:numPr>
        <w:shd w:val="clear" w:color="auto" w:fill="FCFDFE"/>
        <w:suppressAutoHyphens/>
        <w:autoSpaceDN w:val="0"/>
        <w:ind w:left="425" w:hanging="425"/>
        <w:jc w:val="both"/>
      </w:pPr>
      <w:r w:rsidRPr="00174ABF">
        <w:t>di non versare in alcuna situazione di conflitto di interessi, anche potenziale, ai sensi dell'art. 6-bis della Legge 7 agosto 1990, n. 241;</w:t>
      </w:r>
    </w:p>
    <w:p w14:paraId="1528150B" w14:textId="77777777" w:rsidR="00573D0D" w:rsidRPr="00174ABF" w:rsidRDefault="00573D0D" w:rsidP="001D4AE2">
      <w:pPr>
        <w:shd w:val="clear" w:color="auto" w:fill="FCFDFE"/>
        <w:suppressAutoHyphens/>
        <w:autoSpaceDN w:val="0"/>
        <w:spacing w:line="276" w:lineRule="auto"/>
        <w:jc w:val="both"/>
      </w:pPr>
    </w:p>
    <w:p w14:paraId="5F0BDB67" w14:textId="3733B153" w:rsidR="001D4AE2" w:rsidRPr="00174ABF" w:rsidRDefault="001D4AE2" w:rsidP="001D4AE2">
      <w:pPr>
        <w:shd w:val="clear" w:color="auto" w:fill="FCFDFE"/>
        <w:suppressAutoHyphens/>
        <w:autoSpaceDN w:val="0"/>
        <w:spacing w:line="276" w:lineRule="auto"/>
        <w:jc w:val="center"/>
        <w:rPr>
          <w:b/>
        </w:rPr>
      </w:pPr>
      <w:r w:rsidRPr="00174ABF">
        <w:rPr>
          <w:b/>
        </w:rPr>
        <w:t>DICHIARA INOLTRE</w:t>
      </w:r>
    </w:p>
    <w:p w14:paraId="55268AED" w14:textId="77777777" w:rsidR="00BA1CD7" w:rsidRPr="00174ABF" w:rsidRDefault="00BA1CD7" w:rsidP="001D4AE2">
      <w:pPr>
        <w:shd w:val="clear" w:color="auto" w:fill="FCFDFE"/>
        <w:suppressAutoHyphens/>
        <w:autoSpaceDN w:val="0"/>
        <w:spacing w:line="276" w:lineRule="auto"/>
        <w:jc w:val="center"/>
        <w:rPr>
          <w:b/>
        </w:rPr>
      </w:pPr>
    </w:p>
    <w:p w14:paraId="5920ADF0" w14:textId="30E99D1E" w:rsidR="00345ED4" w:rsidRPr="00174ABF" w:rsidRDefault="00345ED4" w:rsidP="00345ED4">
      <w:pPr>
        <w:pStyle w:val="Paragrafoelenco"/>
        <w:numPr>
          <w:ilvl w:val="0"/>
          <w:numId w:val="24"/>
        </w:numPr>
        <w:spacing w:after="200" w:line="276" w:lineRule="auto"/>
        <w:ind w:left="426" w:hanging="426"/>
        <w:jc w:val="both"/>
      </w:pPr>
      <w:r w:rsidRPr="00174ABF">
        <w:t>che l'Associazione è costituita da almeno cinque (5) anni alla data di scadenza dell'Avviso;</w:t>
      </w:r>
    </w:p>
    <w:p w14:paraId="55BDADC6" w14:textId="54FB3E62" w:rsidR="00345ED4" w:rsidRPr="00174ABF" w:rsidRDefault="00345ED4" w:rsidP="00345ED4">
      <w:pPr>
        <w:pStyle w:val="Paragrafoelenco"/>
        <w:numPr>
          <w:ilvl w:val="0"/>
          <w:numId w:val="24"/>
        </w:numPr>
        <w:spacing w:after="200" w:line="276" w:lineRule="auto"/>
        <w:ind w:left="426" w:hanging="426"/>
        <w:jc w:val="both"/>
      </w:pPr>
      <w:r w:rsidRPr="00174ABF">
        <w:lastRenderedPageBreak/>
        <w:t>che l'Associazione è regolarmente iscritta al Registro Unico Nazionale del Terzo Settore (RUNTS) ovvero al registro equiparato previsto dalla normativa vigente;</w:t>
      </w:r>
    </w:p>
    <w:p w14:paraId="3BB48722" w14:textId="3AF1E8B4" w:rsidR="00345ED4" w:rsidRPr="00174ABF" w:rsidRDefault="00345ED4" w:rsidP="00345ED4">
      <w:pPr>
        <w:pStyle w:val="Paragrafoelenco"/>
        <w:numPr>
          <w:ilvl w:val="0"/>
          <w:numId w:val="24"/>
        </w:numPr>
        <w:spacing w:after="200" w:line="276" w:lineRule="auto"/>
        <w:ind w:left="426" w:hanging="426"/>
        <w:jc w:val="both"/>
      </w:pPr>
      <w:r w:rsidRPr="00174ABF">
        <w:t>che lo Statuto dell'Associazione prevede finalità coerenti con l'oggetto dell'Avviso, con particolare riferimento allo sviluppo turistico e all'organizzazione di eventi e manifestazioni con finalità culturali;</w:t>
      </w:r>
    </w:p>
    <w:p w14:paraId="6DF76D75" w14:textId="77777777" w:rsidR="007D415A" w:rsidRPr="00174ABF" w:rsidRDefault="00BA1CD7" w:rsidP="007D415A">
      <w:pPr>
        <w:numPr>
          <w:ilvl w:val="0"/>
          <w:numId w:val="24"/>
        </w:numPr>
        <w:shd w:val="clear" w:color="auto" w:fill="FCFDFE"/>
        <w:suppressAutoHyphens/>
        <w:autoSpaceDN w:val="0"/>
        <w:ind w:left="425" w:hanging="425"/>
        <w:jc w:val="both"/>
      </w:pPr>
      <w:r w:rsidRPr="00174ABF">
        <w:t xml:space="preserve">che </w:t>
      </w:r>
      <w:r w:rsidR="00573D0D" w:rsidRPr="00174ABF">
        <w:t>l’associazione</w:t>
      </w:r>
      <w:r w:rsidRPr="00174ABF">
        <w:t xml:space="preserve"> opera con adeguata struttura organizzativa in ambiti attinenti e compatibili alle attività previste nell'avviso pubblico e che le risorse messe a disposizione possiedono capacità e conoscenze coerenti con l’ambito/i di intervento;</w:t>
      </w:r>
    </w:p>
    <w:p w14:paraId="113314EA" w14:textId="77777777" w:rsidR="007D415A" w:rsidRPr="00174ABF" w:rsidRDefault="007D415A" w:rsidP="007D415A">
      <w:pPr>
        <w:numPr>
          <w:ilvl w:val="0"/>
          <w:numId w:val="24"/>
        </w:numPr>
        <w:shd w:val="clear" w:color="auto" w:fill="FCFDFE"/>
        <w:suppressAutoHyphens/>
        <w:autoSpaceDN w:val="0"/>
        <w:ind w:left="425" w:hanging="425"/>
        <w:jc w:val="both"/>
        <w:rPr>
          <w:iCs/>
        </w:rPr>
      </w:pPr>
      <w:r w:rsidRPr="00174ABF">
        <w:rPr>
          <w:iCs/>
        </w:rPr>
        <w:t>che l'Associazione è in possesso di tutti i requisiti di partecipazione previsti dall'art. 4 dell'Avviso pubblico e si impegna a mantenerli per tutta la durata della procedura e dell'eventuale affidamento;</w:t>
      </w:r>
    </w:p>
    <w:p w14:paraId="40B504AA" w14:textId="77777777" w:rsidR="007D415A" w:rsidRPr="00174ABF" w:rsidRDefault="007D415A" w:rsidP="007D415A">
      <w:pPr>
        <w:numPr>
          <w:ilvl w:val="0"/>
          <w:numId w:val="24"/>
        </w:numPr>
        <w:shd w:val="clear" w:color="auto" w:fill="FCFDFE"/>
        <w:suppressAutoHyphens/>
        <w:autoSpaceDN w:val="0"/>
        <w:ind w:left="425" w:hanging="425"/>
        <w:jc w:val="both"/>
        <w:rPr>
          <w:iCs/>
        </w:rPr>
      </w:pPr>
      <w:r w:rsidRPr="00174ABF">
        <w:rPr>
          <w:iCs/>
        </w:rPr>
        <w:t>di non avere contenziosi pendenti con il Comune di Deruta e di non risultare debitore insolvente nei confronti dell'Amministrazione comunale;</w:t>
      </w:r>
    </w:p>
    <w:p w14:paraId="62D60886" w14:textId="77777777" w:rsidR="007D415A" w:rsidRPr="00174ABF" w:rsidRDefault="007D415A" w:rsidP="007D415A">
      <w:pPr>
        <w:numPr>
          <w:ilvl w:val="0"/>
          <w:numId w:val="24"/>
        </w:numPr>
        <w:shd w:val="clear" w:color="auto" w:fill="FCFDFE"/>
        <w:suppressAutoHyphens/>
        <w:autoSpaceDN w:val="0"/>
        <w:ind w:left="425" w:hanging="425"/>
        <w:jc w:val="both"/>
        <w:rPr>
          <w:iCs/>
        </w:rPr>
      </w:pPr>
      <w:r w:rsidRPr="00174ABF">
        <w:rPr>
          <w:iCs/>
        </w:rPr>
        <w:t>di essere in regola con il pagamento delle somme eventualmente dovute al Comune di Deruta;</w:t>
      </w:r>
    </w:p>
    <w:p w14:paraId="32F8BFAD" w14:textId="77777777" w:rsidR="007D415A" w:rsidRPr="00174ABF" w:rsidRDefault="007D415A" w:rsidP="007D415A">
      <w:pPr>
        <w:numPr>
          <w:ilvl w:val="0"/>
          <w:numId w:val="24"/>
        </w:numPr>
        <w:shd w:val="clear" w:color="auto" w:fill="FCFDFE"/>
        <w:suppressAutoHyphens/>
        <w:autoSpaceDN w:val="0"/>
        <w:ind w:left="425" w:hanging="425"/>
        <w:jc w:val="both"/>
        <w:rPr>
          <w:iCs/>
        </w:rPr>
      </w:pPr>
      <w:r w:rsidRPr="00174ABF">
        <w:rPr>
          <w:iCs/>
        </w:rPr>
        <w:t>di aver effettuato il sopralluogo presso l'immobile oggetto dell'Avviso e di aver preso piena conoscenza dello stato dei luoghi, accettandolo senza riserve;</w:t>
      </w:r>
    </w:p>
    <w:p w14:paraId="0DA4716F" w14:textId="77777777" w:rsidR="007D415A" w:rsidRPr="00174ABF" w:rsidRDefault="007D415A" w:rsidP="007D415A">
      <w:pPr>
        <w:numPr>
          <w:ilvl w:val="0"/>
          <w:numId w:val="24"/>
        </w:numPr>
        <w:shd w:val="clear" w:color="auto" w:fill="FCFDFE"/>
        <w:suppressAutoHyphens/>
        <w:autoSpaceDN w:val="0"/>
        <w:ind w:left="425" w:hanging="425"/>
        <w:jc w:val="both"/>
        <w:rPr>
          <w:iCs/>
        </w:rPr>
      </w:pPr>
      <w:r w:rsidRPr="00174ABF">
        <w:rPr>
          <w:iCs/>
        </w:rPr>
        <w:t>di aver preso visione dell'Avviso pubblico e di accettarne integralmente e senza riserva alcuna tutte le disposizioni, condizioni e prescrizioni;</w:t>
      </w:r>
    </w:p>
    <w:p w14:paraId="14F5519B" w14:textId="77777777" w:rsidR="007D415A" w:rsidRPr="00174ABF" w:rsidRDefault="007D415A" w:rsidP="007D415A">
      <w:pPr>
        <w:numPr>
          <w:ilvl w:val="0"/>
          <w:numId w:val="24"/>
        </w:numPr>
        <w:shd w:val="clear" w:color="auto" w:fill="FCFDFE"/>
        <w:suppressAutoHyphens/>
        <w:autoSpaceDN w:val="0"/>
        <w:ind w:left="425" w:hanging="425"/>
        <w:jc w:val="both"/>
        <w:rPr>
          <w:iCs/>
        </w:rPr>
      </w:pPr>
      <w:r w:rsidRPr="00174ABF">
        <w:rPr>
          <w:iCs/>
        </w:rPr>
        <w:t>di rispettare i Contratti Collettivi Nazionali di Lavoro applicabili al settore e gli eventuali contratti integrativi territoriali e/o aziendali, nonché tutti gli adempimenti di legge nei confronti dei lavoratori dipendenti, ove presenti, e dei soci;</w:t>
      </w:r>
    </w:p>
    <w:p w14:paraId="75BEAE70" w14:textId="77777777" w:rsidR="007D415A" w:rsidRPr="00174ABF" w:rsidRDefault="007D415A" w:rsidP="007D415A">
      <w:pPr>
        <w:numPr>
          <w:ilvl w:val="0"/>
          <w:numId w:val="24"/>
        </w:numPr>
        <w:shd w:val="clear" w:color="auto" w:fill="FCFDFE"/>
        <w:suppressAutoHyphens/>
        <w:autoSpaceDN w:val="0"/>
        <w:ind w:left="425" w:hanging="425"/>
        <w:jc w:val="both"/>
        <w:rPr>
          <w:iCs/>
        </w:rPr>
      </w:pPr>
      <w:r w:rsidRPr="00174ABF">
        <w:rPr>
          <w:iCs/>
        </w:rPr>
        <w:t>qualora l'Associazione intenda avvalersi di volontari, di impegnarsi al rispetto della normativa vigente in materia di volontariato e di garantire la copertura assicurativa prevista dalla legge contro gli infortuni, le malattie connesse allo svolgimento dell'attività e per la responsabilità civile verso terzi;</w:t>
      </w:r>
    </w:p>
    <w:p w14:paraId="521774AB" w14:textId="77777777" w:rsidR="007D415A" w:rsidRPr="00174ABF" w:rsidRDefault="007D415A" w:rsidP="007D415A">
      <w:pPr>
        <w:numPr>
          <w:ilvl w:val="0"/>
          <w:numId w:val="24"/>
        </w:numPr>
        <w:shd w:val="clear" w:color="auto" w:fill="FCFDFE"/>
        <w:suppressAutoHyphens/>
        <w:autoSpaceDN w:val="0"/>
        <w:ind w:left="425" w:hanging="425"/>
        <w:jc w:val="both"/>
        <w:rPr>
          <w:iCs/>
        </w:rPr>
      </w:pPr>
      <w:r w:rsidRPr="00174ABF">
        <w:rPr>
          <w:iCs/>
        </w:rPr>
        <w:t>di essere in grado, in qualsiasi momento, di comprovare mediante idonea documentazione tutte le dichiarazioni rese e di impegnarsi, in caso di affidamento, a presentare tempestivamente la documentazione non acquisibile direttamente dal Comune;</w:t>
      </w:r>
    </w:p>
    <w:p w14:paraId="13153E90" w14:textId="7DEDC685" w:rsidR="007D415A" w:rsidRPr="00174ABF" w:rsidRDefault="007D415A" w:rsidP="007D415A">
      <w:pPr>
        <w:numPr>
          <w:ilvl w:val="0"/>
          <w:numId w:val="24"/>
        </w:numPr>
        <w:shd w:val="clear" w:color="auto" w:fill="FCFDFE"/>
        <w:suppressAutoHyphens/>
        <w:autoSpaceDN w:val="0"/>
        <w:ind w:left="425" w:hanging="425"/>
        <w:jc w:val="both"/>
        <w:rPr>
          <w:iCs/>
        </w:rPr>
      </w:pPr>
      <w:r w:rsidRPr="00174ABF">
        <w:rPr>
          <w:iCs/>
        </w:rPr>
        <w:t>di impegnarsi a comunicare tempestivamente al Comune di Deruta ogni eventuale variazione relativa ai requisiti e alle dichiarazioni rese con il presente atto.</w:t>
      </w:r>
    </w:p>
    <w:p w14:paraId="640316E0" w14:textId="77777777" w:rsidR="00573D0D" w:rsidRPr="00174ABF" w:rsidRDefault="00573D0D" w:rsidP="00573D0D">
      <w:pPr>
        <w:shd w:val="clear" w:color="auto" w:fill="FCFDFE"/>
        <w:suppressAutoHyphens/>
        <w:autoSpaceDN w:val="0"/>
        <w:jc w:val="both"/>
      </w:pPr>
    </w:p>
    <w:p w14:paraId="3D64059B" w14:textId="77777777" w:rsidR="00BA1CD7" w:rsidRPr="00174ABF" w:rsidRDefault="00BA1CD7" w:rsidP="00BA1CD7">
      <w:pPr>
        <w:pStyle w:val="Paragrafoelenco"/>
        <w:tabs>
          <w:tab w:val="left" w:pos="1005"/>
        </w:tabs>
        <w:jc w:val="both"/>
      </w:pPr>
    </w:p>
    <w:p w14:paraId="31A4BAC1" w14:textId="415D668B" w:rsidR="001D4AE2" w:rsidRPr="00174ABF" w:rsidRDefault="001D4AE2" w:rsidP="00BA1CD7">
      <w:pPr>
        <w:tabs>
          <w:tab w:val="left" w:pos="1005"/>
        </w:tabs>
        <w:jc w:val="both"/>
      </w:pPr>
    </w:p>
    <w:p w14:paraId="59B2EB86" w14:textId="6D6FAD11" w:rsidR="00244B9E" w:rsidRPr="00174ABF" w:rsidRDefault="00244B9E" w:rsidP="00244B9E">
      <w:pPr>
        <w:tabs>
          <w:tab w:val="left" w:pos="1005"/>
        </w:tabs>
        <w:jc w:val="both"/>
      </w:pPr>
      <w:r w:rsidRPr="00174ABF">
        <w:t xml:space="preserve">Luogo e data </w:t>
      </w:r>
      <w:proofErr w:type="gramStart"/>
      <w:r w:rsidRPr="00174ABF">
        <w:t>.................................... ,</w:t>
      </w:r>
      <w:proofErr w:type="gramEnd"/>
      <w:r w:rsidRPr="00174ABF">
        <w:t xml:space="preserve"> </w:t>
      </w:r>
      <w:proofErr w:type="gramStart"/>
      <w:r w:rsidRPr="00174ABF">
        <w:t>…....</w:t>
      </w:r>
      <w:proofErr w:type="gramEnd"/>
      <w:r w:rsidRPr="00174ABF">
        <w:t>/</w:t>
      </w:r>
      <w:proofErr w:type="gramStart"/>
      <w:r w:rsidRPr="00174ABF">
        <w:t>…….</w:t>
      </w:r>
      <w:proofErr w:type="gramEnd"/>
      <w:r w:rsidRPr="00174ABF">
        <w:t>./.....</w:t>
      </w:r>
      <w:r w:rsidR="00260C3F" w:rsidRPr="00174ABF">
        <w:t>....</w:t>
      </w:r>
      <w:r w:rsidRPr="00174ABF">
        <w:t xml:space="preserve"> </w:t>
      </w:r>
    </w:p>
    <w:p w14:paraId="2D423668" w14:textId="77777777" w:rsidR="00260C3F" w:rsidRPr="00174ABF" w:rsidRDefault="00260C3F" w:rsidP="00244B9E">
      <w:pPr>
        <w:tabs>
          <w:tab w:val="left" w:pos="1005"/>
        </w:tabs>
        <w:jc w:val="both"/>
      </w:pPr>
    </w:p>
    <w:p w14:paraId="400269D8" w14:textId="602DF6D7" w:rsidR="00244B9E" w:rsidRPr="00174ABF" w:rsidRDefault="00260C3F" w:rsidP="00244B9E">
      <w:pPr>
        <w:tabs>
          <w:tab w:val="left" w:pos="1005"/>
        </w:tabs>
        <w:jc w:val="both"/>
      </w:pPr>
      <w:r w:rsidRPr="00174ABF">
        <w:t>IL DICHIARANTE</w:t>
      </w:r>
      <w:r w:rsidR="00244B9E" w:rsidRPr="00174ABF">
        <w:t xml:space="preserve">................................................................ </w:t>
      </w:r>
    </w:p>
    <w:p w14:paraId="2B0EE2F4" w14:textId="77777777" w:rsidR="00260C3F" w:rsidRPr="00174ABF" w:rsidRDefault="00260C3F" w:rsidP="00244B9E">
      <w:pPr>
        <w:tabs>
          <w:tab w:val="left" w:pos="1005"/>
        </w:tabs>
        <w:jc w:val="both"/>
      </w:pPr>
    </w:p>
    <w:p w14:paraId="37A3481B" w14:textId="5E6385BF" w:rsidR="00244B9E" w:rsidRPr="00174ABF" w:rsidRDefault="00244B9E" w:rsidP="00244B9E">
      <w:pPr>
        <w:tabs>
          <w:tab w:val="left" w:pos="1005"/>
        </w:tabs>
        <w:jc w:val="both"/>
      </w:pPr>
      <w:r w:rsidRPr="00174ABF">
        <w:t xml:space="preserve">Il soggetto dichiarante acconsente al trattamento dei dati personali ai sensi del Regolamento U.E. 2016/679 (GDPR) come specificato nell'Avviso. </w:t>
      </w:r>
    </w:p>
    <w:p w14:paraId="39C8A655" w14:textId="77777777" w:rsidR="00260C3F" w:rsidRPr="00174ABF" w:rsidRDefault="00260C3F" w:rsidP="00244B9E">
      <w:pPr>
        <w:tabs>
          <w:tab w:val="left" w:pos="1005"/>
        </w:tabs>
        <w:jc w:val="both"/>
      </w:pPr>
    </w:p>
    <w:p w14:paraId="621613D7" w14:textId="0717E3B8" w:rsidR="00244B9E" w:rsidRPr="00174ABF" w:rsidRDefault="00244B9E" w:rsidP="00244B9E">
      <w:pPr>
        <w:tabs>
          <w:tab w:val="left" w:pos="1005"/>
        </w:tabs>
        <w:jc w:val="both"/>
      </w:pPr>
      <w:r w:rsidRPr="00174ABF">
        <w:t>Luogo e data</w:t>
      </w:r>
      <w:r w:rsidR="004B3250" w:rsidRPr="00174ABF">
        <w:t xml:space="preserve"> </w:t>
      </w:r>
      <w:proofErr w:type="gramStart"/>
      <w:r w:rsidRPr="00174ABF">
        <w:t>.................................... ,</w:t>
      </w:r>
      <w:proofErr w:type="gramEnd"/>
      <w:r w:rsidRPr="00174ABF">
        <w:t xml:space="preserve"> </w:t>
      </w:r>
      <w:proofErr w:type="gramStart"/>
      <w:r w:rsidRPr="00174ABF">
        <w:t>…....</w:t>
      </w:r>
      <w:proofErr w:type="gramEnd"/>
      <w:r w:rsidRPr="00174ABF">
        <w:t>/</w:t>
      </w:r>
      <w:proofErr w:type="gramStart"/>
      <w:r w:rsidRPr="00174ABF">
        <w:t>…….</w:t>
      </w:r>
      <w:proofErr w:type="gramEnd"/>
      <w:r w:rsidRPr="00174ABF">
        <w:t xml:space="preserve">./.............. </w:t>
      </w:r>
    </w:p>
    <w:p w14:paraId="58C1EB15" w14:textId="77777777" w:rsidR="00260C3F" w:rsidRPr="00174ABF" w:rsidRDefault="00260C3F" w:rsidP="00244B9E">
      <w:pPr>
        <w:tabs>
          <w:tab w:val="left" w:pos="1005"/>
        </w:tabs>
        <w:jc w:val="both"/>
      </w:pPr>
    </w:p>
    <w:p w14:paraId="1C6C1486" w14:textId="22646A29" w:rsidR="006D37AC" w:rsidRPr="00174ABF" w:rsidRDefault="00244B9E" w:rsidP="00244B9E">
      <w:pPr>
        <w:tabs>
          <w:tab w:val="left" w:pos="1005"/>
        </w:tabs>
        <w:jc w:val="both"/>
      </w:pPr>
      <w:r w:rsidRPr="00174ABF">
        <w:t>IL DICHIARANTE ................................................................</w:t>
      </w:r>
    </w:p>
    <w:p w14:paraId="02E02997" w14:textId="77777777" w:rsidR="00B61BD8" w:rsidRPr="00174ABF" w:rsidRDefault="00B61BD8" w:rsidP="00244B9E">
      <w:pPr>
        <w:tabs>
          <w:tab w:val="left" w:pos="1005"/>
        </w:tabs>
        <w:jc w:val="both"/>
      </w:pPr>
    </w:p>
    <w:p w14:paraId="42284088" w14:textId="77777777" w:rsidR="00B61BD8" w:rsidRPr="00174ABF" w:rsidRDefault="00B61BD8" w:rsidP="00244B9E">
      <w:pPr>
        <w:tabs>
          <w:tab w:val="left" w:pos="1005"/>
        </w:tabs>
        <w:jc w:val="both"/>
      </w:pPr>
    </w:p>
    <w:p w14:paraId="4E23CD4A" w14:textId="77777777" w:rsidR="00B61BD8" w:rsidRPr="00174ABF" w:rsidRDefault="00B61BD8" w:rsidP="00244B9E">
      <w:pPr>
        <w:tabs>
          <w:tab w:val="left" w:pos="1005"/>
        </w:tabs>
        <w:jc w:val="both"/>
      </w:pPr>
    </w:p>
    <w:p w14:paraId="3F9C1BED" w14:textId="1156EB41" w:rsidR="00B61BD8" w:rsidRPr="00174ABF" w:rsidRDefault="00084DD6" w:rsidP="00244B9E">
      <w:pPr>
        <w:tabs>
          <w:tab w:val="left" w:pos="1005"/>
        </w:tabs>
        <w:jc w:val="both"/>
        <w:rPr>
          <w:i/>
        </w:rPr>
      </w:pPr>
      <w:r w:rsidRPr="00174ABF">
        <w:t>Si allega copia fotostatica del documento d’identità.</w:t>
      </w:r>
      <w:r w:rsidR="004B3250" w:rsidRPr="00174ABF">
        <w:rPr>
          <w:i/>
        </w:rPr>
        <w:t xml:space="preserve"> </w:t>
      </w:r>
    </w:p>
    <w:p w14:paraId="00776169" w14:textId="77777777" w:rsidR="00345ED4" w:rsidRPr="00174ABF" w:rsidRDefault="00345ED4" w:rsidP="00244B9E">
      <w:pPr>
        <w:tabs>
          <w:tab w:val="left" w:pos="1005"/>
        </w:tabs>
        <w:jc w:val="both"/>
        <w:rPr>
          <w:i/>
          <w:sz w:val="22"/>
          <w:szCs w:val="22"/>
        </w:rPr>
      </w:pPr>
    </w:p>
    <w:p w14:paraId="0AB5D3AC" w14:textId="77777777" w:rsidR="00345ED4" w:rsidRPr="00174ABF" w:rsidRDefault="00345ED4" w:rsidP="00244B9E">
      <w:pPr>
        <w:tabs>
          <w:tab w:val="left" w:pos="1005"/>
        </w:tabs>
        <w:jc w:val="both"/>
        <w:rPr>
          <w:i/>
          <w:sz w:val="22"/>
          <w:szCs w:val="22"/>
        </w:rPr>
      </w:pPr>
    </w:p>
    <w:p w14:paraId="02E8FB9C" w14:textId="0896D27A" w:rsidR="00345ED4" w:rsidRPr="00174ABF" w:rsidRDefault="00345ED4" w:rsidP="00345ED4">
      <w:pPr>
        <w:tabs>
          <w:tab w:val="left" w:pos="1005"/>
        </w:tabs>
        <w:jc w:val="both"/>
        <w:rPr>
          <w:i/>
          <w:sz w:val="22"/>
          <w:szCs w:val="22"/>
        </w:rPr>
      </w:pPr>
    </w:p>
    <w:p w14:paraId="47811193" w14:textId="426CC444" w:rsidR="00345ED4" w:rsidRPr="00174ABF" w:rsidRDefault="00345ED4" w:rsidP="00345ED4">
      <w:pPr>
        <w:tabs>
          <w:tab w:val="left" w:pos="1005"/>
        </w:tabs>
        <w:jc w:val="both"/>
        <w:rPr>
          <w:i/>
          <w:sz w:val="22"/>
          <w:szCs w:val="22"/>
        </w:rPr>
      </w:pPr>
    </w:p>
    <w:sectPr w:rsidR="00345ED4" w:rsidRPr="00174ABF" w:rsidSect="00D14CC3">
      <w:headerReference w:type="default" r:id="rId10"/>
      <w:footerReference w:type="default" r:id="rId11"/>
      <w:pgSz w:w="11906" w:h="16838"/>
      <w:pgMar w:top="907" w:right="1134" w:bottom="1134" w:left="1134" w:header="454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4CD78" w14:textId="77777777" w:rsidR="00766D6C" w:rsidRDefault="00766D6C">
      <w:r>
        <w:separator/>
      </w:r>
    </w:p>
  </w:endnote>
  <w:endnote w:type="continuationSeparator" w:id="0">
    <w:p w14:paraId="28D952CB" w14:textId="77777777" w:rsidR="00766D6C" w:rsidRDefault="00766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51596" w14:textId="539575DB" w:rsidR="008F5682" w:rsidRPr="00741D6E" w:rsidRDefault="00C5706F" w:rsidP="001C5C8E">
    <w:pPr>
      <w:ind w:right="-622"/>
      <w:jc w:val="both"/>
      <w:rPr>
        <w:color w:val="0070C0"/>
        <w:sz w:val="20"/>
        <w:szCs w:val="20"/>
      </w:rPr>
    </w:pPr>
    <w:r w:rsidRPr="00741D6E">
      <w:rPr>
        <w:b/>
        <w:bCs/>
        <w:color w:val="0070C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EDAC3" w14:textId="77777777" w:rsidR="00766D6C" w:rsidRDefault="00766D6C">
      <w:r>
        <w:separator/>
      </w:r>
    </w:p>
  </w:footnote>
  <w:footnote w:type="continuationSeparator" w:id="0">
    <w:p w14:paraId="572FBB06" w14:textId="77777777" w:rsidR="00766D6C" w:rsidRDefault="00766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9C1F4" w14:textId="77777777" w:rsidR="000F43E1" w:rsidRPr="00741D6E" w:rsidRDefault="000F43E1" w:rsidP="000F43E1">
    <w:pPr>
      <w:ind w:right="-622"/>
      <w:rPr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7"/>
        </w:tabs>
        <w:ind w:left="147" w:firstLine="720"/>
      </w:pPr>
      <w:rPr>
        <w:rFonts w:ascii="Times New Roman" w:hAnsi="Times New Roman"/>
        <w:position w:val="0"/>
        <w:sz w:val="24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147"/>
        </w:tabs>
        <w:ind w:left="147" w:firstLine="1440"/>
      </w:pPr>
      <w:rPr>
        <w:rFonts w:ascii="Times New Roman" w:hAnsi="Times New Roman"/>
        <w:position w:val="0"/>
        <w:sz w:val="24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147"/>
        </w:tabs>
        <w:ind w:left="147" w:firstLine="2160"/>
      </w:pPr>
      <w:rPr>
        <w:rFonts w:ascii="Times New Roman" w:hAnsi="Times New Roman"/>
        <w:position w:val="0"/>
        <w:sz w:val="24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47"/>
        </w:tabs>
        <w:ind w:left="147" w:firstLine="2880"/>
      </w:pPr>
      <w:rPr>
        <w:rFonts w:ascii="Times New Roman" w:hAnsi="Times New Roman"/>
        <w:position w:val="0"/>
        <w:sz w:val="24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7"/>
        </w:tabs>
        <w:ind w:left="147" w:firstLine="3600"/>
      </w:pPr>
      <w:rPr>
        <w:rFonts w:ascii="Times New Roman" w:hAnsi="Times New Roman"/>
        <w:position w:val="0"/>
        <w:sz w:val="24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47"/>
        </w:tabs>
        <w:ind w:left="147" w:firstLine="4320"/>
      </w:pPr>
      <w:rPr>
        <w:rFonts w:ascii="Times New Roman" w:hAnsi="Times New Roman"/>
        <w:position w:val="0"/>
        <w:sz w:val="24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47"/>
        </w:tabs>
        <w:ind w:left="147" w:firstLine="5040"/>
      </w:pPr>
      <w:rPr>
        <w:rFonts w:ascii="Times New Roman" w:hAnsi="Times New Roman"/>
        <w:position w:val="0"/>
        <w:sz w:val="24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147"/>
        </w:tabs>
        <w:ind w:left="147" w:firstLine="5760"/>
      </w:pPr>
      <w:rPr>
        <w:rFonts w:ascii="Times New Roman" w:hAnsi="Times New Roman"/>
        <w:position w:val="0"/>
        <w:sz w:val="24"/>
        <w:vertAlign w:val="baseline"/>
      </w:rPr>
    </w:lvl>
  </w:abstractNum>
  <w:abstractNum w:abstractNumId="1" w15:restartNumberingAfterBreak="0">
    <w:nsid w:val="032B3E0C"/>
    <w:multiLevelType w:val="singleLevel"/>
    <w:tmpl w:val="7C1E2FE8"/>
    <w:lvl w:ilvl="0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44"/>
      </w:rPr>
    </w:lvl>
  </w:abstractNum>
  <w:abstractNum w:abstractNumId="2" w15:restartNumberingAfterBreak="0">
    <w:nsid w:val="035D2DA9"/>
    <w:multiLevelType w:val="hybridMultilevel"/>
    <w:tmpl w:val="9D92878A"/>
    <w:lvl w:ilvl="0" w:tplc="0728DA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E577A"/>
    <w:multiLevelType w:val="hybridMultilevel"/>
    <w:tmpl w:val="F996B9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A5747"/>
    <w:multiLevelType w:val="singleLevel"/>
    <w:tmpl w:val="7C1E2FE8"/>
    <w:lvl w:ilvl="0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44"/>
      </w:rPr>
    </w:lvl>
  </w:abstractNum>
  <w:abstractNum w:abstractNumId="5" w15:restartNumberingAfterBreak="0">
    <w:nsid w:val="1A5D061E"/>
    <w:multiLevelType w:val="hybridMultilevel"/>
    <w:tmpl w:val="C8C2333C"/>
    <w:lvl w:ilvl="0" w:tplc="7C1E2FE8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4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D5361"/>
    <w:multiLevelType w:val="hybridMultilevel"/>
    <w:tmpl w:val="B5A877E8"/>
    <w:lvl w:ilvl="0" w:tplc="7C1E2FE8">
      <w:start w:val="1"/>
      <w:numFmt w:val="bullet"/>
      <w:lvlText w:val=""/>
      <w:lvlJc w:val="left"/>
      <w:pPr>
        <w:tabs>
          <w:tab w:val="num" w:pos="757"/>
        </w:tabs>
        <w:ind w:left="757" w:hanging="397"/>
      </w:pPr>
      <w:rPr>
        <w:rFonts w:ascii="Arial" w:hAnsi="Arial" w:hint="default"/>
        <w:sz w:val="44"/>
      </w:rPr>
    </w:lvl>
    <w:lvl w:ilvl="1" w:tplc="63726964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D33FC"/>
    <w:multiLevelType w:val="hybridMultilevel"/>
    <w:tmpl w:val="1DEC657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BA743BD"/>
    <w:multiLevelType w:val="hybridMultilevel"/>
    <w:tmpl w:val="675244C6"/>
    <w:lvl w:ilvl="0" w:tplc="7A3E30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1059D"/>
    <w:multiLevelType w:val="singleLevel"/>
    <w:tmpl w:val="7C1E2FE8"/>
    <w:lvl w:ilvl="0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44"/>
      </w:rPr>
    </w:lvl>
  </w:abstractNum>
  <w:abstractNum w:abstractNumId="10" w15:restartNumberingAfterBreak="0">
    <w:nsid w:val="502F524B"/>
    <w:multiLevelType w:val="hybridMultilevel"/>
    <w:tmpl w:val="95AA44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2129B2"/>
    <w:multiLevelType w:val="hybridMultilevel"/>
    <w:tmpl w:val="594898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D7512D"/>
    <w:multiLevelType w:val="hybridMultilevel"/>
    <w:tmpl w:val="DD9C4144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2A052F2"/>
    <w:multiLevelType w:val="hybridMultilevel"/>
    <w:tmpl w:val="2EC6BC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F61C8"/>
    <w:multiLevelType w:val="hybridMultilevel"/>
    <w:tmpl w:val="E7E6E8B0"/>
    <w:lvl w:ilvl="0" w:tplc="5B4AAE64">
      <w:start w:val="1"/>
      <w:numFmt w:val="decimal"/>
      <w:lvlText w:val="%1)"/>
      <w:lvlJc w:val="left"/>
      <w:pPr>
        <w:ind w:left="928" w:hanging="360"/>
      </w:pPr>
      <w:rPr>
        <w:w w:val="100"/>
        <w:lang w:val="it-IT" w:eastAsia="en-US" w:bidi="ar-SA"/>
      </w:rPr>
    </w:lvl>
    <w:lvl w:ilvl="1" w:tplc="BD00250C">
      <w:start w:val="1"/>
      <w:numFmt w:val="lowerLetter"/>
      <w:lvlText w:val="%2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AE267A76">
      <w:numFmt w:val="bullet"/>
      <w:lvlText w:val="•"/>
      <w:lvlJc w:val="left"/>
      <w:pPr>
        <w:ind w:left="1560" w:hanging="360"/>
      </w:pPr>
      <w:rPr>
        <w:lang w:val="it-IT" w:eastAsia="en-US" w:bidi="ar-SA"/>
      </w:rPr>
    </w:lvl>
    <w:lvl w:ilvl="3" w:tplc="953EF7F8">
      <w:numFmt w:val="bullet"/>
      <w:lvlText w:val="•"/>
      <w:lvlJc w:val="left"/>
      <w:pPr>
        <w:ind w:left="2603" w:hanging="360"/>
      </w:pPr>
      <w:rPr>
        <w:lang w:val="it-IT" w:eastAsia="en-US" w:bidi="ar-SA"/>
      </w:rPr>
    </w:lvl>
    <w:lvl w:ilvl="4" w:tplc="7804B9FC">
      <w:numFmt w:val="bullet"/>
      <w:lvlText w:val="•"/>
      <w:lvlJc w:val="left"/>
      <w:pPr>
        <w:ind w:left="3646" w:hanging="360"/>
      </w:pPr>
      <w:rPr>
        <w:lang w:val="it-IT" w:eastAsia="en-US" w:bidi="ar-SA"/>
      </w:rPr>
    </w:lvl>
    <w:lvl w:ilvl="5" w:tplc="81BEC6F6">
      <w:numFmt w:val="bullet"/>
      <w:lvlText w:val="•"/>
      <w:lvlJc w:val="left"/>
      <w:pPr>
        <w:ind w:left="4689" w:hanging="360"/>
      </w:pPr>
      <w:rPr>
        <w:lang w:val="it-IT" w:eastAsia="en-US" w:bidi="ar-SA"/>
      </w:rPr>
    </w:lvl>
    <w:lvl w:ilvl="6" w:tplc="5FAE0798">
      <w:numFmt w:val="bullet"/>
      <w:lvlText w:val="•"/>
      <w:lvlJc w:val="left"/>
      <w:pPr>
        <w:ind w:left="5733" w:hanging="360"/>
      </w:pPr>
      <w:rPr>
        <w:lang w:val="it-IT" w:eastAsia="en-US" w:bidi="ar-SA"/>
      </w:rPr>
    </w:lvl>
    <w:lvl w:ilvl="7" w:tplc="CB925C32">
      <w:numFmt w:val="bullet"/>
      <w:lvlText w:val="•"/>
      <w:lvlJc w:val="left"/>
      <w:pPr>
        <w:ind w:left="6776" w:hanging="360"/>
      </w:pPr>
      <w:rPr>
        <w:lang w:val="it-IT" w:eastAsia="en-US" w:bidi="ar-SA"/>
      </w:rPr>
    </w:lvl>
    <w:lvl w:ilvl="8" w:tplc="882C8FFA">
      <w:numFmt w:val="bullet"/>
      <w:lvlText w:val="•"/>
      <w:lvlJc w:val="left"/>
      <w:pPr>
        <w:ind w:left="7819" w:hanging="360"/>
      </w:pPr>
      <w:rPr>
        <w:lang w:val="it-IT" w:eastAsia="en-US" w:bidi="ar-SA"/>
      </w:rPr>
    </w:lvl>
  </w:abstractNum>
  <w:abstractNum w:abstractNumId="15" w15:restartNumberingAfterBreak="0">
    <w:nsid w:val="6786535B"/>
    <w:multiLevelType w:val="hybridMultilevel"/>
    <w:tmpl w:val="25C67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ED6B3A"/>
    <w:multiLevelType w:val="multilevel"/>
    <w:tmpl w:val="374603F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6B6D0B15"/>
    <w:multiLevelType w:val="hybridMultilevel"/>
    <w:tmpl w:val="2EC6BC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217DC"/>
    <w:multiLevelType w:val="singleLevel"/>
    <w:tmpl w:val="7C1E2FE8"/>
    <w:lvl w:ilvl="0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44"/>
      </w:rPr>
    </w:lvl>
  </w:abstractNum>
  <w:abstractNum w:abstractNumId="19" w15:restartNumberingAfterBreak="0">
    <w:nsid w:val="75614C8F"/>
    <w:multiLevelType w:val="hybridMultilevel"/>
    <w:tmpl w:val="F55C963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D6DE7"/>
    <w:multiLevelType w:val="hybridMultilevel"/>
    <w:tmpl w:val="5F2A3208"/>
    <w:lvl w:ilvl="0" w:tplc="CA20BA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6971D5"/>
    <w:multiLevelType w:val="hybridMultilevel"/>
    <w:tmpl w:val="AE30E1E2"/>
    <w:lvl w:ilvl="0" w:tplc="7C1E2FE8">
      <w:start w:val="1"/>
      <w:numFmt w:val="bullet"/>
      <w:lvlText w:val=""/>
      <w:lvlJc w:val="left"/>
      <w:pPr>
        <w:tabs>
          <w:tab w:val="num" w:pos="757"/>
        </w:tabs>
        <w:ind w:left="757" w:hanging="397"/>
      </w:pPr>
      <w:rPr>
        <w:rFonts w:ascii="Arial" w:hAnsi="Arial" w:hint="default"/>
        <w:sz w:val="4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B47139"/>
    <w:multiLevelType w:val="hybridMultilevel"/>
    <w:tmpl w:val="B44C6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75ECA"/>
    <w:multiLevelType w:val="hybridMultilevel"/>
    <w:tmpl w:val="6240932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819631">
    <w:abstractNumId w:val="20"/>
  </w:num>
  <w:num w:numId="2" w16cid:durableId="1129277742">
    <w:abstractNumId w:val="8"/>
  </w:num>
  <w:num w:numId="3" w16cid:durableId="661004537">
    <w:abstractNumId w:val="9"/>
  </w:num>
  <w:num w:numId="4" w16cid:durableId="400446681">
    <w:abstractNumId w:val="4"/>
  </w:num>
  <w:num w:numId="5" w16cid:durableId="1967199334">
    <w:abstractNumId w:val="18"/>
  </w:num>
  <w:num w:numId="6" w16cid:durableId="1034506210">
    <w:abstractNumId w:val="1"/>
  </w:num>
  <w:num w:numId="7" w16cid:durableId="1201280783">
    <w:abstractNumId w:val="5"/>
  </w:num>
  <w:num w:numId="8" w16cid:durableId="677805843">
    <w:abstractNumId w:val="6"/>
  </w:num>
  <w:num w:numId="9" w16cid:durableId="834343504">
    <w:abstractNumId w:val="21"/>
  </w:num>
  <w:num w:numId="10" w16cid:durableId="811093275">
    <w:abstractNumId w:val="7"/>
  </w:num>
  <w:num w:numId="11" w16cid:durableId="2052991184">
    <w:abstractNumId w:val="23"/>
  </w:num>
  <w:num w:numId="12" w16cid:durableId="547029185">
    <w:abstractNumId w:val="10"/>
  </w:num>
  <w:num w:numId="13" w16cid:durableId="1541042669">
    <w:abstractNumId w:val="0"/>
  </w:num>
  <w:num w:numId="14" w16cid:durableId="843861709">
    <w:abstractNumId w:val="2"/>
  </w:num>
  <w:num w:numId="15" w16cid:durableId="1853639154">
    <w:abstractNumId w:val="15"/>
  </w:num>
  <w:num w:numId="16" w16cid:durableId="1378968896">
    <w:abstractNumId w:val="22"/>
  </w:num>
  <w:num w:numId="17" w16cid:durableId="1279751017">
    <w:abstractNumId w:val="19"/>
  </w:num>
  <w:num w:numId="18" w16cid:durableId="343366140">
    <w:abstractNumId w:val="12"/>
  </w:num>
  <w:num w:numId="19" w16cid:durableId="1768311598">
    <w:abstractNumId w:val="17"/>
  </w:num>
  <w:num w:numId="20" w16cid:durableId="283386233">
    <w:abstractNumId w:val="11"/>
  </w:num>
  <w:num w:numId="21" w16cid:durableId="11433467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44924336">
    <w:abstractNumId w:val="3"/>
  </w:num>
  <w:num w:numId="23" w16cid:durableId="1423453711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 w16cid:durableId="998831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attachedTemplate r:id="rId1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207"/>
    <w:rsid w:val="0000238E"/>
    <w:rsid w:val="00012F65"/>
    <w:rsid w:val="0001780E"/>
    <w:rsid w:val="000202C4"/>
    <w:rsid w:val="000268C2"/>
    <w:rsid w:val="00076DDD"/>
    <w:rsid w:val="00084DD6"/>
    <w:rsid w:val="000944A3"/>
    <w:rsid w:val="000B4423"/>
    <w:rsid w:val="000C5228"/>
    <w:rsid w:val="000C6BBB"/>
    <w:rsid w:val="000E033A"/>
    <w:rsid w:val="000F1E4E"/>
    <w:rsid w:val="000F43E1"/>
    <w:rsid w:val="00102AFC"/>
    <w:rsid w:val="001411F9"/>
    <w:rsid w:val="00142D35"/>
    <w:rsid w:val="00152E22"/>
    <w:rsid w:val="00174ABF"/>
    <w:rsid w:val="001B497B"/>
    <w:rsid w:val="001C5C8E"/>
    <w:rsid w:val="001D4AE2"/>
    <w:rsid w:val="001E2303"/>
    <w:rsid w:val="00244B9E"/>
    <w:rsid w:val="00245AD9"/>
    <w:rsid w:val="00260C3F"/>
    <w:rsid w:val="002C4D5D"/>
    <w:rsid w:val="002D4462"/>
    <w:rsid w:val="002E7B2D"/>
    <w:rsid w:val="00315E2E"/>
    <w:rsid w:val="00345ED4"/>
    <w:rsid w:val="00357AAE"/>
    <w:rsid w:val="00390C2B"/>
    <w:rsid w:val="003918D2"/>
    <w:rsid w:val="00397E9E"/>
    <w:rsid w:val="003B2549"/>
    <w:rsid w:val="003D33F1"/>
    <w:rsid w:val="003E2415"/>
    <w:rsid w:val="004131C3"/>
    <w:rsid w:val="00430FA1"/>
    <w:rsid w:val="004472EA"/>
    <w:rsid w:val="00460C3A"/>
    <w:rsid w:val="00466CB8"/>
    <w:rsid w:val="004B3250"/>
    <w:rsid w:val="004C5FDA"/>
    <w:rsid w:val="004C6206"/>
    <w:rsid w:val="004D3566"/>
    <w:rsid w:val="004D5152"/>
    <w:rsid w:val="004F367B"/>
    <w:rsid w:val="00506929"/>
    <w:rsid w:val="00557AB6"/>
    <w:rsid w:val="00573D0D"/>
    <w:rsid w:val="005A3A1B"/>
    <w:rsid w:val="005C0C16"/>
    <w:rsid w:val="005C5F14"/>
    <w:rsid w:val="005E1C41"/>
    <w:rsid w:val="006040F2"/>
    <w:rsid w:val="0064378A"/>
    <w:rsid w:val="0065581F"/>
    <w:rsid w:val="00664ED0"/>
    <w:rsid w:val="006A20B7"/>
    <w:rsid w:val="006A4047"/>
    <w:rsid w:val="006A773C"/>
    <w:rsid w:val="006C7AA5"/>
    <w:rsid w:val="006D37AC"/>
    <w:rsid w:val="006D4B14"/>
    <w:rsid w:val="006E621E"/>
    <w:rsid w:val="006F2587"/>
    <w:rsid w:val="006F41A4"/>
    <w:rsid w:val="006F5659"/>
    <w:rsid w:val="006F6562"/>
    <w:rsid w:val="00702533"/>
    <w:rsid w:val="0073396E"/>
    <w:rsid w:val="00741D6E"/>
    <w:rsid w:val="00766D6C"/>
    <w:rsid w:val="0077133E"/>
    <w:rsid w:val="00776207"/>
    <w:rsid w:val="00786A22"/>
    <w:rsid w:val="00786C9A"/>
    <w:rsid w:val="00790DD2"/>
    <w:rsid w:val="00792A2F"/>
    <w:rsid w:val="0079641F"/>
    <w:rsid w:val="007D14C8"/>
    <w:rsid w:val="007D415A"/>
    <w:rsid w:val="00805C70"/>
    <w:rsid w:val="00820770"/>
    <w:rsid w:val="00880E1F"/>
    <w:rsid w:val="008D46AB"/>
    <w:rsid w:val="008F4CC4"/>
    <w:rsid w:val="008F5682"/>
    <w:rsid w:val="00900FA2"/>
    <w:rsid w:val="009431DC"/>
    <w:rsid w:val="00977330"/>
    <w:rsid w:val="009B0049"/>
    <w:rsid w:val="009C1736"/>
    <w:rsid w:val="009F3006"/>
    <w:rsid w:val="00A008B1"/>
    <w:rsid w:val="00A107BA"/>
    <w:rsid w:val="00A24936"/>
    <w:rsid w:val="00A749F1"/>
    <w:rsid w:val="00AB7885"/>
    <w:rsid w:val="00AD3032"/>
    <w:rsid w:val="00AD3591"/>
    <w:rsid w:val="00B204ED"/>
    <w:rsid w:val="00B40CFA"/>
    <w:rsid w:val="00B57603"/>
    <w:rsid w:val="00B61BD8"/>
    <w:rsid w:val="00BA1CD7"/>
    <w:rsid w:val="00BC22F9"/>
    <w:rsid w:val="00BE003B"/>
    <w:rsid w:val="00BE1809"/>
    <w:rsid w:val="00BF3637"/>
    <w:rsid w:val="00C002DA"/>
    <w:rsid w:val="00C04852"/>
    <w:rsid w:val="00C05DB8"/>
    <w:rsid w:val="00C26C04"/>
    <w:rsid w:val="00C46E57"/>
    <w:rsid w:val="00C5706F"/>
    <w:rsid w:val="00C801E5"/>
    <w:rsid w:val="00CA5F56"/>
    <w:rsid w:val="00CC5C1C"/>
    <w:rsid w:val="00CD2724"/>
    <w:rsid w:val="00CF6979"/>
    <w:rsid w:val="00D14CC3"/>
    <w:rsid w:val="00D226CF"/>
    <w:rsid w:val="00D53579"/>
    <w:rsid w:val="00D67641"/>
    <w:rsid w:val="00D7779C"/>
    <w:rsid w:val="00DB6DC5"/>
    <w:rsid w:val="00DC2AE8"/>
    <w:rsid w:val="00DE12A4"/>
    <w:rsid w:val="00DF5DD2"/>
    <w:rsid w:val="00E05C46"/>
    <w:rsid w:val="00E2651B"/>
    <w:rsid w:val="00E40EE5"/>
    <w:rsid w:val="00E42973"/>
    <w:rsid w:val="00E430E9"/>
    <w:rsid w:val="00E546E5"/>
    <w:rsid w:val="00EA0D7C"/>
    <w:rsid w:val="00EC1296"/>
    <w:rsid w:val="00ED25DF"/>
    <w:rsid w:val="00F06FA8"/>
    <w:rsid w:val="00F306C6"/>
    <w:rsid w:val="00F37AA2"/>
    <w:rsid w:val="00F56EB3"/>
    <w:rsid w:val="00F64DA4"/>
    <w:rsid w:val="00FC38CF"/>
    <w:rsid w:val="00FE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94AF56"/>
  <w15:docId w15:val="{910DE2CE-9054-4FD2-A935-1059BE758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Comic Sans MS" w:hAnsi="Comic Sans MS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color w:val="0000FF"/>
      <w:sz w:val="52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Comic Sans MS" w:hAnsi="Comic Sans MS"/>
      <w:i/>
      <w:iCs/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  <w:rPr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paragraph" w:styleId="Testonormale">
    <w:name w:val="Plain Text"/>
    <w:basedOn w:val="Normale"/>
    <w:semiHidden/>
    <w:rPr>
      <w:rFonts w:ascii="Courier New" w:hAnsi="Courier New" w:cs="Courier New"/>
      <w:sz w:val="20"/>
      <w:szCs w:val="20"/>
    </w:rPr>
  </w:style>
  <w:style w:type="paragraph" w:styleId="Rientrocorpodeltesto">
    <w:name w:val="Body Text Indent"/>
    <w:basedOn w:val="Normale"/>
    <w:semiHidden/>
    <w:pPr>
      <w:ind w:firstLine="360"/>
      <w:jc w:val="both"/>
    </w:pPr>
  </w:style>
  <w:style w:type="paragraph" w:styleId="Corpodeltesto2">
    <w:name w:val="Body Text 2"/>
    <w:basedOn w:val="Normale"/>
    <w:semiHidden/>
    <w:pPr>
      <w:jc w:val="center"/>
    </w:pPr>
    <w:rPr>
      <w:rFonts w:ascii="Comic Sans MS" w:hAnsi="Comic Sans MS"/>
      <w:sz w:val="32"/>
    </w:rPr>
  </w:style>
  <w:style w:type="paragraph" w:styleId="Corpodeltesto3">
    <w:name w:val="Body Text 3"/>
    <w:basedOn w:val="Normale"/>
    <w:semiHidden/>
    <w:pPr>
      <w:jc w:val="both"/>
    </w:pPr>
    <w:rPr>
      <w:rFonts w:ascii="Comic Sans MS" w:hAnsi="Comic Sans MS"/>
      <w:b/>
      <w:bCs/>
      <w:noProof/>
    </w:rPr>
  </w:style>
  <w:style w:type="paragraph" w:customStyle="1" w:styleId="Corpo">
    <w:name w:val="Corpo"/>
    <w:rPr>
      <w:rFonts w:ascii="Helvetica" w:eastAsia="ヒラギノ角ゴ Pro W3" w:hAnsi="Helvetica"/>
      <w:color w:val="000000"/>
      <w:kern w:val="1"/>
      <w:sz w:val="24"/>
      <w:lang w:eastAsia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4ED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4ED0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41D6E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741D6E"/>
    <w:rPr>
      <w:color w:val="808080"/>
    </w:rPr>
  </w:style>
  <w:style w:type="paragraph" w:styleId="Paragrafoelenco">
    <w:name w:val="List Paragraph"/>
    <w:basedOn w:val="Normale"/>
    <w:uiPriority w:val="1"/>
    <w:qFormat/>
    <w:rsid w:val="0079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02.OLGIATE\Desktop\CARTA%20INTESTATA%20SEGRETERIA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23T08:21:55.48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0 24575,'-5'0'0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42A23-0519-4CC1-AF07-DF7E33DF1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SEGRETERIA.dotx</Template>
  <TotalTime>7</TotalTime>
  <Pages>2</Pages>
  <Words>778</Words>
  <Characters>5165</Characters>
  <Application>Microsoft Office Word</Application>
  <DocSecurity>0</DocSecurity>
  <Lines>43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</vt:lpstr>
    </vt:vector>
  </TitlesOfParts>
  <Company/>
  <LinksUpToDate>false</LinksUpToDate>
  <CharactersWithSpaces>5932</CharactersWithSpaces>
  <SharedDoc>false</SharedDoc>
  <HLinks>
    <vt:vector size="12" baseType="variant">
      <vt:variant>
        <vt:i4>2949245</vt:i4>
      </vt:variant>
      <vt:variant>
        <vt:i4>0</vt:i4>
      </vt:variant>
      <vt:variant>
        <vt:i4>0</vt:i4>
      </vt:variant>
      <vt:variant>
        <vt:i4>5</vt:i4>
      </vt:variant>
      <vt:variant>
        <vt:lpwstr>http://www.comune.olgiatemolgora.lc.it/</vt:lpwstr>
      </vt:variant>
      <vt:variant>
        <vt:lpwstr/>
      </vt:variant>
      <vt:variant>
        <vt:i4>1048698</vt:i4>
      </vt:variant>
      <vt:variant>
        <vt:i4>-1</vt:i4>
      </vt:variant>
      <vt:variant>
        <vt:i4>2049</vt:i4>
      </vt:variant>
      <vt:variant>
        <vt:i4>1</vt:i4>
      </vt:variant>
      <vt:variant>
        <vt:lpwstr>A:\comune stemma.bmp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Arcangeli Daniela</dc:creator>
  <cp:keywords/>
  <dc:description/>
  <cp:lastModifiedBy>Ilaria Tamburi</cp:lastModifiedBy>
  <cp:revision>3</cp:revision>
  <cp:lastPrinted>2025-10-29T11:00:00Z</cp:lastPrinted>
  <dcterms:created xsi:type="dcterms:W3CDTF">2026-08-05T09:56:00Z</dcterms:created>
  <dcterms:modified xsi:type="dcterms:W3CDTF">2026-08-06T10:05:00Z</dcterms:modified>
</cp:coreProperties>
</file>