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2EF9" w14:textId="77777777" w:rsidR="00B26119" w:rsidRDefault="007971D1">
      <w:pPr>
        <w:pStyle w:val="Corpotesto"/>
        <w:ind w:left="7435"/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 wp14:anchorId="745A4E36" wp14:editId="47775FA8">
                <wp:extent cx="1074420" cy="835661"/>
                <wp:effectExtent l="0" t="0" r="0" b="2539"/>
                <wp:docPr id="207804660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4420" cy="835661"/>
                          <a:chOff x="0" y="0"/>
                          <a:chExt cx="1074420" cy="835661"/>
                        </a:xfrm>
                      </wpg:grpSpPr>
                      <wps:wsp>
                        <wps:cNvPr id="1436135669" name="AutoShape 16"/>
                        <wps:cNvSpPr/>
                        <wps:spPr>
                          <a:xfrm>
                            <a:off x="0" y="0"/>
                            <a:ext cx="1074420" cy="835661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692"/>
                              <a:gd name="f7" fmla="val 1316"/>
                              <a:gd name="f8" fmla="val 1690"/>
                              <a:gd name="f9" fmla="val 2"/>
                              <a:gd name="f10" fmla="val 1313"/>
                              <a:gd name="f11" fmla="val 1315"/>
                              <a:gd name="f12" fmla="val 1310"/>
                              <a:gd name="f13" fmla="val 12"/>
                              <a:gd name="f14" fmla="val 5"/>
                              <a:gd name="f15" fmla="val 1306"/>
                              <a:gd name="f16" fmla="val 10"/>
                              <a:gd name="f17" fmla="val 1680"/>
                              <a:gd name="f18" fmla="val 1685"/>
                              <a:gd name="f19" fmla="+- 0 0 -90"/>
                              <a:gd name="f20" fmla="*/ f3 1 1692"/>
                              <a:gd name="f21" fmla="*/ f4 1 1316"/>
                              <a:gd name="f22" fmla="val f5"/>
                              <a:gd name="f23" fmla="val f6"/>
                              <a:gd name="f24" fmla="val f7"/>
                              <a:gd name="f25" fmla="*/ f19 f0 1"/>
                              <a:gd name="f26" fmla="+- f24 0 f22"/>
                              <a:gd name="f27" fmla="+- f23 0 f22"/>
                              <a:gd name="f28" fmla="*/ f25 1 f2"/>
                              <a:gd name="f29" fmla="*/ f27 1 1692"/>
                              <a:gd name="f30" fmla="*/ f26 1 1316"/>
                              <a:gd name="f31" fmla="*/ 1690 f27 1"/>
                              <a:gd name="f32" fmla="*/ 0 f26 1"/>
                              <a:gd name="f33" fmla="*/ 2 f27 1"/>
                              <a:gd name="f34" fmla="*/ 0 f27 1"/>
                              <a:gd name="f35" fmla="*/ 2 f26 1"/>
                              <a:gd name="f36" fmla="*/ 1313 f26 1"/>
                              <a:gd name="f37" fmla="*/ 1315 f26 1"/>
                              <a:gd name="f38" fmla="*/ 1692 f27 1"/>
                              <a:gd name="f39" fmla="*/ 1310 f26 1"/>
                              <a:gd name="f40" fmla="*/ 12 f27 1"/>
                              <a:gd name="f41" fmla="*/ 5 f27 1"/>
                              <a:gd name="f42" fmla="*/ 1306 f26 1"/>
                              <a:gd name="f43" fmla="*/ 10 f26 1"/>
                              <a:gd name="f44" fmla="*/ 5 f26 1"/>
                              <a:gd name="f45" fmla="*/ 1680 f27 1"/>
                              <a:gd name="f46" fmla="*/ 1685 f27 1"/>
                              <a:gd name="f47" fmla="+- f28 0 f1"/>
                              <a:gd name="f48" fmla="*/ f31 1 1692"/>
                              <a:gd name="f49" fmla="*/ f32 1 1316"/>
                              <a:gd name="f50" fmla="*/ f33 1 1692"/>
                              <a:gd name="f51" fmla="*/ f34 1 1692"/>
                              <a:gd name="f52" fmla="*/ f35 1 1316"/>
                              <a:gd name="f53" fmla="*/ f36 1 1316"/>
                              <a:gd name="f54" fmla="*/ f37 1 1316"/>
                              <a:gd name="f55" fmla="*/ f38 1 1692"/>
                              <a:gd name="f56" fmla="*/ f39 1 1316"/>
                              <a:gd name="f57" fmla="*/ f40 1 1692"/>
                              <a:gd name="f58" fmla="*/ f41 1 1692"/>
                              <a:gd name="f59" fmla="*/ f42 1 1316"/>
                              <a:gd name="f60" fmla="*/ f43 1 1316"/>
                              <a:gd name="f61" fmla="*/ f44 1 1316"/>
                              <a:gd name="f62" fmla="*/ f45 1 1692"/>
                              <a:gd name="f63" fmla="*/ f46 1 1692"/>
                              <a:gd name="f64" fmla="*/ 0 1 f29"/>
                              <a:gd name="f65" fmla="*/ f23 1 f29"/>
                              <a:gd name="f66" fmla="*/ 0 1 f30"/>
                              <a:gd name="f67" fmla="*/ f24 1 f30"/>
                              <a:gd name="f68" fmla="*/ f48 1 f29"/>
                              <a:gd name="f69" fmla="*/ f49 1 f30"/>
                              <a:gd name="f70" fmla="*/ f50 1 f29"/>
                              <a:gd name="f71" fmla="*/ f51 1 f29"/>
                              <a:gd name="f72" fmla="*/ f52 1 f30"/>
                              <a:gd name="f73" fmla="*/ f53 1 f30"/>
                              <a:gd name="f74" fmla="*/ f54 1 f30"/>
                              <a:gd name="f75" fmla="*/ f55 1 f29"/>
                              <a:gd name="f76" fmla="*/ f56 1 f30"/>
                              <a:gd name="f77" fmla="*/ f57 1 f29"/>
                              <a:gd name="f78" fmla="*/ f58 1 f29"/>
                              <a:gd name="f79" fmla="*/ f59 1 f30"/>
                              <a:gd name="f80" fmla="*/ f60 1 f30"/>
                              <a:gd name="f81" fmla="*/ f61 1 f30"/>
                              <a:gd name="f82" fmla="*/ f62 1 f29"/>
                              <a:gd name="f83" fmla="*/ f63 1 f29"/>
                              <a:gd name="f84" fmla="*/ f64 f20 1"/>
                              <a:gd name="f85" fmla="*/ f65 f20 1"/>
                              <a:gd name="f86" fmla="*/ f67 f21 1"/>
                              <a:gd name="f87" fmla="*/ f66 f21 1"/>
                              <a:gd name="f88" fmla="*/ f68 f20 1"/>
                              <a:gd name="f89" fmla="*/ f69 f21 1"/>
                              <a:gd name="f90" fmla="*/ f70 f20 1"/>
                              <a:gd name="f91" fmla="*/ f71 f20 1"/>
                              <a:gd name="f92" fmla="*/ f72 f21 1"/>
                              <a:gd name="f93" fmla="*/ f73 f21 1"/>
                              <a:gd name="f94" fmla="*/ f74 f21 1"/>
                              <a:gd name="f95" fmla="*/ f75 f20 1"/>
                              <a:gd name="f96" fmla="*/ f76 f21 1"/>
                              <a:gd name="f97" fmla="*/ f77 f20 1"/>
                              <a:gd name="f98" fmla="*/ f78 f20 1"/>
                              <a:gd name="f99" fmla="*/ f79 f21 1"/>
                              <a:gd name="f100" fmla="*/ f80 f21 1"/>
                              <a:gd name="f101" fmla="*/ f81 f21 1"/>
                              <a:gd name="f102" fmla="*/ f82 f20 1"/>
                              <a:gd name="f103" fmla="*/ f83 f2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7">
                                <a:pos x="f88" y="f89"/>
                              </a:cxn>
                              <a:cxn ang="f47">
                                <a:pos x="f90" y="f89"/>
                              </a:cxn>
                              <a:cxn ang="f47">
                                <a:pos x="f91" y="f92"/>
                              </a:cxn>
                              <a:cxn ang="f47">
                                <a:pos x="f91" y="f93"/>
                              </a:cxn>
                              <a:cxn ang="f47">
                                <a:pos x="f90" y="f94"/>
                              </a:cxn>
                              <a:cxn ang="f47">
                                <a:pos x="f88" y="f94"/>
                              </a:cxn>
                              <a:cxn ang="f47">
                                <a:pos x="f95" y="f93"/>
                              </a:cxn>
                              <a:cxn ang="f47">
                                <a:pos x="f95" y="f96"/>
                              </a:cxn>
                              <a:cxn ang="f47">
                                <a:pos x="f97" y="f96"/>
                              </a:cxn>
                              <a:cxn ang="f47">
                                <a:pos x="f98" y="f99"/>
                              </a:cxn>
                              <a:cxn ang="f47">
                                <a:pos x="f97" y="f99"/>
                              </a:cxn>
                              <a:cxn ang="f47">
                                <a:pos x="f97" y="f100"/>
                              </a:cxn>
                              <a:cxn ang="f47">
                                <a:pos x="f98" y="f100"/>
                              </a:cxn>
                              <a:cxn ang="f47">
                                <a:pos x="f97" y="f101"/>
                              </a:cxn>
                              <a:cxn ang="f47">
                                <a:pos x="f95" y="f101"/>
                              </a:cxn>
                              <a:cxn ang="f47">
                                <a:pos x="f95" y="f92"/>
                              </a:cxn>
                              <a:cxn ang="f47">
                                <a:pos x="f88" y="f89"/>
                              </a:cxn>
                              <a:cxn ang="f47">
                                <a:pos x="f97" y="f99"/>
                              </a:cxn>
                              <a:cxn ang="f47">
                                <a:pos x="f98" y="f99"/>
                              </a:cxn>
                              <a:cxn ang="f47">
                                <a:pos x="f97" y="f96"/>
                              </a:cxn>
                              <a:cxn ang="f47">
                                <a:pos x="f97" y="f99"/>
                              </a:cxn>
                              <a:cxn ang="f47">
                                <a:pos x="f102" y="f99"/>
                              </a:cxn>
                              <a:cxn ang="f47">
                                <a:pos x="f97" y="f99"/>
                              </a:cxn>
                              <a:cxn ang="f47">
                                <a:pos x="f97" y="f96"/>
                              </a:cxn>
                              <a:cxn ang="f47">
                                <a:pos x="f102" y="f96"/>
                              </a:cxn>
                              <a:cxn ang="f47">
                                <a:pos x="f102" y="f99"/>
                              </a:cxn>
                              <a:cxn ang="f47">
                                <a:pos x="f102" y="f101"/>
                              </a:cxn>
                              <a:cxn ang="f47">
                                <a:pos x="f102" y="f96"/>
                              </a:cxn>
                              <a:cxn ang="f47">
                                <a:pos x="f103" y="f99"/>
                              </a:cxn>
                              <a:cxn ang="f47">
                                <a:pos x="f95" y="f99"/>
                              </a:cxn>
                              <a:cxn ang="f47">
                                <a:pos x="f95" y="f100"/>
                              </a:cxn>
                              <a:cxn ang="f47">
                                <a:pos x="f103" y="f100"/>
                              </a:cxn>
                              <a:cxn ang="f47">
                                <a:pos x="f102" y="f101"/>
                              </a:cxn>
                              <a:cxn ang="f47">
                                <a:pos x="f95" y="f99"/>
                              </a:cxn>
                              <a:cxn ang="f47">
                                <a:pos x="f103" y="f99"/>
                              </a:cxn>
                              <a:cxn ang="f47">
                                <a:pos x="f102" y="f96"/>
                              </a:cxn>
                              <a:cxn ang="f47">
                                <a:pos x="f95" y="f96"/>
                              </a:cxn>
                              <a:cxn ang="f47">
                                <a:pos x="f95" y="f99"/>
                              </a:cxn>
                              <a:cxn ang="f47">
                                <a:pos x="f97" y="f101"/>
                              </a:cxn>
                              <a:cxn ang="f47">
                                <a:pos x="f98" y="f100"/>
                              </a:cxn>
                              <a:cxn ang="f47">
                                <a:pos x="f97" y="f100"/>
                              </a:cxn>
                              <a:cxn ang="f47">
                                <a:pos x="f97" y="f101"/>
                              </a:cxn>
                              <a:cxn ang="f47">
                                <a:pos x="f102" y="f101"/>
                              </a:cxn>
                              <a:cxn ang="f47">
                                <a:pos x="f97" y="f101"/>
                              </a:cxn>
                              <a:cxn ang="f47">
                                <a:pos x="f97" y="f100"/>
                              </a:cxn>
                              <a:cxn ang="f47">
                                <a:pos x="f102" y="f100"/>
                              </a:cxn>
                              <a:cxn ang="f47">
                                <a:pos x="f102" y="f101"/>
                              </a:cxn>
                              <a:cxn ang="f47">
                                <a:pos x="f95" y="f101"/>
                              </a:cxn>
                              <a:cxn ang="f47">
                                <a:pos x="f102" y="f101"/>
                              </a:cxn>
                              <a:cxn ang="f47">
                                <a:pos x="f103" y="f100"/>
                              </a:cxn>
                              <a:cxn ang="f47">
                                <a:pos x="f95" y="f100"/>
                              </a:cxn>
                              <a:cxn ang="f47">
                                <a:pos x="f95" y="f101"/>
                              </a:cxn>
                            </a:cxnLst>
                            <a:rect l="f84" t="f87" r="f85" b="f86"/>
                            <a:pathLst>
                              <a:path w="1692" h="1316">
                                <a:moveTo>
                                  <a:pt x="f8" y="f5"/>
                                </a:moveTo>
                                <a:lnTo>
                                  <a:pt x="f9" y="f5"/>
                                </a:lnTo>
                                <a:lnTo>
                                  <a:pt x="f5" y="f9"/>
                                </a:lnTo>
                                <a:lnTo>
                                  <a:pt x="f5" y="f10"/>
                                </a:lnTo>
                                <a:lnTo>
                                  <a:pt x="f9" y="f11"/>
                                </a:lnTo>
                                <a:lnTo>
                                  <a:pt x="f8" y="f11"/>
                                </a:lnTo>
                                <a:lnTo>
                                  <a:pt x="f6" y="f10"/>
                                </a:lnTo>
                                <a:lnTo>
                                  <a:pt x="f6" y="f12"/>
                                </a:lnTo>
                                <a:lnTo>
                                  <a:pt x="f13" y="f12"/>
                                </a:lnTo>
                                <a:lnTo>
                                  <a:pt x="f14" y="f15"/>
                                </a:lnTo>
                                <a:lnTo>
                                  <a:pt x="f13" y="f15"/>
                                </a:lnTo>
                                <a:lnTo>
                                  <a:pt x="f13" y="f16"/>
                                </a:lnTo>
                                <a:lnTo>
                                  <a:pt x="f14" y="f16"/>
                                </a:lnTo>
                                <a:lnTo>
                                  <a:pt x="f13" y="f14"/>
                                </a:lnTo>
                                <a:lnTo>
                                  <a:pt x="f6" y="f14"/>
                                </a:lnTo>
                                <a:lnTo>
                                  <a:pt x="f6" y="f9"/>
                                </a:lnTo>
                                <a:lnTo>
                                  <a:pt x="f8" y="f5"/>
                                </a:lnTo>
                                <a:close/>
                                <a:moveTo>
                                  <a:pt x="f13" y="f15"/>
                                </a:moveTo>
                                <a:lnTo>
                                  <a:pt x="f14" y="f15"/>
                                </a:lnTo>
                                <a:lnTo>
                                  <a:pt x="f13" y="f12"/>
                                </a:lnTo>
                                <a:lnTo>
                                  <a:pt x="f13" y="f15"/>
                                </a:lnTo>
                                <a:close/>
                                <a:moveTo>
                                  <a:pt x="f17" y="f15"/>
                                </a:moveTo>
                                <a:lnTo>
                                  <a:pt x="f13" y="f15"/>
                                </a:lnTo>
                                <a:lnTo>
                                  <a:pt x="f13" y="f12"/>
                                </a:lnTo>
                                <a:lnTo>
                                  <a:pt x="f17" y="f12"/>
                                </a:lnTo>
                                <a:lnTo>
                                  <a:pt x="f17" y="f15"/>
                                </a:lnTo>
                                <a:close/>
                                <a:moveTo>
                                  <a:pt x="f17" y="f14"/>
                                </a:moveTo>
                                <a:lnTo>
                                  <a:pt x="f17" y="f12"/>
                                </a:lnTo>
                                <a:lnTo>
                                  <a:pt x="f18" y="f15"/>
                                </a:lnTo>
                                <a:lnTo>
                                  <a:pt x="f6" y="f15"/>
                                </a:lnTo>
                                <a:lnTo>
                                  <a:pt x="f6" y="f16"/>
                                </a:lnTo>
                                <a:lnTo>
                                  <a:pt x="f18" y="f16"/>
                                </a:lnTo>
                                <a:lnTo>
                                  <a:pt x="f17" y="f14"/>
                                </a:lnTo>
                                <a:close/>
                                <a:moveTo>
                                  <a:pt x="f6" y="f15"/>
                                </a:moveTo>
                                <a:lnTo>
                                  <a:pt x="f18" y="f15"/>
                                </a:lnTo>
                                <a:lnTo>
                                  <a:pt x="f17" y="f12"/>
                                </a:lnTo>
                                <a:lnTo>
                                  <a:pt x="f6" y="f12"/>
                                </a:lnTo>
                                <a:lnTo>
                                  <a:pt x="f6" y="f15"/>
                                </a:lnTo>
                                <a:close/>
                                <a:moveTo>
                                  <a:pt x="f13" y="f14"/>
                                </a:moveTo>
                                <a:lnTo>
                                  <a:pt x="f14" y="f16"/>
                                </a:lnTo>
                                <a:lnTo>
                                  <a:pt x="f13" y="f16"/>
                                </a:lnTo>
                                <a:lnTo>
                                  <a:pt x="f13" y="f14"/>
                                </a:lnTo>
                                <a:close/>
                                <a:moveTo>
                                  <a:pt x="f17" y="f14"/>
                                </a:moveTo>
                                <a:lnTo>
                                  <a:pt x="f13" y="f14"/>
                                </a:lnTo>
                                <a:lnTo>
                                  <a:pt x="f13" y="f16"/>
                                </a:lnTo>
                                <a:lnTo>
                                  <a:pt x="f17" y="f16"/>
                                </a:lnTo>
                                <a:lnTo>
                                  <a:pt x="f17" y="f14"/>
                                </a:lnTo>
                                <a:close/>
                                <a:moveTo>
                                  <a:pt x="f6" y="f14"/>
                                </a:moveTo>
                                <a:lnTo>
                                  <a:pt x="f17" y="f14"/>
                                </a:lnTo>
                                <a:lnTo>
                                  <a:pt x="f18" y="f16"/>
                                </a:lnTo>
                                <a:lnTo>
                                  <a:pt x="f6" y="f16"/>
                                </a:lnTo>
                                <a:lnTo>
                                  <a:pt x="f6" y="f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273752312" name="Text Box 15"/>
                        <wps:cNvSpPr txBox="1"/>
                        <wps:spPr>
                          <a:xfrm>
                            <a:off x="0" y="0"/>
                            <a:ext cx="1074420" cy="8356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CEDD7" w14:textId="77777777" w:rsidR="00B26119" w:rsidRDefault="007971D1">
                              <w:pPr>
                                <w:spacing w:before="77" w:line="276" w:lineRule="auto"/>
                                <w:ind w:left="611" w:right="371" w:hanging="228"/>
                              </w:pPr>
                              <w:r>
                                <w:t>Marca da bollo</w:t>
                              </w:r>
                            </w:p>
                            <w:p w14:paraId="45FD12BE" w14:textId="77777777" w:rsidR="00B26119" w:rsidRDefault="00B26119">
                              <w:pPr>
                                <w:spacing w:before="7"/>
                                <w:rPr>
                                  <w:sz w:val="17"/>
                                </w:rPr>
                              </w:pPr>
                            </w:p>
                            <w:p w14:paraId="18C4E15C" w14:textId="77777777" w:rsidR="00B26119" w:rsidRDefault="007971D1">
                              <w:pPr>
                                <w:ind w:left="153"/>
                              </w:pPr>
                              <w:r>
                                <w:t>Euro 16,00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A4E36" id="Group 14" o:spid="_x0000_s1026" style="width:84.6pt;height:65.8pt;mso-position-horizontal-relative:char;mso-position-vertical-relative:line" coordsize="10744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">
                <v:shape id="AutoShape 16" o:spid="_x0000_s1027" style="position:absolute;width:10744;height:8356;visibility:visible;mso-wrap-style:square;v-text-anchor:top" coordsize="1692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" path="m1690,l2,,,2,,1313r2,2l1690,1315r2,-2l1692,1310r-1680,l5,1306r7,l12,10r-7,l12,5r1680,l1692,2,1690,xm12,1306r-7,l12,1310r,-4xm1680,1306r-1668,l12,1310r1668,l1680,1306xm1680,5r,1305l1685,1306r7,l1692,10r-7,l1680,5xm1692,1306r-7,l1680,1310r12,l1692,1306xm12,5l5,10r7,l12,5xm1680,5l12,5r,5l1680,10r,-5xm1692,5r-12,l1685,10r7,l1692,5xe" fillcolor="black" stroked="f">
                  <v:path arrowok="t" o:connecttype="custom" o:connectlocs="537210,0;1074420,417831;537210,835661;0,417831;1073150,0;1270,0;0,1270;0,833756;1270,835026;1073150,835026;1074420,833756;1074420,831851;7620,831851;3175,829311;7620,829311;7620,6350;3175,6350;7620,3175;1074420,3175;1074420,1270;1073150,0;7620,829311;3175,829311;7620,831851;7620,829311;1066800,829311;7620,829311;7620,831851;1066800,831851;1066800,829311;1066800,3175;1066800,831851;1069975,829311;1074420,829311;1074420,6350;1069975,6350;1066800,3175;1074420,829311;1069975,829311;1066800,831851;1074420,831851;1074420,829311;7620,3175;3175,6350;7620,6350;7620,3175;1066800,3175;7620,3175;7620,6350;1066800,6350;1066800,3175;1074420,3175;1066800,3175;1069975,6350;1074420,6350;1074420,3175" o:connectangles="270,0,90,180,0,0,0,0,0,0,0,0,0,0,0,0,0,0,0,0,0,0,0,0,0,0,0,0,0,0,0,0,0,0,0,0,0,0,0,0,0,0,0,0,0,0,0,0,0,0,0,0,0,0,0,0" textboxrect="0,0,1692,131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width:10744;height:8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" filled="f" stroked="f">
                  <v:textbox inset="0,0,0,0">
                    <w:txbxContent>
                      <w:p w14:paraId="17BCEDD7" w14:textId="77777777" w:rsidR="00B26119" w:rsidRDefault="007971D1">
                        <w:pPr>
                          <w:spacing w:before="77" w:line="276" w:lineRule="auto"/>
                          <w:ind w:left="611" w:right="371" w:hanging="228"/>
                        </w:pPr>
                        <w:r>
                          <w:t>Marca da bollo</w:t>
                        </w:r>
                      </w:p>
                      <w:p w14:paraId="45FD12BE" w14:textId="77777777" w:rsidR="00B26119" w:rsidRDefault="00B26119">
                        <w:pPr>
                          <w:spacing w:before="7"/>
                          <w:rPr>
                            <w:sz w:val="17"/>
                          </w:rPr>
                        </w:pPr>
                      </w:p>
                      <w:p w14:paraId="18C4E15C" w14:textId="77777777" w:rsidR="00B26119" w:rsidRDefault="007971D1">
                        <w:pPr>
                          <w:ind w:left="153"/>
                        </w:pPr>
                        <w:r>
                          <w:t>Euro 16,00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F8E2FF" w14:textId="77777777" w:rsidR="00B26119" w:rsidRDefault="00B26119">
      <w:pPr>
        <w:pStyle w:val="Corpotesto"/>
        <w:spacing w:before="2"/>
        <w:rPr>
          <w:rFonts w:ascii="Times New Roman" w:hAnsi="Times New Roman"/>
          <w:sz w:val="27"/>
        </w:rPr>
      </w:pPr>
    </w:p>
    <w:p w14:paraId="352910A0" w14:textId="77777777" w:rsidR="00B26119" w:rsidRDefault="007971D1">
      <w:pPr>
        <w:pStyle w:val="Titolo1"/>
        <w:spacing w:before="65"/>
        <w:ind w:left="5390" w:right="1612"/>
      </w:pPr>
      <w:r>
        <w:t>AL COMUNE DI CASOLI SETTORE V - URBANISTICA</w:t>
      </w:r>
    </w:p>
    <w:p w14:paraId="036FA89D" w14:textId="77777777" w:rsidR="00B26119" w:rsidRDefault="00B26119">
      <w:pPr>
        <w:pStyle w:val="Corpotesto"/>
        <w:spacing w:before="2"/>
        <w:rPr>
          <w:b/>
          <w:sz w:val="28"/>
        </w:rPr>
      </w:pPr>
    </w:p>
    <w:p w14:paraId="6DA44462" w14:textId="77777777" w:rsidR="00B26119" w:rsidRDefault="007971D1">
      <w:pPr>
        <w:ind w:left="112"/>
        <w:rPr>
          <w:b/>
        </w:rPr>
      </w:pPr>
      <w:r>
        <w:rPr>
          <w:b/>
        </w:rPr>
        <w:t>OGGETTO: RICHIESTA DI ATTESTAZIONE DI IDONEITA’ ABITATIVA</w:t>
      </w:r>
    </w:p>
    <w:p w14:paraId="51E04A07" w14:textId="77777777" w:rsidR="00B26119" w:rsidRDefault="007971D1">
      <w:pPr>
        <w:pStyle w:val="Corpotesto"/>
        <w:tabs>
          <w:tab w:val="left" w:pos="9475"/>
        </w:tabs>
        <w:spacing w:before="4"/>
        <w:ind w:left="112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4D413" w14:textId="77777777" w:rsidR="00B26119" w:rsidRDefault="00B26119">
      <w:pPr>
        <w:pStyle w:val="Corpotesto"/>
        <w:spacing w:before="5"/>
        <w:rPr>
          <w:sz w:val="16"/>
        </w:rPr>
      </w:pPr>
    </w:p>
    <w:p w14:paraId="16C8951A" w14:textId="77777777" w:rsidR="00B26119" w:rsidRDefault="007971D1">
      <w:pPr>
        <w:pStyle w:val="Corpotesto"/>
        <w:tabs>
          <w:tab w:val="left" w:pos="5779"/>
          <w:tab w:val="left" w:pos="9475"/>
        </w:tabs>
        <w:spacing w:before="64"/>
        <w:ind w:left="113"/>
      </w:pPr>
      <w:r>
        <w:t xml:space="preserve">Nato/a </w:t>
      </w:r>
      <w:proofErr w:type="spellStart"/>
      <w:r>
        <w:rPr>
          <w:spacing w:val="-3"/>
        </w:rPr>
        <w:t>a</w:t>
      </w:r>
      <w:proofErr w:type="spellEnd"/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0CC2C4" w14:textId="77777777" w:rsidR="00B26119" w:rsidRDefault="00B26119">
      <w:pPr>
        <w:pStyle w:val="Corpotesto"/>
        <w:spacing w:before="5"/>
        <w:rPr>
          <w:sz w:val="16"/>
        </w:rPr>
      </w:pPr>
    </w:p>
    <w:p w14:paraId="0C989526" w14:textId="77777777" w:rsidR="00B26119" w:rsidRDefault="007971D1">
      <w:pPr>
        <w:pStyle w:val="Corpotesto"/>
        <w:tabs>
          <w:tab w:val="left" w:pos="5683"/>
          <w:tab w:val="left" w:pos="9451"/>
        </w:tabs>
        <w:spacing w:before="65"/>
        <w:ind w:left="113"/>
      </w:pPr>
      <w:r>
        <w:t>Cittadinanza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9E9245" w14:textId="77777777" w:rsidR="00B26119" w:rsidRDefault="00B26119">
      <w:pPr>
        <w:pStyle w:val="Corpotesto"/>
        <w:spacing w:before="5"/>
        <w:rPr>
          <w:sz w:val="16"/>
        </w:rPr>
      </w:pPr>
    </w:p>
    <w:p w14:paraId="625E3522" w14:textId="77777777" w:rsidR="00B26119" w:rsidRDefault="007971D1">
      <w:pPr>
        <w:pStyle w:val="Corpotesto"/>
        <w:tabs>
          <w:tab w:val="left" w:pos="8884"/>
          <w:tab w:val="left" w:pos="9547"/>
        </w:tabs>
        <w:spacing w:before="64"/>
        <w:ind w:left="113"/>
      </w:pPr>
      <w:r>
        <w:t>Dimorante/residente a Casoli</w:t>
      </w:r>
      <w:r>
        <w:rPr>
          <w:spacing w:val="-19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951E9" w14:textId="77777777" w:rsidR="00B26119" w:rsidRDefault="00B26119">
      <w:pPr>
        <w:pStyle w:val="Corpotesto"/>
        <w:spacing w:before="5"/>
        <w:rPr>
          <w:sz w:val="16"/>
        </w:rPr>
      </w:pPr>
    </w:p>
    <w:p w14:paraId="73383B72" w14:textId="77777777" w:rsidR="00B26119" w:rsidRDefault="007971D1">
      <w:pPr>
        <w:pStyle w:val="Corpotesto"/>
        <w:tabs>
          <w:tab w:val="left" w:pos="1814"/>
          <w:tab w:val="left" w:pos="5056"/>
          <w:tab w:val="left" w:pos="9518"/>
        </w:tabs>
        <w:spacing w:before="65"/>
        <w:ind w:left="113"/>
      </w:pPr>
      <w:proofErr w:type="spellStart"/>
      <w:r>
        <w:t>c.a.p.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Passaporto/carta di identità</w:t>
      </w:r>
      <w:r>
        <w:rPr>
          <w:spacing w:val="-19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4D8285" w14:textId="77777777" w:rsidR="00B26119" w:rsidRDefault="00B26119">
      <w:pPr>
        <w:pStyle w:val="Corpotesto"/>
        <w:spacing w:before="2"/>
        <w:rPr>
          <w:sz w:val="16"/>
        </w:rPr>
      </w:pPr>
    </w:p>
    <w:p w14:paraId="6B94F6C4" w14:textId="77777777" w:rsidR="00B26119" w:rsidRDefault="007971D1">
      <w:pPr>
        <w:pStyle w:val="Corpotesto"/>
        <w:tabs>
          <w:tab w:val="left" w:pos="7859"/>
          <w:tab w:val="left" w:pos="9475"/>
        </w:tabs>
        <w:spacing w:before="65"/>
        <w:ind w:left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99D9B8E" wp14:editId="3E65632A">
                <wp:simplePos x="0" y="0"/>
                <wp:positionH relativeFrom="page">
                  <wp:posOffset>1635120</wp:posOffset>
                </wp:positionH>
                <wp:positionV relativeFrom="paragraph">
                  <wp:posOffset>187323</wp:posOffset>
                </wp:positionV>
                <wp:extent cx="4003672" cy="10799"/>
                <wp:effectExtent l="0" t="0" r="0" b="0"/>
                <wp:wrapNone/>
                <wp:docPr id="424892350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3672" cy="107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6A71F6D" id="Rectangle 13" o:spid="_x0000_s1026" style="position:absolute;margin-left:128.75pt;margin-top:14.75pt;width:315.25pt;height:.85pt;z-index:15729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" fillcolor="black" stroked="f">
                <v:textbox inset="0,0,0,0"/>
                <w10:wrap anchorx="page"/>
              </v:rect>
            </w:pict>
          </mc:Fallback>
        </mc:AlternateContent>
      </w:r>
      <w:r>
        <w:t>Rilasciato/a</w:t>
      </w:r>
      <w:r>
        <w:rPr>
          <w:spacing w:val="-1"/>
        </w:rPr>
        <w:t xml:space="preserve"> </w:t>
      </w:r>
      <w:proofErr w:type="spellStart"/>
      <w:r>
        <w:t>da</w:t>
      </w:r>
      <w:proofErr w:type="spellEnd"/>
      <w:r>
        <w:tab/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CB9DDC" w14:textId="77777777" w:rsidR="00B26119" w:rsidRDefault="00B26119">
      <w:pPr>
        <w:pStyle w:val="Corpotesto"/>
        <w:spacing w:before="2"/>
        <w:rPr>
          <w:sz w:val="16"/>
        </w:rPr>
      </w:pPr>
    </w:p>
    <w:p w14:paraId="3A73E70D" w14:textId="77777777" w:rsidR="00B26119" w:rsidRDefault="007971D1">
      <w:pPr>
        <w:pStyle w:val="Corpotesto"/>
        <w:tabs>
          <w:tab w:val="left" w:pos="6704"/>
        </w:tabs>
        <w:spacing w:before="65"/>
        <w:ind w:left="113"/>
      </w:pPr>
      <w:r>
        <w:t>Recapito</w:t>
      </w:r>
      <w:r>
        <w:rPr>
          <w:spacing w:val="-5"/>
        </w:rPr>
        <w:t xml:space="preserve"> </w:t>
      </w:r>
      <w:r>
        <w:t xml:space="preserve">Telefonico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73A74E" w14:textId="77777777" w:rsidR="00B26119" w:rsidRDefault="007971D1">
      <w:pPr>
        <w:pStyle w:val="Titolo1"/>
        <w:spacing w:before="92"/>
        <w:ind w:left="2449" w:right="2561"/>
        <w:jc w:val="center"/>
      </w:pPr>
      <w:r>
        <w:t>Titolare di</w:t>
      </w:r>
    </w:p>
    <w:p w14:paraId="6EE61D0C" w14:textId="77777777" w:rsidR="00B26119" w:rsidRDefault="00B26119">
      <w:pPr>
        <w:pStyle w:val="Corpotesto"/>
        <w:spacing w:before="3"/>
        <w:rPr>
          <w:b/>
        </w:rPr>
      </w:pPr>
    </w:p>
    <w:p w14:paraId="0CF53AAA" w14:textId="77777777" w:rsidR="00B26119" w:rsidRDefault="007971D1">
      <w:pPr>
        <w:pStyle w:val="Corpotesto"/>
        <w:tabs>
          <w:tab w:val="left" w:pos="9595"/>
        </w:tabs>
        <w:ind w:left="113"/>
      </w:pPr>
      <w:r>
        <w:t>Permesso di soggiorno rilasciato dalla Questura</w:t>
      </w:r>
      <w:r>
        <w:rPr>
          <w:spacing w:val="-3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D8556A" w14:textId="77777777" w:rsidR="00B26119" w:rsidRDefault="00B26119">
      <w:pPr>
        <w:pStyle w:val="Corpotesto"/>
        <w:spacing w:before="8"/>
        <w:rPr>
          <w:sz w:val="16"/>
        </w:rPr>
      </w:pPr>
    </w:p>
    <w:p w14:paraId="24518C31" w14:textId="77777777" w:rsidR="00B26119" w:rsidRDefault="007971D1">
      <w:pPr>
        <w:pStyle w:val="Corpotesto"/>
        <w:tabs>
          <w:tab w:val="left" w:pos="3587"/>
          <w:tab w:val="left" w:pos="9326"/>
        </w:tabs>
        <w:spacing w:before="64"/>
        <w:ind w:left="113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4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77BEE9E" w14:textId="77777777" w:rsidR="00B26119" w:rsidRDefault="00B26119">
      <w:pPr>
        <w:pStyle w:val="Corpotesto"/>
      </w:pPr>
    </w:p>
    <w:p w14:paraId="187E13CB" w14:textId="77777777" w:rsidR="00B26119" w:rsidRDefault="007971D1">
      <w:pPr>
        <w:pStyle w:val="Corpotesto"/>
        <w:tabs>
          <w:tab w:val="left" w:pos="7351"/>
          <w:tab w:val="left" w:pos="8986"/>
        </w:tabs>
        <w:spacing w:before="1"/>
        <w:ind w:left="112" w:right="667"/>
      </w:pPr>
      <w:r>
        <w:t xml:space="preserve">Carta di soggiorno/Permesso di soggiorno C.E. per soggiornanti di lungo periodo rilasciata/o rilasciata </w:t>
      </w:r>
      <w:r>
        <w:t>dalla</w:t>
      </w:r>
      <w:r>
        <w:rPr>
          <w:spacing w:val="-7"/>
        </w:rPr>
        <w:t xml:space="preserve"> </w:t>
      </w:r>
      <w:r>
        <w:t>Questura</w:t>
      </w:r>
      <w:r>
        <w:rPr>
          <w:spacing w:val="-8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CA17E8" w14:textId="77777777" w:rsidR="00B26119" w:rsidRDefault="00B26119">
      <w:pPr>
        <w:pStyle w:val="Corpotesto"/>
        <w:spacing w:before="6"/>
        <w:rPr>
          <w:sz w:val="13"/>
        </w:rPr>
      </w:pPr>
    </w:p>
    <w:p w14:paraId="5F03EBDB" w14:textId="77777777" w:rsidR="00B26119" w:rsidRDefault="007971D1">
      <w:pPr>
        <w:pStyle w:val="Titolo1"/>
        <w:spacing w:before="65"/>
        <w:ind w:right="216"/>
        <w:jc w:val="both"/>
      </w:pPr>
      <w:r>
        <w:t>consapevole di quanto previsto dall’art. 71 del D.P.R. 445/2000 (possibilità della Pubblica Amministrazione di effettuare controlli atti ad accertare la veridicità dei dati dichiarati) e consapevole della responsabilità penale cui possa andare incontro in caso di dichiarazioni mendaci, ai sensi dell’art.</w:t>
      </w:r>
    </w:p>
    <w:p w14:paraId="347C22D3" w14:textId="77777777" w:rsidR="00B26119" w:rsidRDefault="007971D1">
      <w:pPr>
        <w:spacing w:before="1"/>
        <w:ind w:left="112"/>
        <w:jc w:val="both"/>
        <w:rPr>
          <w:b/>
        </w:rPr>
      </w:pPr>
      <w:r>
        <w:rPr>
          <w:b/>
        </w:rPr>
        <w:t>76 del D.P.R. 445/2000;</w:t>
      </w:r>
    </w:p>
    <w:p w14:paraId="1950D292" w14:textId="77777777" w:rsidR="00B26119" w:rsidRDefault="00B26119">
      <w:pPr>
        <w:pStyle w:val="Corpotesto"/>
        <w:spacing w:before="3"/>
        <w:rPr>
          <w:b/>
        </w:rPr>
      </w:pPr>
    </w:p>
    <w:p w14:paraId="4CAADD51" w14:textId="77777777" w:rsidR="00B26119" w:rsidRDefault="007971D1">
      <w:pPr>
        <w:ind w:left="112" w:right="221"/>
        <w:jc w:val="both"/>
        <w:rPr>
          <w:b/>
        </w:rPr>
      </w:pPr>
      <w:r>
        <w:rPr>
          <w:b/>
        </w:rPr>
        <w:t xml:space="preserve">informato della documentazione (retro elencata) da produrre al fine dell’esame della richiesta, nonché sulla normativa riguardante la “privacy” di cui al </w:t>
      </w:r>
      <w:r>
        <w:rPr>
          <w:b/>
        </w:rPr>
        <w:t>D.lgs. 196/2003</w:t>
      </w:r>
    </w:p>
    <w:p w14:paraId="51F941B2" w14:textId="77777777" w:rsidR="00B26119" w:rsidRDefault="00B26119">
      <w:pPr>
        <w:pStyle w:val="Corpotesto"/>
        <w:spacing w:before="11"/>
        <w:rPr>
          <w:b/>
          <w:sz w:val="21"/>
        </w:rPr>
      </w:pPr>
    </w:p>
    <w:p w14:paraId="625A1843" w14:textId="77777777" w:rsidR="00B26119" w:rsidRDefault="007971D1">
      <w:pPr>
        <w:ind w:left="2449" w:right="2561"/>
        <w:jc w:val="center"/>
        <w:rPr>
          <w:b/>
        </w:rPr>
      </w:pPr>
      <w:r>
        <w:rPr>
          <w:b/>
        </w:rPr>
        <w:t>CHIEDE</w:t>
      </w:r>
    </w:p>
    <w:p w14:paraId="3561B0EF" w14:textId="77777777" w:rsidR="00B26119" w:rsidRDefault="00B26119">
      <w:pPr>
        <w:pStyle w:val="Corpotesto"/>
        <w:rPr>
          <w:b/>
        </w:rPr>
      </w:pPr>
    </w:p>
    <w:p w14:paraId="7FCD9E8E" w14:textId="77777777" w:rsidR="00B26119" w:rsidRDefault="007971D1">
      <w:pPr>
        <w:ind w:left="2449" w:right="256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29A0E29" wp14:editId="7B1E14CE">
                <wp:simplePos x="0" y="0"/>
                <wp:positionH relativeFrom="page">
                  <wp:posOffset>2368552</wp:posOffset>
                </wp:positionH>
                <wp:positionV relativeFrom="paragraph">
                  <wp:posOffset>326385</wp:posOffset>
                </wp:positionV>
                <wp:extent cx="167636" cy="160020"/>
                <wp:effectExtent l="0" t="0" r="3814" b="0"/>
                <wp:wrapNone/>
                <wp:docPr id="1778725300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36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4"/>
                            <a:gd name="f7" fmla="val 252"/>
                            <a:gd name="f8" fmla="+- 0 3739 0"/>
                            <a:gd name="f9" fmla="+- 0 3730 0"/>
                            <a:gd name="f10" fmla="+- 0 3994 0"/>
                            <a:gd name="f11" fmla="+- 0 3984 0"/>
                            <a:gd name="f12" fmla="val 9"/>
                            <a:gd name="f13" fmla="val 254"/>
                            <a:gd name="f14" fmla="val 242"/>
                            <a:gd name="f15" fmla="+- 0 0 -90"/>
                            <a:gd name="f16" fmla="*/ f3 1 264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3730"/>
                            <a:gd name="f22" fmla="+- f9 0 3730"/>
                            <a:gd name="f23" fmla="+- f10 0 3730"/>
                            <a:gd name="f24" fmla="+- f11 0 3730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4"/>
                            <a:gd name="f30" fmla="*/ f26 1 252"/>
                            <a:gd name="f31" fmla="*/ f21 f27 1"/>
                            <a:gd name="f32" fmla="*/ 514 f26 1"/>
                            <a:gd name="f33" fmla="*/ f22 f27 1"/>
                            <a:gd name="f34" fmla="*/ 766 f26 1"/>
                            <a:gd name="f35" fmla="*/ f23 f27 1"/>
                            <a:gd name="f36" fmla="*/ f24 f27 1"/>
                            <a:gd name="f37" fmla="*/ 523 f26 1"/>
                            <a:gd name="f38" fmla="*/ 756 f26 1"/>
                            <a:gd name="f39" fmla="+- f28 0 f1"/>
                            <a:gd name="f40" fmla="*/ f31 1 264"/>
                            <a:gd name="f41" fmla="*/ f32 1 252"/>
                            <a:gd name="f42" fmla="*/ f33 1 264"/>
                            <a:gd name="f43" fmla="*/ f34 1 252"/>
                            <a:gd name="f44" fmla="*/ f35 1 264"/>
                            <a:gd name="f45" fmla="*/ f36 1 264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4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38140F" id="AutoShape 12" o:spid="_x0000_s1026" style="position:absolute;margin-left:186.5pt;margin-top:25.7pt;width:13.2pt;height:12.6pt;z-index:15730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" path="m9,l,,,252r9,l9,xm264,l254,,9,r,9l254,9r,233l9,242r,10l254,252r10,l264,xe" fillcolor="black" stroked="f">
                <v:path arrowok="t" o:connecttype="custom" o:connectlocs="83818,0;167636,80010;83818,160020;0,80010;5715,326390;0,326390;0,486410;5715,486410;5715,326390;167636,326390;161286,326390;161286,326390;5715,326390;5715,332105;161286,332105;161286,480060;5715,480060;5715,486410;161286,486410;161286,486410;167636,486410;167636,326390" o:connectangles="270,0,90,180,0,0,0,0,0,0,0,0,0,0,0,0,0,0,0,0,0,0" textboxrect="0,0,264,252"/>
                <w10:wrap anchorx="page"/>
              </v:shape>
            </w:pict>
          </mc:Fallback>
        </mc:AlternateContent>
      </w:r>
      <w:r>
        <w:rPr>
          <w:b/>
        </w:rPr>
        <w:t>Il rilascio della Idoneità abitativa per l’immobile</w:t>
      </w:r>
    </w:p>
    <w:p w14:paraId="0E48B6B5" w14:textId="77777777" w:rsidR="00B26119" w:rsidRDefault="00B26119">
      <w:pPr>
        <w:pStyle w:val="Corpotesto"/>
        <w:spacing w:before="10"/>
        <w:rPr>
          <w:b/>
          <w:sz w:val="16"/>
        </w:rPr>
      </w:pPr>
    </w:p>
    <w:p w14:paraId="169600D1" w14:textId="77777777" w:rsidR="007971D1" w:rsidRDefault="007971D1">
      <w:pPr>
        <w:sectPr w:rsidR="00000000">
          <w:footerReference w:type="default" r:id="rId7"/>
          <w:pgSz w:w="11900" w:h="16840"/>
          <w:pgMar w:top="1340" w:right="900" w:bottom="1200" w:left="1020" w:header="720" w:footer="1011" w:gutter="0"/>
          <w:pgNumType w:start="1"/>
          <w:cols w:space="720"/>
        </w:sectPr>
      </w:pPr>
    </w:p>
    <w:p w14:paraId="13AA1B35" w14:textId="77777777" w:rsidR="00B26119" w:rsidRDefault="007971D1">
      <w:pPr>
        <w:pStyle w:val="Corpotesto"/>
        <w:spacing w:before="65" w:line="360" w:lineRule="auto"/>
        <w:ind w:left="119" w:right="23" w:hanging="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C1121D7" wp14:editId="484C0A73">
                <wp:simplePos x="0" y="0"/>
                <wp:positionH relativeFrom="page">
                  <wp:posOffset>1464311</wp:posOffset>
                </wp:positionH>
                <wp:positionV relativeFrom="paragraph">
                  <wp:posOffset>42547</wp:posOffset>
                </wp:positionV>
                <wp:extent cx="169548" cy="160020"/>
                <wp:effectExtent l="0" t="0" r="1902" b="0"/>
                <wp:wrapNone/>
                <wp:docPr id="875229957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8921BBA" id="AutoShape 11" o:spid="_x0000_s1026" style="position:absolute;margin-left:115.3pt;margin-top:3.35pt;width:13.35pt;height:12.6pt;z-index:1573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 wp14:anchorId="2839B359" wp14:editId="48A22171">
                <wp:simplePos x="0" y="0"/>
                <wp:positionH relativeFrom="page">
                  <wp:posOffset>1304291</wp:posOffset>
                </wp:positionH>
                <wp:positionV relativeFrom="paragraph">
                  <wp:posOffset>428625</wp:posOffset>
                </wp:positionV>
                <wp:extent cx="4159248" cy="10799"/>
                <wp:effectExtent l="0" t="0" r="0" b="0"/>
                <wp:wrapNone/>
                <wp:docPr id="25356166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48" cy="1079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2FF472D" id="Rectangle 10" o:spid="_x0000_s1026" style="position:absolute;margin-left:102.7pt;margin-top:33.75pt;width:327.5pt;height:.85pt;z-index:-1581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" fillcolor="black" stroked="f">
                <v:textbox inset="0,0,0,0"/>
                <w10:wrap anchorx="page"/>
              </v:rect>
            </w:pict>
          </mc:Fallback>
        </mc:AlternateContent>
      </w:r>
      <w:r>
        <w:t>In proprietà sito in via</w:t>
      </w:r>
    </w:p>
    <w:p w14:paraId="7FE28C74" w14:textId="77777777" w:rsidR="00B26119" w:rsidRDefault="007971D1">
      <w:pPr>
        <w:pStyle w:val="Corpotesto"/>
        <w:spacing w:before="65"/>
        <w:ind w:left="112"/>
      </w:pPr>
      <w:r>
        <w:br w:type="column"/>
      </w:r>
      <w:r>
        <w:t>in locazione</w:t>
      </w:r>
    </w:p>
    <w:p w14:paraId="313333EE" w14:textId="77777777" w:rsidR="00B26119" w:rsidRDefault="007971D1">
      <w:pPr>
        <w:pStyle w:val="Corpotesto"/>
        <w:spacing w:before="65"/>
        <w:ind w:left="112"/>
      </w:pPr>
      <w:r>
        <w:br w:type="column"/>
      </w:r>
      <w:r>
        <w:t>in comodato</w:t>
      </w:r>
    </w:p>
    <w:p w14:paraId="145BF99F" w14:textId="77777777" w:rsidR="00B26119" w:rsidRDefault="007971D1">
      <w:pPr>
        <w:pStyle w:val="Corpotesto"/>
        <w:spacing w:before="65"/>
        <w:ind w:left="112"/>
      </w:pPr>
      <w:r>
        <w:br w:type="column"/>
      </w:r>
      <w:r>
        <w:t>in uso in forza di contratto di portierato altro</w:t>
      </w:r>
    </w:p>
    <w:p w14:paraId="2783F92B" w14:textId="77777777" w:rsidR="00B26119" w:rsidRDefault="007971D1">
      <w:pPr>
        <w:pStyle w:val="Corpotesto"/>
        <w:tabs>
          <w:tab w:val="left" w:pos="4118"/>
          <w:tab w:val="left" w:pos="5306"/>
        </w:tabs>
        <w:spacing w:before="126"/>
        <w:ind w:left="313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EE9CA2A" wp14:editId="39FD6621">
                <wp:simplePos x="0" y="0"/>
                <wp:positionH relativeFrom="page">
                  <wp:posOffset>3375663</wp:posOffset>
                </wp:positionH>
                <wp:positionV relativeFrom="paragraph">
                  <wp:posOffset>-159389</wp:posOffset>
                </wp:positionV>
                <wp:extent cx="167636" cy="160020"/>
                <wp:effectExtent l="0" t="0" r="3814" b="0"/>
                <wp:wrapNone/>
                <wp:docPr id="28880631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36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4"/>
                            <a:gd name="f7" fmla="val 252"/>
                            <a:gd name="f8" fmla="+- 0 5326 0"/>
                            <a:gd name="f9" fmla="+- 0 0 251"/>
                            <a:gd name="f10" fmla="+- 0 5316 0"/>
                            <a:gd name="f11" fmla="+- 0 5580 0"/>
                            <a:gd name="f12" fmla="+- 0 5570 0"/>
                            <a:gd name="f13" fmla="+- 0 0 241"/>
                            <a:gd name="f14" fmla="+- 0 0 8"/>
                            <a:gd name="f15" fmla="val 10"/>
                            <a:gd name="f16" fmla="val 254"/>
                            <a:gd name="f17" fmla="val 243"/>
                            <a:gd name="f18" fmla="+- 0 0 -90"/>
                            <a:gd name="f19" fmla="*/ f3 1 264"/>
                            <a:gd name="f20" fmla="*/ f4 1 252"/>
                            <a:gd name="f21" fmla="val f5"/>
                            <a:gd name="f22" fmla="val f6"/>
                            <a:gd name="f23" fmla="val f7"/>
                            <a:gd name="f24" fmla="+- f8 0 5316"/>
                            <a:gd name="f25" fmla="+- f10 0 5316"/>
                            <a:gd name="f26" fmla="+- f11 0 5316"/>
                            <a:gd name="f27" fmla="+- f12 0 5316"/>
                            <a:gd name="f28" fmla="*/ f18 f0 1"/>
                            <a:gd name="f29" fmla="+- f23 0 f21"/>
                            <a:gd name="f30" fmla="+- f22 0 f21"/>
                            <a:gd name="f31" fmla="*/ f28 1 f2"/>
                            <a:gd name="f32" fmla="*/ f30 1 264"/>
                            <a:gd name="f33" fmla="*/ f29 1 252"/>
                            <a:gd name="f34" fmla="*/ f24 f30 1"/>
                            <a:gd name="f35" fmla="*/ f9 f29 1"/>
                            <a:gd name="f36" fmla="*/ f25 f30 1"/>
                            <a:gd name="f37" fmla="*/ 1 f29 1"/>
                            <a:gd name="f38" fmla="*/ f26 f30 1"/>
                            <a:gd name="f39" fmla="*/ f27 f30 1"/>
                            <a:gd name="f40" fmla="*/ f13 f29 1"/>
                            <a:gd name="f41" fmla="*/ f14 f29 1"/>
                            <a:gd name="f42" fmla="+- f31 0 f1"/>
                            <a:gd name="f43" fmla="*/ f34 1 264"/>
                            <a:gd name="f44" fmla="*/ f35 1 252"/>
                            <a:gd name="f45" fmla="*/ f36 1 264"/>
                            <a:gd name="f46" fmla="*/ f37 1 252"/>
                            <a:gd name="f47" fmla="*/ f38 1 264"/>
                            <a:gd name="f48" fmla="*/ f39 1 264"/>
                            <a:gd name="f49" fmla="*/ f40 1 252"/>
                            <a:gd name="f50" fmla="*/ f41 1 252"/>
                            <a:gd name="f51" fmla="*/ 0 1 f32"/>
                            <a:gd name="f52" fmla="*/ f22 1 f32"/>
                            <a:gd name="f53" fmla="*/ 0 1 f33"/>
                            <a:gd name="f54" fmla="*/ f23 1 f33"/>
                            <a:gd name="f55" fmla="*/ f43 1 f32"/>
                            <a:gd name="f56" fmla="*/ f44 1 f33"/>
                            <a:gd name="f57" fmla="*/ f45 1 f32"/>
                            <a:gd name="f58" fmla="*/ f46 1 f33"/>
                            <a:gd name="f59" fmla="*/ f47 1 f32"/>
                            <a:gd name="f60" fmla="*/ f48 1 f32"/>
                            <a:gd name="f61" fmla="*/ f49 1 f33"/>
                            <a:gd name="f62" fmla="*/ f50 1 f33"/>
                            <a:gd name="f63" fmla="*/ f51 f19 1"/>
                            <a:gd name="f64" fmla="*/ f52 f19 1"/>
                            <a:gd name="f65" fmla="*/ f54 f20 1"/>
                            <a:gd name="f66" fmla="*/ f53 f20 1"/>
                            <a:gd name="f67" fmla="*/ f55 f19 1"/>
                            <a:gd name="f68" fmla="*/ f56 f20 1"/>
                            <a:gd name="f69" fmla="*/ f57 f19 1"/>
                            <a:gd name="f70" fmla="*/ f58 f20 1"/>
                            <a:gd name="f71" fmla="*/ f59 f19 1"/>
                            <a:gd name="f72" fmla="*/ f60 f19 1"/>
                            <a:gd name="f73" fmla="*/ f61 f20 1"/>
                            <a:gd name="f74" fmla="*/ f62 f2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42">
                              <a:pos x="f67" y="f68"/>
                            </a:cxn>
                            <a:cxn ang="f42">
                              <a:pos x="f69" y="f68"/>
                            </a:cxn>
                            <a:cxn ang="f42">
                              <a:pos x="f69" y="f70"/>
                            </a:cxn>
                            <a:cxn ang="f42">
                              <a:pos x="f67" y="f70"/>
                            </a:cxn>
                            <a:cxn ang="f42">
                              <a:pos x="f67" y="f68"/>
                            </a:cxn>
                            <a:cxn ang="f42">
                              <a:pos x="f71" y="f68"/>
                            </a:cxn>
                            <a:cxn ang="f42">
                              <a:pos x="f72" y="f68"/>
                            </a:cxn>
                            <a:cxn ang="f42">
                              <a:pos x="f72" y="f68"/>
                            </a:cxn>
                            <a:cxn ang="f42">
                              <a:pos x="f67" y="f68"/>
                            </a:cxn>
                            <a:cxn ang="f42">
                              <a:pos x="f67" y="f73"/>
                            </a:cxn>
                            <a:cxn ang="f42">
                              <a:pos x="f72" y="f73"/>
                            </a:cxn>
                            <a:cxn ang="f42">
                              <a:pos x="f72" y="f74"/>
                            </a:cxn>
                            <a:cxn ang="f42">
                              <a:pos x="f67" y="f74"/>
                            </a:cxn>
                            <a:cxn ang="f42">
                              <a:pos x="f67" y="f70"/>
                            </a:cxn>
                            <a:cxn ang="f42">
                              <a:pos x="f72" y="f70"/>
                            </a:cxn>
                            <a:cxn ang="f42">
                              <a:pos x="f72" y="f70"/>
                            </a:cxn>
                            <a:cxn ang="f42">
                              <a:pos x="f71" y="f70"/>
                            </a:cxn>
                            <a:cxn ang="f42">
                              <a:pos x="f71" y="f68"/>
                            </a:cxn>
                          </a:cxnLst>
                          <a:rect l="f63" t="f66" r="f64" b="f65"/>
                          <a:pathLst>
                            <a:path w="264" h="252">
                              <a:moveTo>
                                <a:pt x="f15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5" y="f7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6" y="f5"/>
                              </a:lnTo>
                              <a:lnTo>
                                <a:pt x="f15" y="f5"/>
                              </a:lnTo>
                              <a:lnTo>
                                <a:pt x="f15" y="f15"/>
                              </a:lnTo>
                              <a:lnTo>
                                <a:pt x="f16" y="f15"/>
                              </a:lnTo>
                              <a:lnTo>
                                <a:pt x="f16" y="f17"/>
                              </a:lnTo>
                              <a:lnTo>
                                <a:pt x="f15" y="f17"/>
                              </a:lnTo>
                              <a:lnTo>
                                <a:pt x="f15" y="f7"/>
                              </a:lnTo>
                              <a:lnTo>
                                <a:pt x="f16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9163CA" id="AutoShape 9" o:spid="_x0000_s1026" style="position:absolute;margin-left:265.8pt;margin-top:-12.55pt;width:13.2pt;height:12.6pt;z-index:1573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" path="m10,l,,,252r10,l10,xm264,l254,,10,r,10l254,10r,233l10,243r,9l254,252r10,l264,xe" fillcolor="black" stroked="f">
                <v:path arrowok="t" o:connecttype="custom" o:connectlocs="83818,0;167636,80010;83818,160020;0,80010;6350,-159385;0,-159385;0,635;6350,635;6350,-159385;167636,-159385;161286,-159385;161286,-159385;6350,-159385;6350,-153035;161286,-153035;161286,-5080;6350,-5080;6350,635;161286,635;161286,635;167636,635;167636,-159385" o:connectangles="270,0,90,180,0,0,0,0,0,0,0,0,0,0,0,0,0,0,0,0,0,0" textboxrect="0,0,264,252"/>
                <w10:wrap anchorx="page"/>
              </v:shape>
            </w:pict>
          </mc:Fallback>
        </mc:AlternateConten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piano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FAA723" w14:textId="77777777" w:rsidR="007971D1" w:rsidRDefault="007971D1">
      <w:pPr>
        <w:sectPr w:rsidR="00000000">
          <w:type w:val="continuous"/>
          <w:pgSz w:w="11900" w:h="16840"/>
          <w:pgMar w:top="1340" w:right="900" w:bottom="1200" w:left="1020" w:header="720" w:footer="1011" w:gutter="0"/>
          <w:pgNumType w:start="1"/>
          <w:cols w:num="4" w:space="720" w:equalWidth="0">
            <w:col w:w="1267" w:space="173"/>
            <w:col w:w="1311" w:space="173"/>
            <w:col w:w="1354" w:space="169"/>
            <w:col w:w="5533" w:space="0"/>
          </w:cols>
        </w:sectPr>
      </w:pPr>
    </w:p>
    <w:p w14:paraId="06EAAC41" w14:textId="77777777" w:rsidR="00B26119" w:rsidRDefault="007971D1">
      <w:pPr>
        <w:pStyle w:val="Corpotesto"/>
        <w:tabs>
          <w:tab w:val="left" w:pos="2181"/>
          <w:tab w:val="left" w:pos="6463"/>
          <w:tab w:val="left" w:pos="8455"/>
          <w:tab w:val="left" w:pos="9754"/>
        </w:tabs>
        <w:spacing w:line="252" w:lineRule="exact"/>
        <w:ind w:left="119"/>
      </w:pPr>
      <w:r>
        <w:t>di</w:t>
      </w:r>
      <w:r>
        <w:rPr>
          <w:spacing w:val="-1"/>
        </w:rPr>
        <w:t xml:space="preserve"> </w:t>
      </w:r>
      <w:r>
        <w:t>mq.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Identificato al N.C.E.U.</w:t>
      </w:r>
      <w:r>
        <w:rPr>
          <w:spacing w:val="-10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Foglio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Mapp</w:t>
      </w:r>
      <w:r>
        <w:rPr>
          <w:spacing w:val="-5"/>
        </w:rPr>
        <w:t xml:space="preserve"> </w:t>
      </w:r>
      <w:r>
        <w:t>/Part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Sub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DEF87A" w14:textId="77777777" w:rsidR="00B26119" w:rsidRDefault="00B26119">
      <w:pPr>
        <w:pStyle w:val="Corpotesto"/>
        <w:spacing w:before="6"/>
        <w:rPr>
          <w:sz w:val="13"/>
        </w:rPr>
      </w:pPr>
    </w:p>
    <w:p w14:paraId="4BEF495F" w14:textId="77777777" w:rsidR="00B26119" w:rsidRDefault="007971D1">
      <w:pPr>
        <w:pStyle w:val="Corpotesto"/>
        <w:spacing w:before="64"/>
        <w:ind w:left="112"/>
      </w:pPr>
      <w:r>
        <w:t>Ha già ottenuto attestazione di idoneità alloggiativa?</w:t>
      </w:r>
    </w:p>
    <w:p w14:paraId="360C339D" w14:textId="596AFD41" w:rsidR="00B26119" w:rsidRDefault="004E4BC9">
      <w:pPr>
        <w:spacing w:before="1"/>
        <w:ind w:left="1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4B99493C" wp14:editId="529B51FF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169548" cy="160020"/>
                <wp:effectExtent l="0" t="0" r="1902" b="0"/>
                <wp:wrapNone/>
                <wp:docPr id="558003138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2FD5B66" id="AutoShape 11" o:spid="_x0000_s1026" style="position:absolute;margin-left:51pt;margin-top:0;width:13.35pt;height:12.6pt;z-index:487596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gsxeTdwAAAAH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rPr>
          <w:sz w:val="20"/>
        </w:rPr>
        <w:t xml:space="preserve">     </w:t>
      </w:r>
      <w:r w:rsidR="007971D1">
        <w:rPr>
          <w:sz w:val="20"/>
        </w:rPr>
        <w:t>N</w:t>
      </w:r>
      <w:r w:rsidR="007971D1">
        <w:rPr>
          <w:sz w:val="20"/>
        </w:rPr>
        <w:t>O</w:t>
      </w:r>
      <w:r>
        <w:rPr>
          <w:sz w:val="20"/>
        </w:rPr>
        <w:t xml:space="preserve"> </w:t>
      </w:r>
    </w:p>
    <w:p w14:paraId="7037708A" w14:textId="77777777" w:rsidR="004E4BC9" w:rsidRDefault="004E4BC9">
      <w:pPr>
        <w:spacing w:before="1"/>
        <w:ind w:left="112"/>
        <w:rPr>
          <w:sz w:val="20"/>
        </w:rPr>
      </w:pPr>
    </w:p>
    <w:p w14:paraId="58CCB17B" w14:textId="7AC9C15B" w:rsidR="00B26119" w:rsidRDefault="004E4BC9">
      <w:pPr>
        <w:tabs>
          <w:tab w:val="left" w:pos="2612"/>
        </w:tabs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4612DF6F" wp14:editId="5D1291BE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169548" cy="160020"/>
                <wp:effectExtent l="0" t="0" r="1902" b="0"/>
                <wp:wrapNone/>
                <wp:docPr id="209469130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89D2454" id="AutoShape 11" o:spid="_x0000_s1026" style="position:absolute;margin-left:51pt;margin-top:0;width:13.35pt;height:12.6pt;z-index:48759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gsxeTdwAAAAH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rPr>
          <w:sz w:val="20"/>
        </w:rPr>
        <w:t xml:space="preserve">     </w:t>
      </w:r>
      <w:r w:rsidR="007971D1">
        <w:rPr>
          <w:sz w:val="20"/>
        </w:rPr>
        <w:t>SI: in</w:t>
      </w:r>
      <w:r w:rsidR="007971D1">
        <w:rPr>
          <w:spacing w:val="-15"/>
          <w:sz w:val="20"/>
        </w:rPr>
        <w:t xml:space="preserve"> </w:t>
      </w:r>
      <w:r w:rsidR="007971D1">
        <w:rPr>
          <w:sz w:val="20"/>
        </w:rPr>
        <w:t>data</w:t>
      </w:r>
      <w:r w:rsidR="007971D1">
        <w:rPr>
          <w:spacing w:val="1"/>
          <w:sz w:val="20"/>
        </w:rPr>
        <w:t xml:space="preserve"> </w:t>
      </w:r>
      <w:r w:rsidR="007971D1">
        <w:rPr>
          <w:w w:val="99"/>
          <w:sz w:val="20"/>
          <w:u w:val="single"/>
        </w:rPr>
        <w:t xml:space="preserve"> </w:t>
      </w:r>
      <w:r w:rsidR="007971D1">
        <w:rPr>
          <w:sz w:val="20"/>
          <w:u w:val="single"/>
        </w:rPr>
        <w:tab/>
      </w:r>
    </w:p>
    <w:p w14:paraId="3FC1A5B5" w14:textId="77777777" w:rsidR="007971D1" w:rsidRDefault="007971D1">
      <w:pPr>
        <w:sectPr w:rsidR="00000000">
          <w:type w:val="continuous"/>
          <w:pgSz w:w="11900" w:h="16840"/>
          <w:pgMar w:top="1340" w:right="900" w:bottom="1200" w:left="1020" w:header="720" w:footer="1011" w:gutter="0"/>
          <w:pgNumType w:start="1"/>
          <w:cols w:space="720"/>
        </w:sectPr>
      </w:pPr>
    </w:p>
    <w:p w14:paraId="02FEEB6C" w14:textId="77777777" w:rsidR="00B26119" w:rsidRDefault="007971D1">
      <w:pPr>
        <w:pStyle w:val="Corpotesto"/>
        <w:spacing w:before="37"/>
        <w:ind w:left="112"/>
      </w:pPr>
      <w:r>
        <w:lastRenderedPageBreak/>
        <w:t>La presente richiesta è finalizzata ad ottenere:</w:t>
      </w:r>
    </w:p>
    <w:p w14:paraId="089A3979" w14:textId="77777777" w:rsidR="00B26119" w:rsidRDefault="00B26119">
      <w:pPr>
        <w:pStyle w:val="Corpotesto"/>
        <w:spacing w:before="9"/>
        <w:rPr>
          <w:sz w:val="21"/>
        </w:rPr>
      </w:pPr>
    </w:p>
    <w:p w14:paraId="497BD6DA" w14:textId="2F12AF36" w:rsidR="004E4BC9" w:rsidRDefault="004E4BC9" w:rsidP="004E4BC9">
      <w:pPr>
        <w:pStyle w:val="Corpotesto"/>
        <w:spacing w:line="307" w:lineRule="auto"/>
        <w:ind w:left="112" w:right="1049"/>
      </w:pPr>
      <w:r>
        <w:t xml:space="preserve">      </w:t>
      </w:r>
      <w:r w:rsidR="007971D1">
        <w:t xml:space="preserve">Permesso di soggiorno C.E. per soggiornanti di lungo periodo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229641B" wp14:editId="48F23321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169548" cy="160020"/>
                <wp:effectExtent l="0" t="0" r="1902" b="0"/>
                <wp:wrapNone/>
                <wp:docPr id="756583845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EB7877" id="AutoShape 11" o:spid="_x0000_s1026" style="position:absolute;margin-left:51pt;margin-top:0;width:13.35pt;height:12.6pt;z-index:48760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gsxeTdwAAAAH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</w:p>
    <w:p w14:paraId="043B5135" w14:textId="77777777" w:rsidR="004E4BC9" w:rsidRDefault="004E4BC9">
      <w:pPr>
        <w:pStyle w:val="Corpotesto"/>
        <w:spacing w:line="307" w:lineRule="auto"/>
        <w:ind w:left="112" w:right="3843"/>
      </w:pPr>
    </w:p>
    <w:p w14:paraId="1F9B8305" w14:textId="0B091F50" w:rsidR="00B26119" w:rsidRDefault="004E4BC9">
      <w:pPr>
        <w:pStyle w:val="Corpotesto"/>
        <w:spacing w:line="307" w:lineRule="auto"/>
        <w:ind w:left="112" w:right="38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7802EA65" wp14:editId="22E71696">
                <wp:simplePos x="0" y="0"/>
                <wp:positionH relativeFrom="page">
                  <wp:posOffset>647700</wp:posOffset>
                </wp:positionH>
                <wp:positionV relativeFrom="paragraph">
                  <wp:posOffset>-635</wp:posOffset>
                </wp:positionV>
                <wp:extent cx="169548" cy="160020"/>
                <wp:effectExtent l="0" t="0" r="1902" b="0"/>
                <wp:wrapNone/>
                <wp:docPr id="752097550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A80738A" id="AutoShape 11" o:spid="_x0000_s1026" style="position:absolute;margin-left:51pt;margin-top:-.05pt;width:13.35pt;height:12.6pt;z-index:487602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t xml:space="preserve">    </w:t>
      </w:r>
      <w:r w:rsidR="007971D1">
        <w:t>Coesione familiare</w:t>
      </w:r>
    </w:p>
    <w:p w14:paraId="2BFE19CB" w14:textId="2359AC15" w:rsidR="00B26119" w:rsidRDefault="004E4BC9">
      <w:pPr>
        <w:pStyle w:val="Corpotesto"/>
        <w:spacing w:before="180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422B5D7F" wp14:editId="6A112D39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169548" cy="160020"/>
                <wp:effectExtent l="0" t="0" r="1905" b="0"/>
                <wp:wrapNone/>
                <wp:docPr id="389305010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9C2BE86" id="AutoShape 11" o:spid="_x0000_s1026" style="position:absolute;margin-left:0;margin-top:6pt;width:13.35pt;height:12.6pt;z-index:4876042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1HdDE9wAAAAF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margin"/>
              </v:shape>
            </w:pict>
          </mc:Fallback>
        </mc:AlternateContent>
      </w:r>
      <w:r>
        <w:t xml:space="preserve">     </w:t>
      </w:r>
      <w:r w:rsidR="007971D1">
        <w:t>Ingresso di familiari al seguito</w:t>
      </w:r>
    </w:p>
    <w:p w14:paraId="4E305A2C" w14:textId="77777777" w:rsidR="00B26119" w:rsidRDefault="00B26119">
      <w:pPr>
        <w:pStyle w:val="Corpotesto"/>
      </w:pPr>
    </w:p>
    <w:p w14:paraId="4A4B2A19" w14:textId="77777777" w:rsidR="004E4BC9" w:rsidRDefault="004E4BC9" w:rsidP="004E4BC9">
      <w:pPr>
        <w:pStyle w:val="Corpotesto"/>
        <w:spacing w:before="1" w:line="480" w:lineRule="auto"/>
        <w:ind w:left="112" w:right="1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9B35BAB" wp14:editId="60D075ED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169548" cy="160020"/>
                <wp:effectExtent l="0" t="0" r="1902" b="0"/>
                <wp:wrapNone/>
                <wp:docPr id="1338726620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5202141" id="AutoShape 11" o:spid="_x0000_s1026" style="position:absolute;margin-left:51pt;margin-top:0;width:13.35pt;height:12.6pt;z-index:48760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gsxeTdwAAAAH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t xml:space="preserve">     </w:t>
      </w:r>
      <w:r w:rsidR="007971D1">
        <w:t xml:space="preserve">Contratto </w:t>
      </w:r>
      <w:r w:rsidR="007971D1">
        <w:t xml:space="preserve">di lavoro subordinato Ingresso per lavoro autonomo </w:t>
      </w:r>
    </w:p>
    <w:p w14:paraId="30002EE0" w14:textId="330FFBA9" w:rsidR="00B26119" w:rsidRDefault="004E4BC9" w:rsidP="004E4BC9">
      <w:pPr>
        <w:pStyle w:val="Corpotesto"/>
        <w:spacing w:before="1" w:line="480" w:lineRule="auto"/>
        <w:ind w:left="112" w:right="147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0EA26EDC" wp14:editId="0883A78C">
                <wp:simplePos x="0" y="0"/>
                <wp:positionH relativeFrom="page">
                  <wp:posOffset>647700</wp:posOffset>
                </wp:positionH>
                <wp:positionV relativeFrom="paragraph">
                  <wp:posOffset>0</wp:posOffset>
                </wp:positionV>
                <wp:extent cx="169548" cy="160020"/>
                <wp:effectExtent l="0" t="0" r="1902" b="0"/>
                <wp:wrapNone/>
                <wp:docPr id="273381347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8" cy="16002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67"/>
                            <a:gd name="f7" fmla="val 252"/>
                            <a:gd name="f8" fmla="+- 0 2316 0"/>
                            <a:gd name="f9" fmla="+- 0 2306 0"/>
                            <a:gd name="f10" fmla="+- 0 2573 0"/>
                            <a:gd name="f11" fmla="+- 0 2563 0"/>
                            <a:gd name="f12" fmla="val 10"/>
                            <a:gd name="f13" fmla="val 257"/>
                            <a:gd name="f14" fmla="val 243"/>
                            <a:gd name="f15" fmla="+- 0 0 -90"/>
                            <a:gd name="f16" fmla="*/ f3 1 267"/>
                            <a:gd name="f17" fmla="*/ f4 1 252"/>
                            <a:gd name="f18" fmla="val f5"/>
                            <a:gd name="f19" fmla="val f6"/>
                            <a:gd name="f20" fmla="val f7"/>
                            <a:gd name="f21" fmla="+- f8 0 2306"/>
                            <a:gd name="f22" fmla="+- f9 0 2306"/>
                            <a:gd name="f23" fmla="+- f10 0 2306"/>
                            <a:gd name="f24" fmla="+- f11 0 2306"/>
                            <a:gd name="f25" fmla="*/ f15 f0 1"/>
                            <a:gd name="f26" fmla="+- f20 0 f18"/>
                            <a:gd name="f27" fmla="+- f19 0 f18"/>
                            <a:gd name="f28" fmla="*/ f25 1 f2"/>
                            <a:gd name="f29" fmla="*/ f27 1 267"/>
                            <a:gd name="f30" fmla="*/ f26 1 252"/>
                            <a:gd name="f31" fmla="*/ f21 f27 1"/>
                            <a:gd name="f32" fmla="*/ 67 f26 1"/>
                            <a:gd name="f33" fmla="*/ f22 f27 1"/>
                            <a:gd name="f34" fmla="*/ 319 f26 1"/>
                            <a:gd name="f35" fmla="*/ f23 f27 1"/>
                            <a:gd name="f36" fmla="*/ f24 f27 1"/>
                            <a:gd name="f37" fmla="*/ 77 f26 1"/>
                            <a:gd name="f38" fmla="*/ 310 f26 1"/>
                            <a:gd name="f39" fmla="+- f28 0 f1"/>
                            <a:gd name="f40" fmla="*/ f31 1 267"/>
                            <a:gd name="f41" fmla="*/ f32 1 252"/>
                            <a:gd name="f42" fmla="*/ f33 1 267"/>
                            <a:gd name="f43" fmla="*/ f34 1 252"/>
                            <a:gd name="f44" fmla="*/ f35 1 267"/>
                            <a:gd name="f45" fmla="*/ f36 1 267"/>
                            <a:gd name="f46" fmla="*/ f37 1 252"/>
                            <a:gd name="f47" fmla="*/ f38 1 252"/>
                            <a:gd name="f48" fmla="*/ 0 1 f29"/>
                            <a:gd name="f49" fmla="*/ f19 1 f29"/>
                            <a:gd name="f50" fmla="*/ 0 1 f30"/>
                            <a:gd name="f51" fmla="*/ f20 1 f30"/>
                            <a:gd name="f52" fmla="*/ f40 1 f29"/>
                            <a:gd name="f53" fmla="*/ f41 1 f30"/>
                            <a:gd name="f54" fmla="*/ f42 1 f29"/>
                            <a:gd name="f55" fmla="*/ f43 1 f30"/>
                            <a:gd name="f56" fmla="*/ f44 1 f29"/>
                            <a:gd name="f57" fmla="*/ f45 1 f29"/>
                            <a:gd name="f58" fmla="*/ f46 1 f30"/>
                            <a:gd name="f59" fmla="*/ f47 1 f30"/>
                            <a:gd name="f60" fmla="*/ f48 f16 1"/>
                            <a:gd name="f61" fmla="*/ f49 f16 1"/>
                            <a:gd name="f62" fmla="*/ f51 f17 1"/>
                            <a:gd name="f63" fmla="*/ f50 f17 1"/>
                            <a:gd name="f64" fmla="*/ f52 f16 1"/>
                            <a:gd name="f65" fmla="*/ f53 f17 1"/>
                            <a:gd name="f66" fmla="*/ f54 f16 1"/>
                            <a:gd name="f67" fmla="*/ f55 f17 1"/>
                            <a:gd name="f68" fmla="*/ f56 f16 1"/>
                            <a:gd name="f69" fmla="*/ f57 f16 1"/>
                            <a:gd name="f70" fmla="*/ f58 f17 1"/>
                            <a:gd name="f71" fmla="*/ f59 f1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9">
                              <a:pos x="f64" y="f65"/>
                            </a:cxn>
                            <a:cxn ang="f39">
                              <a:pos x="f66" y="f65"/>
                            </a:cxn>
                            <a:cxn ang="f39">
                              <a:pos x="f66" y="f67"/>
                            </a:cxn>
                            <a:cxn ang="f39">
                              <a:pos x="f64" y="f67"/>
                            </a:cxn>
                            <a:cxn ang="f39">
                              <a:pos x="f64" y="f65"/>
                            </a:cxn>
                            <a:cxn ang="f39">
                              <a:pos x="f68" y="f65"/>
                            </a:cxn>
                            <a:cxn ang="f39">
                              <a:pos x="f69" y="f65"/>
                            </a:cxn>
                            <a:cxn ang="f39">
                              <a:pos x="f69" y="f65"/>
                            </a:cxn>
                            <a:cxn ang="f39">
                              <a:pos x="f64" y="f65"/>
                            </a:cxn>
                            <a:cxn ang="f39">
                              <a:pos x="f64" y="f70"/>
                            </a:cxn>
                            <a:cxn ang="f39">
                              <a:pos x="f69" y="f70"/>
                            </a:cxn>
                            <a:cxn ang="f39">
                              <a:pos x="f69" y="f71"/>
                            </a:cxn>
                            <a:cxn ang="f39">
                              <a:pos x="f64" y="f71"/>
                            </a:cxn>
                            <a:cxn ang="f39">
                              <a:pos x="f64" y="f67"/>
                            </a:cxn>
                            <a:cxn ang="f39">
                              <a:pos x="f69" y="f67"/>
                            </a:cxn>
                            <a:cxn ang="f39">
                              <a:pos x="f69" y="f67"/>
                            </a:cxn>
                            <a:cxn ang="f39">
                              <a:pos x="f68" y="f67"/>
                            </a:cxn>
                            <a:cxn ang="f39">
                              <a:pos x="f68" y="f65"/>
                            </a:cxn>
                          </a:cxnLst>
                          <a:rect l="f60" t="f63" r="f61" b="f62"/>
                          <a:pathLst>
                            <a:path w="267" h="252">
                              <a:moveTo>
                                <a:pt x="f12" y="f5"/>
                              </a:moveTo>
                              <a:lnTo>
                                <a:pt x="f5" y="f5"/>
                              </a:lnTo>
                              <a:lnTo>
                                <a:pt x="f5" y="f7"/>
                              </a:lnTo>
                              <a:lnTo>
                                <a:pt x="f12" y="f7"/>
                              </a:lnTo>
                              <a:lnTo>
                                <a:pt x="f12" y="f5"/>
                              </a:lnTo>
                              <a:close/>
                              <a:moveTo>
                                <a:pt x="f6" y="f5"/>
                              </a:moveTo>
                              <a:lnTo>
                                <a:pt x="f13" y="f5"/>
                              </a:lnTo>
                              <a:lnTo>
                                <a:pt x="f12" y="f5"/>
                              </a:lnTo>
                              <a:lnTo>
                                <a:pt x="f12" y="f12"/>
                              </a:lnTo>
                              <a:lnTo>
                                <a:pt x="f13" y="f12"/>
                              </a:lnTo>
                              <a:lnTo>
                                <a:pt x="f13" y="f14"/>
                              </a:lnTo>
                              <a:lnTo>
                                <a:pt x="f12" y="f14"/>
                              </a:lnTo>
                              <a:lnTo>
                                <a:pt x="f12" y="f7"/>
                              </a:lnTo>
                              <a:lnTo>
                                <a:pt x="f13" y="f7"/>
                              </a:lnTo>
                              <a:lnTo>
                                <a:pt x="f6" y="f7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AD29C74" id="AutoShape 11" o:spid="_x0000_s1026" style="position:absolute;margin-left:51pt;margin-top:0;width:13.35pt;height:12.6pt;z-index:48760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" path="m10,l,,,252r10,l10,xm267,l257,,10,r,10l257,10r,233l10,243r,9l257,252r10,l267,xe" fillcolor="black" stroked="f">
                <v:path arrowok="t" o:connecttype="custom" o:connectlocs="84774,0;169548,80010;84774,160020;0,80010;6350,42545;0,42545;0,202565;6350,202565;6350,42545;169548,42545;163198,42545;163198,42545;6350,42545;6350,48895;163198,48895;163198,196850;6350,196850;6350,202565;163198,202565;163198,202565;169548,202565;169548,42545" o:connectangles="270,0,90,180,0,0,0,0,0,0,0,0,0,0,0,0,0,0,0,0,0,0" textboxrect="0,0,267,252"/>
                <w10:wrap anchorx="page"/>
              </v:shape>
            </w:pict>
          </mc:Fallback>
        </mc:AlternateContent>
      </w:r>
      <w:r>
        <w:t xml:space="preserve">     </w:t>
      </w:r>
      <w:r w:rsidR="007971D1">
        <w:t>Ricongiungimento familiare</w:t>
      </w:r>
    </w:p>
    <w:p w14:paraId="1213244A" w14:textId="77777777" w:rsidR="00B26119" w:rsidRDefault="007971D1">
      <w:pPr>
        <w:pStyle w:val="Corpotesto"/>
        <w:tabs>
          <w:tab w:val="left" w:pos="9746"/>
        </w:tabs>
        <w:spacing w:before="1"/>
        <w:ind w:left="112"/>
      </w:pPr>
      <w:r>
        <w:t>Se altro</w:t>
      </w:r>
      <w:r>
        <w:rPr>
          <w:spacing w:val="-14"/>
        </w:rPr>
        <w:t xml:space="preserve"> </w:t>
      </w:r>
      <w:r>
        <w:t>specificare: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63E75B" w14:textId="77777777" w:rsidR="00B26119" w:rsidRDefault="00B26119">
      <w:pPr>
        <w:pStyle w:val="Corpotesto"/>
        <w:spacing w:before="5"/>
      </w:pPr>
    </w:p>
    <w:p w14:paraId="2AAF3194" w14:textId="77777777" w:rsidR="00B26119" w:rsidRDefault="007971D1">
      <w:pPr>
        <w:pStyle w:val="Corpotesto"/>
        <w:spacing w:before="65"/>
        <w:ind w:left="112" w:right="216"/>
        <w:jc w:val="both"/>
      </w:pPr>
      <w:r>
        <w:t>Il sottoscritto dichiara a tal fine che i documenti personali allegati in fotocopia sono conformi all’originale.</w:t>
      </w:r>
    </w:p>
    <w:p w14:paraId="1E0DB1FD" w14:textId="77777777" w:rsidR="00B26119" w:rsidRDefault="00B26119">
      <w:pPr>
        <w:pStyle w:val="Corpotesto"/>
        <w:spacing w:before="6"/>
        <w:rPr>
          <w:sz w:val="21"/>
        </w:rPr>
      </w:pPr>
    </w:p>
    <w:p w14:paraId="0E720BBB" w14:textId="77777777" w:rsidR="00B26119" w:rsidRDefault="007971D1">
      <w:pPr>
        <w:ind w:left="112" w:right="217"/>
        <w:jc w:val="both"/>
      </w:pPr>
      <w:r>
        <w:t xml:space="preserve">Il sottoscritto è consapevole che, </w:t>
      </w:r>
      <w:r>
        <w:rPr>
          <w:b/>
        </w:rPr>
        <w:t>se la presente richiesta riguarda alloggi con superficie inferiore al minimo consentito di mq. 28,8, ovvero è finalizzata ad ottenere il ricongiungimento familiare</w:t>
      </w:r>
      <w:r>
        <w:t>, sarà necessario effettuare un sopralluogo direttamente presso l’Unità Immobiliare allo scopo di</w:t>
      </w:r>
      <w:r>
        <w:t xml:space="preserve"> accertare l’esistenza dei requisiti igienico-sanitari e di idoneità abitativa secondo i parametri previsti dal Decreto Ministero della Sanità del</w:t>
      </w:r>
      <w:r>
        <w:rPr>
          <w:spacing w:val="-33"/>
        </w:rPr>
        <w:t xml:space="preserve"> </w:t>
      </w:r>
      <w:r>
        <w:t>05/07/1975.</w:t>
      </w:r>
    </w:p>
    <w:p w14:paraId="4838D016" w14:textId="77777777" w:rsidR="00B26119" w:rsidRDefault="00B26119">
      <w:pPr>
        <w:pStyle w:val="Corpotesto"/>
        <w:spacing w:before="1"/>
      </w:pPr>
    </w:p>
    <w:p w14:paraId="4693BCF3" w14:textId="77777777" w:rsidR="00B26119" w:rsidRDefault="007971D1">
      <w:pPr>
        <w:pStyle w:val="Titolo1"/>
        <w:ind w:right="219"/>
        <w:jc w:val="both"/>
      </w:pPr>
      <w:r>
        <w:t>Il sottoscritto, qualora intenda avvalersi dell’attività di accertamento dell’ASL02 Lanciano- Vasto-Chieti, si impegna a garantire la propria presenza in sede di sopralluogo, senza possibilità di delega alcuna.</w:t>
      </w:r>
    </w:p>
    <w:p w14:paraId="2CC491C4" w14:textId="77777777" w:rsidR="00B26119" w:rsidRDefault="00B26119">
      <w:pPr>
        <w:pStyle w:val="Corpotesto"/>
        <w:spacing w:before="6"/>
        <w:rPr>
          <w:b/>
        </w:rPr>
      </w:pPr>
    </w:p>
    <w:p w14:paraId="0C18DDBB" w14:textId="77777777" w:rsidR="00B26119" w:rsidRDefault="007971D1">
      <w:pPr>
        <w:pStyle w:val="Corpotesto"/>
        <w:ind w:left="112" w:right="217"/>
        <w:jc w:val="both"/>
      </w:pPr>
      <w:proofErr w:type="gramStart"/>
      <w:r>
        <w:t>E’</w:t>
      </w:r>
      <w:proofErr w:type="gramEnd"/>
      <w:r>
        <w:t xml:space="preserve"> altresì consapevole che, in considerazione dei tempi occorrenti per l’effettuazione del </w:t>
      </w:r>
      <w:proofErr w:type="gramStart"/>
      <w:r>
        <w:t>predetto</w:t>
      </w:r>
      <w:proofErr w:type="gramEnd"/>
      <w:r>
        <w:t xml:space="preserve"> accertamento, il termine di 30 giorni </w:t>
      </w:r>
      <w:r>
        <w:t xml:space="preserve">per il rilascio </w:t>
      </w:r>
      <w:proofErr w:type="gramStart"/>
      <w:r>
        <w:t>dell’ attestazione</w:t>
      </w:r>
      <w:proofErr w:type="gramEnd"/>
      <w:r>
        <w:t xml:space="preserve"> è automaticamente interrotto e riprenderà a decorrere dalla data di acquisizione agli atti d’ufficio dell’esito del sopralluogo.</w:t>
      </w:r>
    </w:p>
    <w:p w14:paraId="30FEF406" w14:textId="77777777" w:rsidR="00B26119" w:rsidRDefault="007971D1">
      <w:pPr>
        <w:pStyle w:val="Titolo1"/>
        <w:ind w:right="223"/>
        <w:jc w:val="both"/>
      </w:pPr>
      <w:r>
        <w:t>N.B. Si ricorda che per il ricongiungimento di un figlio minore di anni 14 la dichiarazione di consenso del titolare dell’immobile sostituisce l’attestazione di idoneità abitativa.</w:t>
      </w:r>
    </w:p>
    <w:p w14:paraId="3FE460A6" w14:textId="77777777" w:rsidR="00B26119" w:rsidRDefault="00B26119">
      <w:pPr>
        <w:pStyle w:val="Corpotesto"/>
        <w:spacing w:before="8"/>
        <w:rPr>
          <w:b/>
          <w:sz w:val="23"/>
        </w:rPr>
      </w:pPr>
    </w:p>
    <w:p w14:paraId="375C8B4F" w14:textId="77777777" w:rsidR="00B26119" w:rsidRDefault="007971D1">
      <w:pPr>
        <w:pStyle w:val="Corpotesto"/>
        <w:tabs>
          <w:tab w:val="left" w:pos="7900"/>
        </w:tabs>
        <w:spacing w:before="1"/>
        <w:ind w:left="112" w:right="1532"/>
      </w:pPr>
      <w:r>
        <w:t>Firma del/i cointestatario/i</w:t>
      </w:r>
      <w:r>
        <w:rPr>
          <w:spacing w:val="-1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assenso</w:t>
      </w:r>
      <w:r>
        <w:tab/>
      </w:r>
      <w:r>
        <w:rPr>
          <w:spacing w:val="-8"/>
        </w:rPr>
        <w:t xml:space="preserve">Firma </w:t>
      </w:r>
      <w:r>
        <w:t>(se</w:t>
      </w:r>
      <w:r>
        <w:rPr>
          <w:spacing w:val="-3"/>
        </w:rPr>
        <w:t xml:space="preserve"> </w:t>
      </w:r>
      <w:r>
        <w:t>presente/i)</w:t>
      </w:r>
    </w:p>
    <w:p w14:paraId="745928B8" w14:textId="77777777" w:rsidR="00B26119" w:rsidRDefault="00B26119">
      <w:pPr>
        <w:pStyle w:val="Corpotesto"/>
        <w:rPr>
          <w:sz w:val="20"/>
        </w:rPr>
      </w:pPr>
    </w:p>
    <w:p w14:paraId="1B7BFE93" w14:textId="77777777" w:rsidR="00B26119" w:rsidRDefault="007971D1">
      <w:pPr>
        <w:pStyle w:val="Corpotesto"/>
        <w:spacing w:before="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943D4A8" wp14:editId="4A42149C">
                <wp:simplePos x="0" y="0"/>
                <wp:positionH relativeFrom="page">
                  <wp:posOffset>719459</wp:posOffset>
                </wp:positionH>
                <wp:positionV relativeFrom="paragraph">
                  <wp:posOffset>170819</wp:posOffset>
                </wp:positionV>
                <wp:extent cx="2331720" cy="1271"/>
                <wp:effectExtent l="0" t="0" r="0" b="0"/>
                <wp:wrapTopAndBottom/>
                <wp:docPr id="269849704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31720"/>
                            <a:gd name="f7" fmla="val 1270"/>
                            <a:gd name="f8" fmla="+- 0 0 -90"/>
                            <a:gd name="f9" fmla="*/ f3 1 2331720"/>
                            <a:gd name="f10" fmla="*/ f4 1 1270"/>
                            <a:gd name="f11" fmla="val f5"/>
                            <a:gd name="f12" fmla="val f6"/>
                            <a:gd name="f13" fmla="val f7"/>
                            <a:gd name="f14" fmla="*/ f8 f0 1"/>
                            <a:gd name="f15" fmla="+- f13 0 f11"/>
                            <a:gd name="f16" fmla="+- f12 0 f11"/>
                            <a:gd name="f17" fmla="*/ f14 1 f2"/>
                            <a:gd name="f18" fmla="*/ f16 1 2331720"/>
                            <a:gd name="f19" fmla="*/ f15 1 1270"/>
                            <a:gd name="f20" fmla="+- f17 0 f1"/>
                            <a:gd name="f21" fmla="*/ 0 1 f18"/>
                            <a:gd name="f22" fmla="*/ 0 1 f19"/>
                            <a:gd name="f23" fmla="*/ 2331720 1 f18"/>
                            <a:gd name="f24" fmla="*/ 1270 1 f19"/>
                            <a:gd name="f25" fmla="*/ f21 f9 1"/>
                            <a:gd name="f26" fmla="*/ f23 f9 1"/>
                            <a:gd name="f27" fmla="*/ f24 f10 1"/>
                            <a:gd name="f28" fmla="*/ f22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0">
                              <a:pos x="f25" y="f28"/>
                            </a:cxn>
                            <a:cxn ang="f20">
                              <a:pos x="f26" y="f28"/>
                            </a:cxn>
                          </a:cxnLst>
                          <a:rect l="f25" t="f28" r="f26" b="f27"/>
                          <a:pathLst>
                            <a:path w="2331720" h="1270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</a:path>
                          </a:pathLst>
                        </a:custGeom>
                        <a:noFill/>
                        <a:ln w="882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C233A5" id="Freeform 8" o:spid="_x0000_s1026" style="position:absolute;margin-left:56.65pt;margin-top:13.45pt;width:183.6pt;height:.1pt;z-index:48759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31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" path="m,l2331720,e" filled="f" strokeweight=".24508mm">
                <v:path arrowok="t" o:connecttype="custom" o:connectlocs="1165860,0;2331720,636;1165860,1271;0,636;0,0;2331720,0" o:connectangles="270,0,90,180,0,0" textboxrect="0,0,2331720,127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41D8DDF" wp14:editId="5CD87EC0">
                <wp:simplePos x="0" y="0"/>
                <wp:positionH relativeFrom="page">
                  <wp:posOffset>4765679</wp:posOffset>
                </wp:positionH>
                <wp:positionV relativeFrom="paragraph">
                  <wp:posOffset>170819</wp:posOffset>
                </wp:positionV>
                <wp:extent cx="2021208" cy="1271"/>
                <wp:effectExtent l="0" t="0" r="0" b="0"/>
                <wp:wrapTopAndBottom/>
                <wp:docPr id="311288843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208" cy="127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021205"/>
                            <a:gd name="f7" fmla="val 1270"/>
                            <a:gd name="f8" fmla="val 2020570"/>
                            <a:gd name="f9" fmla="+- 0 0 -90"/>
                            <a:gd name="f10" fmla="*/ f3 1 2021205"/>
                            <a:gd name="f11" fmla="*/ f4 1 1270"/>
                            <a:gd name="f12" fmla="val f5"/>
                            <a:gd name="f13" fmla="val f6"/>
                            <a:gd name="f14" fmla="val f7"/>
                            <a:gd name="f15" fmla="*/ f9 f0 1"/>
                            <a:gd name="f16" fmla="+- f14 0 f12"/>
                            <a:gd name="f17" fmla="+- f13 0 f12"/>
                            <a:gd name="f18" fmla="*/ f15 1 f2"/>
                            <a:gd name="f19" fmla="*/ f17 1 2021205"/>
                            <a:gd name="f20" fmla="*/ f16 1 1270"/>
                            <a:gd name="f21" fmla="+- f18 0 f1"/>
                            <a:gd name="f22" fmla="*/ 0 1 f19"/>
                            <a:gd name="f23" fmla="*/ 0 1 f20"/>
                            <a:gd name="f24" fmla="*/ 2020570 1 f19"/>
                            <a:gd name="f25" fmla="*/ 2021205 1 f19"/>
                            <a:gd name="f26" fmla="*/ 1270 1 f20"/>
                            <a:gd name="f27" fmla="*/ f22 f10 1"/>
                            <a:gd name="f28" fmla="*/ f25 f10 1"/>
                            <a:gd name="f29" fmla="*/ f26 f11 1"/>
                            <a:gd name="f30" fmla="*/ f23 f11 1"/>
                            <a:gd name="f31" fmla="*/ f24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1">
                              <a:pos x="f27" y="f30"/>
                            </a:cxn>
                            <a:cxn ang="f21">
                              <a:pos x="f31" y="f30"/>
                            </a:cxn>
                          </a:cxnLst>
                          <a:rect l="f27" t="f30" r="f28" b="f29"/>
                          <a:pathLst>
                            <a:path w="2021205" h="1270">
                              <a:moveTo>
                                <a:pt x="f5" y="f5"/>
                              </a:move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 w="882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D834C7" id="Freeform 7" o:spid="_x0000_s1026" style="position:absolute;margin-left:375.25pt;margin-top:13.45pt;width:159.15pt;height:.1pt;z-index:487591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" path="m,l2020570,e" filled="f" strokeweight=".24508mm">
                <v:path arrowok="t" o:connecttype="custom" o:connectlocs="1010604,0;2021208,636;1010604,1271;0,636;0,0;2020573,0" o:connectangles="270,0,90,180,0,0" textboxrect="0,0,2021205,1270"/>
                <w10:wrap type="topAndBottom" anchorx="page"/>
              </v:shape>
            </w:pict>
          </mc:Fallback>
        </mc:AlternateContent>
      </w:r>
    </w:p>
    <w:p w14:paraId="7EE21E3F" w14:textId="77777777" w:rsidR="00B26119" w:rsidRDefault="007971D1">
      <w:pPr>
        <w:pStyle w:val="Titolo1"/>
        <w:spacing w:before="185"/>
      </w:pPr>
      <w:r>
        <w:t>Informativa Privacy</w:t>
      </w:r>
    </w:p>
    <w:p w14:paraId="43AF56B7" w14:textId="77777777" w:rsidR="00B26119" w:rsidRDefault="00B26119">
      <w:pPr>
        <w:pStyle w:val="Corpotesto"/>
        <w:spacing w:before="5"/>
        <w:rPr>
          <w:b/>
        </w:rPr>
      </w:pPr>
    </w:p>
    <w:p w14:paraId="389E7FD3" w14:textId="77777777" w:rsidR="00B26119" w:rsidRDefault="007971D1">
      <w:pPr>
        <w:pStyle w:val="Corpotesto"/>
        <w:ind w:left="112" w:right="219" w:hanging="3"/>
        <w:jc w:val="both"/>
      </w:pPr>
      <w:r>
        <w:t xml:space="preserve">Ai sensi e per gli effetti dell’art.13 del </w:t>
      </w:r>
      <w:proofErr w:type="spellStart"/>
      <w:r>
        <w:t>D.Lgs</w:t>
      </w:r>
      <w:proofErr w:type="spellEnd"/>
      <w:r>
        <w:t xml:space="preserve"> 196/2003 e successive </w:t>
      </w:r>
      <w:r>
        <w:t>modificazioni, si informa che i dati personali contenuti nella presente istanza sono raccolti e trattati dal Comune di Casoli, anche attraverso l’inserimento in banche dati e l’elaborazione mediante procedure informatizzate, per le esclusive finalità istituzionali.</w:t>
      </w:r>
    </w:p>
    <w:p w14:paraId="339A9739" w14:textId="77777777" w:rsidR="00B26119" w:rsidRDefault="00B26119">
      <w:pPr>
        <w:pStyle w:val="Corpotesto"/>
      </w:pPr>
    </w:p>
    <w:p w14:paraId="4CA829D1" w14:textId="77777777" w:rsidR="00B26119" w:rsidRDefault="007971D1">
      <w:pPr>
        <w:pStyle w:val="Corpotesto"/>
        <w:ind w:left="112"/>
      </w:pPr>
      <w:r>
        <w:t>Titolare del trattamento dei dati è il Comune di Casoli, nella persona del legale rappresentante. Responsabile del trattamento dei dati è il Dirigente del Settore competente per materia.</w:t>
      </w:r>
    </w:p>
    <w:p w14:paraId="6A591509" w14:textId="77777777" w:rsidR="00B26119" w:rsidRDefault="007971D1">
      <w:pPr>
        <w:pStyle w:val="Corpotesto"/>
        <w:ind w:left="112"/>
      </w:pPr>
      <w:r>
        <w:t xml:space="preserve">L’elenco completo dei responsabili del trattamento dei </w:t>
      </w:r>
      <w:r>
        <w:t>dati personali dei singoli Settori/Servizi è consultabile presso il Settore Risorse Umane, via Bergognone, 30.</w:t>
      </w:r>
    </w:p>
    <w:p w14:paraId="7688D980" w14:textId="77777777" w:rsidR="00B26119" w:rsidRDefault="00B26119">
      <w:pPr>
        <w:pStyle w:val="Corpotesto"/>
        <w:spacing w:before="11"/>
        <w:rPr>
          <w:sz w:val="21"/>
        </w:rPr>
      </w:pPr>
    </w:p>
    <w:p w14:paraId="7B0CFE87" w14:textId="77777777" w:rsidR="00B26119" w:rsidRDefault="007971D1">
      <w:pPr>
        <w:pStyle w:val="Corpotesto"/>
        <w:ind w:left="112" w:right="218"/>
        <w:jc w:val="both"/>
      </w:pPr>
      <w:r>
        <w:t>Il/La sottoscritto/a, preso atto di quanto sopra, acconsente, per sé e per i suoi familiari, al trattamento dei dati personali, inclusi i dati “sensibili”, ed alla eventuale comunicazione a terzi, anch’essi obbligati al pieno rispetto dei vincoli di cui alla citata legge, per le esclusive finalità istituzionali.</w:t>
      </w:r>
    </w:p>
    <w:p w14:paraId="3C8D8B23" w14:textId="77777777" w:rsidR="00B26119" w:rsidRDefault="00B26119">
      <w:pPr>
        <w:pStyle w:val="Corpotesto"/>
      </w:pPr>
    </w:p>
    <w:p w14:paraId="1D1F8E91" w14:textId="77777777" w:rsidR="00B26119" w:rsidRDefault="007971D1">
      <w:pPr>
        <w:pStyle w:val="Corpotesto"/>
        <w:ind w:right="1510"/>
        <w:jc w:val="right"/>
        <w:sectPr w:rsidR="00B26119">
          <w:footerReference w:type="default" r:id="rId8"/>
          <w:pgSz w:w="11900" w:h="16840"/>
          <w:pgMar w:top="1300" w:right="900" w:bottom="1200" w:left="10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78836450" wp14:editId="63AC45B9">
                <wp:simplePos x="0" y="0"/>
                <wp:positionH relativeFrom="page">
                  <wp:posOffset>5215252</wp:posOffset>
                </wp:positionH>
                <wp:positionV relativeFrom="paragraph">
                  <wp:posOffset>330839</wp:posOffset>
                </wp:positionV>
                <wp:extent cx="1447807" cy="0"/>
                <wp:effectExtent l="0" t="0" r="0" b="0"/>
                <wp:wrapNone/>
                <wp:docPr id="47317727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7" cy="0"/>
                        </a:xfrm>
                        <a:prstGeom prst="straightConnector1">
                          <a:avLst/>
                        </a:prstGeom>
                        <a:noFill/>
                        <a:ln w="6089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6712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ne 6" o:spid="_x0000_s1026" type="#_x0000_t32" style="position:absolute;margin-left:410.65pt;margin-top:26.05pt;width:114pt;height:0;z-index:1573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" strokeweight=".16914mm">
                <w10:wrap anchorx="page"/>
              </v:shape>
            </w:pict>
          </mc:Fallback>
        </mc:AlternateContent>
      </w:r>
      <w:r>
        <w:t>Firma</w:t>
      </w:r>
    </w:p>
    <w:p w14:paraId="5EAD03C6" w14:textId="77777777" w:rsidR="00B26119" w:rsidRDefault="007971D1">
      <w:pPr>
        <w:spacing w:before="44"/>
        <w:ind w:left="112"/>
      </w:pPr>
      <w:r>
        <w:rPr>
          <w:b/>
          <w:sz w:val="23"/>
          <w:u w:val="thick"/>
        </w:rPr>
        <w:lastRenderedPageBreak/>
        <w:t>LA DOMANDA VA PRESENTATA ESCLUSIVAMENTE A NOME DELL’AVENTE TITOLO</w:t>
      </w:r>
      <w:r>
        <w:rPr>
          <w:b/>
          <w:sz w:val="23"/>
        </w:rPr>
        <w:t xml:space="preserve"> </w:t>
      </w:r>
      <w:r>
        <w:rPr>
          <w:b/>
          <w:sz w:val="23"/>
          <w:u w:val="thick"/>
        </w:rPr>
        <w:t>SULL’APPARTAMENTO (ES: PROPRIETARIO O LOCATARIO)</w:t>
      </w:r>
    </w:p>
    <w:p w14:paraId="2E76BE7D" w14:textId="77777777" w:rsidR="00B26119" w:rsidRDefault="00B26119">
      <w:pPr>
        <w:pStyle w:val="Corpotesto"/>
        <w:rPr>
          <w:b/>
          <w:sz w:val="20"/>
        </w:rPr>
      </w:pPr>
    </w:p>
    <w:p w14:paraId="1C76890B" w14:textId="77777777" w:rsidR="00B26119" w:rsidRDefault="00B26119">
      <w:pPr>
        <w:pStyle w:val="Corpotesto"/>
        <w:spacing w:before="8"/>
        <w:rPr>
          <w:b/>
          <w:sz w:val="18"/>
        </w:rPr>
      </w:pPr>
    </w:p>
    <w:p w14:paraId="0A74375A" w14:textId="77777777" w:rsidR="00B26119" w:rsidRDefault="007971D1">
      <w:pPr>
        <w:spacing w:after="57"/>
        <w:jc w:val="center"/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DOCUMENTAZIONE  DA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ALLEGARE</w:t>
      </w:r>
    </w:p>
    <w:p w14:paraId="277C2EB2" w14:textId="77777777" w:rsidR="00B26119" w:rsidRDefault="007971D1">
      <w:pPr>
        <w:spacing w:line="360" w:lineRule="auto"/>
        <w:jc w:val="center"/>
      </w:pPr>
      <w:r>
        <w:rPr>
          <w:rFonts w:ascii="Liberation Serif" w:hAnsi="Liberation Serif" w:cs="Liberation Serif"/>
          <w:b/>
          <w:sz w:val="18"/>
          <w:szCs w:val="18"/>
        </w:rPr>
        <w:t>(necessaria per potere svolgere la verifica presso l’unità immobiliare)</w:t>
      </w:r>
    </w:p>
    <w:p w14:paraId="62182293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>contratto di affitto se locatario, oppure titolo di proprietà se proprietario dell’unità immobiliare;</w:t>
      </w:r>
    </w:p>
    <w:p w14:paraId="52F35F48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>dichiarazione di conformità/rispondenza degli impianti - riscaldamento, piano cottura ed idro-termo sanitario - redatta da un tecnico abilitato (allegare anche la visura camerale del tecnico);</w:t>
      </w:r>
    </w:p>
    <w:p w14:paraId="5D9B2CFD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 xml:space="preserve">dichiarazione di conformità/rispondenza dell’impianto elettrico </w:t>
      </w:r>
      <w:r>
        <w:t>redatta da un tecnico abilitato (allegare anche la visura camerale del tecnico);</w:t>
      </w:r>
    </w:p>
    <w:p w14:paraId="0128503C" w14:textId="77777777" w:rsidR="00FB6B08" w:rsidRDefault="00FB6B08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 w:rsidRPr="00FB6B08">
        <w:t xml:space="preserve">Certificazione redatta e sottoscritta da tecnico abilitato circa la conformità dell’alloggio ai requisiti igienico sanitari e di idoneità abitativa di cui al Decreto Ministeriale 5 luglio 1975 e/o alle leggi sui condoni e/o alla legge regionale sui recuperi dei sottotetti corredata da: originale di pianta o rilievo in scala 1:50/1:100 con indicazione dimensioni locali, finestre ed altezze, riportante la dicitura “Rilievo di appartamento per civile abitazione posto in </w:t>
      </w:r>
      <w:r>
        <w:t>Casoli</w:t>
      </w:r>
      <w:r w:rsidRPr="00FB6B08">
        <w:t xml:space="preserve">, via…, n….., piano…, interno…, scala…, disegno…”, </w:t>
      </w:r>
    </w:p>
    <w:p w14:paraId="5DB0B645" w14:textId="0D11DBC2" w:rsidR="00FB6B08" w:rsidRDefault="00FB6B08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 w:rsidRPr="00FB6B08">
        <w:t>documentazione fotografica dell’unità immobiliare, copia di un documento di riconoscimento del tecnico dichiarante;</w:t>
      </w:r>
    </w:p>
    <w:p w14:paraId="2519CBF7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>domanda di ospitalità per i non residenti;</w:t>
      </w:r>
    </w:p>
    <w:p w14:paraId="69B28557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>documento di identità.</w:t>
      </w:r>
    </w:p>
    <w:p w14:paraId="00B246CE" w14:textId="77777777" w:rsidR="00B26119" w:rsidRDefault="007971D1">
      <w:pPr>
        <w:pStyle w:val="Paragrafoelenco"/>
        <w:numPr>
          <w:ilvl w:val="0"/>
          <w:numId w:val="1"/>
        </w:numPr>
        <w:tabs>
          <w:tab w:val="left" w:pos="360"/>
        </w:tabs>
        <w:spacing w:line="276" w:lineRule="auto"/>
        <w:ind w:left="112" w:right="221" w:firstLine="0"/>
      </w:pPr>
      <w:r>
        <w:t>Delega, insieme a fotocopia documento di identità del delegato, nel caso in cui il richiedente non possa ritirare di persona la richiesta di attestazione.</w:t>
      </w:r>
    </w:p>
    <w:p w14:paraId="56E93B98" w14:textId="77777777" w:rsidR="00B26119" w:rsidRDefault="00B26119">
      <w:pPr>
        <w:pStyle w:val="Corpotesto"/>
        <w:spacing w:before="3"/>
        <w:rPr>
          <w:sz w:val="21"/>
        </w:rPr>
      </w:pPr>
    </w:p>
    <w:p w14:paraId="4CA01EF8" w14:textId="77777777" w:rsidR="00B26119" w:rsidRDefault="007971D1">
      <w:pPr>
        <w:pStyle w:val="Titolo1"/>
        <w:ind w:right="667"/>
      </w:pPr>
      <w:r>
        <w:t>N.B.: se sono presenti cointestatari, allegare anche fotocopie documento d’identità del/i cointestatario/i</w:t>
      </w:r>
    </w:p>
    <w:p w14:paraId="07EF5558" w14:textId="77777777" w:rsidR="00FB6B08" w:rsidRDefault="00FB6B08">
      <w:pPr>
        <w:ind w:left="112" w:right="61" w:hanging="3"/>
        <w:rPr>
          <w:b/>
          <w:u w:val="thick"/>
        </w:rPr>
      </w:pPr>
    </w:p>
    <w:p w14:paraId="62889C3E" w14:textId="029ACE77" w:rsidR="00B26119" w:rsidRDefault="007971D1">
      <w:pPr>
        <w:ind w:left="112" w:right="61" w:hanging="3"/>
      </w:pPr>
      <w:r>
        <w:rPr>
          <w:b/>
          <w:u w:val="thick"/>
        </w:rPr>
        <w:t>ALLEGARE N. due marche da bollo da €. 16,00 e ricevuta di versamento di €. 51,65 per diritti</w:t>
      </w:r>
      <w:r>
        <w:rPr>
          <w:b/>
        </w:rPr>
        <w:t xml:space="preserve"> </w:t>
      </w:r>
      <w:r>
        <w:rPr>
          <w:b/>
          <w:u w:val="thick"/>
        </w:rPr>
        <w:t xml:space="preserve">di </w:t>
      </w:r>
      <w:r>
        <w:rPr>
          <w:b/>
          <w:u w:val="thick"/>
        </w:rPr>
        <w:t>segreteria a mezzo:</w:t>
      </w:r>
    </w:p>
    <w:p w14:paraId="2DDEDE60" w14:textId="77777777" w:rsidR="00B26119" w:rsidRDefault="007971D1">
      <w:pPr>
        <w:pStyle w:val="Paragrafoelenco"/>
        <w:numPr>
          <w:ilvl w:val="1"/>
          <w:numId w:val="2"/>
        </w:numPr>
        <w:tabs>
          <w:tab w:val="left" w:pos="1984"/>
          <w:tab w:val="left" w:pos="1985"/>
        </w:tabs>
        <w:spacing w:before="100" w:line="271" w:lineRule="auto"/>
        <w:ind w:left="719" w:right="115" w:hanging="360"/>
        <w:jc w:val="both"/>
      </w:pPr>
      <w:r>
        <w:rPr>
          <w:b/>
          <w:u w:val="thick"/>
        </w:rPr>
        <w:t>Ricevuta di pagamento PagoPA di €. 51,65 dal sito istituzionale del Comune di Casoli al link:</w:t>
      </w:r>
    </w:p>
    <w:p w14:paraId="5A05D946" w14:textId="77777777" w:rsidR="00B26119" w:rsidRDefault="007971D1">
      <w:pPr>
        <w:pStyle w:val="Paragrafoelenco"/>
        <w:numPr>
          <w:ilvl w:val="2"/>
          <w:numId w:val="2"/>
        </w:numPr>
        <w:tabs>
          <w:tab w:val="left" w:pos="348"/>
          <w:tab w:val="left" w:pos="349"/>
        </w:tabs>
        <w:spacing w:before="100" w:line="271" w:lineRule="auto"/>
        <w:ind w:right="115"/>
        <w:jc w:val="both"/>
      </w:pPr>
      <w:hyperlink r:id="rId9" w:history="1">
        <w:r>
          <w:rPr>
            <w:rStyle w:val="Collegamentoipertestuale"/>
            <w:b/>
          </w:rPr>
          <w:t>https://comune.casoli.ch.it/servizi/servizio-dettaglio/2785246</w:t>
        </w:r>
      </w:hyperlink>
      <w:r>
        <w:rPr>
          <w:b/>
          <w:u w:val="thick"/>
        </w:rPr>
        <w:t xml:space="preserve"> </w:t>
      </w:r>
    </w:p>
    <w:p w14:paraId="2D6D2873" w14:textId="77777777" w:rsidR="00B26119" w:rsidRDefault="007971D1">
      <w:pPr>
        <w:tabs>
          <w:tab w:val="left" w:pos="1984"/>
          <w:tab w:val="left" w:pos="1985"/>
        </w:tabs>
        <w:spacing w:before="100" w:line="271" w:lineRule="auto"/>
        <w:ind w:left="123" w:right="115"/>
      </w:pPr>
      <w:r>
        <w:tab/>
        <w:t>IMPORTANTE riportare nella causale del versamento:</w:t>
      </w:r>
    </w:p>
    <w:p w14:paraId="4FB58B55" w14:textId="77777777" w:rsidR="00B26119" w:rsidRDefault="007971D1">
      <w:pPr>
        <w:tabs>
          <w:tab w:val="left" w:pos="1984"/>
          <w:tab w:val="left" w:pos="1985"/>
        </w:tabs>
        <w:spacing w:before="100" w:line="271" w:lineRule="auto"/>
        <w:ind w:left="123" w:right="115"/>
      </w:pPr>
      <w:r>
        <w:tab/>
        <w:t xml:space="preserve"> </w:t>
      </w:r>
      <w:r>
        <w:rPr>
          <w:b/>
          <w:u w:val="thick"/>
        </w:rPr>
        <w:t xml:space="preserve">Diritti segreteria rilascio </w:t>
      </w:r>
      <w:proofErr w:type="spellStart"/>
      <w:r>
        <w:rPr>
          <w:b/>
          <w:u w:val="thick"/>
        </w:rPr>
        <w:t>certificto</w:t>
      </w:r>
      <w:proofErr w:type="spellEnd"/>
      <w:r>
        <w:rPr>
          <w:b/>
          <w:u w:val="thick"/>
        </w:rPr>
        <w:t xml:space="preserve"> idoneità alloggiativa/abitativa;</w:t>
      </w:r>
    </w:p>
    <w:p w14:paraId="1490069C" w14:textId="77777777" w:rsidR="00B26119" w:rsidRDefault="007971D1">
      <w:pPr>
        <w:pStyle w:val="Corpotesto"/>
        <w:spacing w:before="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3984" behindDoc="0" locked="0" layoutInCell="1" allowOverlap="1" wp14:anchorId="62FBC35D" wp14:editId="6F82BBF8">
                <wp:simplePos x="0" y="0"/>
                <wp:positionH relativeFrom="page">
                  <wp:posOffset>926460</wp:posOffset>
                </wp:positionH>
                <wp:positionV relativeFrom="paragraph">
                  <wp:posOffset>182249</wp:posOffset>
                </wp:positionV>
                <wp:extent cx="5817239" cy="2246625"/>
                <wp:effectExtent l="0" t="0" r="0" b="1275"/>
                <wp:wrapTopAndBottom/>
                <wp:docPr id="6832028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7239" cy="2246625"/>
                          <a:chOff x="0" y="0"/>
                          <a:chExt cx="5817239" cy="2246625"/>
                        </a:xfrm>
                      </wpg:grpSpPr>
                      <wps:wsp>
                        <wps:cNvPr id="386097169" name="AutoShape 5"/>
                        <wps:cNvSpPr/>
                        <wps:spPr>
                          <a:xfrm>
                            <a:off x="0" y="0"/>
                            <a:ext cx="5817239" cy="224662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9161"/>
                              <a:gd name="f7" fmla="val 3538"/>
                              <a:gd name="f8" fmla="+- 0 10620 0"/>
                              <a:gd name="f9" fmla="+- 0 1464 0"/>
                              <a:gd name="f10" fmla="+- 0 1459 0"/>
                              <a:gd name="f11" fmla="+- 0 1469 0"/>
                              <a:gd name="f12" fmla="+- 0 10608 0"/>
                              <a:gd name="f13" fmla="+- 0 10613 0"/>
                              <a:gd name="f14" fmla="val 5"/>
                              <a:gd name="f15" fmla="val 2"/>
                              <a:gd name="f16" fmla="val 3532"/>
                              <a:gd name="f17" fmla="val 3537"/>
                              <a:gd name="f18" fmla="val 3530"/>
                              <a:gd name="f19" fmla="val 10"/>
                              <a:gd name="f20" fmla="val 3525"/>
                              <a:gd name="f21" fmla="val 9"/>
                              <a:gd name="f22" fmla="val 4"/>
                              <a:gd name="f23" fmla="val 9149"/>
                              <a:gd name="f24" fmla="val 9154"/>
                              <a:gd name="f25" fmla="+- 0 0 -90"/>
                              <a:gd name="f26" fmla="*/ f3 1 9161"/>
                              <a:gd name="f27" fmla="*/ f4 1 3538"/>
                              <a:gd name="f28" fmla="val f5"/>
                              <a:gd name="f29" fmla="val f6"/>
                              <a:gd name="f30" fmla="val f7"/>
                              <a:gd name="f31" fmla="+- f8 0 1459"/>
                              <a:gd name="f32" fmla="+- f9 0 1459"/>
                              <a:gd name="f33" fmla="+- f10 0 1459"/>
                              <a:gd name="f34" fmla="+- f11 0 1459"/>
                              <a:gd name="f35" fmla="+- f12 0 1459"/>
                              <a:gd name="f36" fmla="+- f13 0 1459"/>
                              <a:gd name="f37" fmla="*/ f25 f0 1"/>
                              <a:gd name="f38" fmla="+- f30 0 f28"/>
                              <a:gd name="f39" fmla="+- f29 0 f28"/>
                              <a:gd name="f40" fmla="*/ f37 1 f2"/>
                              <a:gd name="f41" fmla="*/ f39 1 9161"/>
                              <a:gd name="f42" fmla="*/ f38 1 3538"/>
                              <a:gd name="f43" fmla="*/ f31 f39 1"/>
                              <a:gd name="f44" fmla="*/ 288 f38 1"/>
                              <a:gd name="f45" fmla="*/ f32 f39 1"/>
                              <a:gd name="f46" fmla="*/ f33 f39 1"/>
                              <a:gd name="f47" fmla="*/ 290 f38 1"/>
                              <a:gd name="f48" fmla="*/ 3820 f38 1"/>
                              <a:gd name="f49" fmla="*/ 3825 f38 1"/>
                              <a:gd name="f50" fmla="*/ 3818 f38 1"/>
                              <a:gd name="f51" fmla="*/ f34 f39 1"/>
                              <a:gd name="f52" fmla="*/ 3813 f38 1"/>
                              <a:gd name="f53" fmla="*/ 297 f38 1"/>
                              <a:gd name="f54" fmla="*/ 292 f38 1"/>
                              <a:gd name="f55" fmla="*/ f35 f39 1"/>
                              <a:gd name="f56" fmla="*/ f36 f39 1"/>
                              <a:gd name="f57" fmla="+- f40 0 f1"/>
                              <a:gd name="f58" fmla="*/ f43 1 9161"/>
                              <a:gd name="f59" fmla="*/ f44 1 3538"/>
                              <a:gd name="f60" fmla="*/ f45 1 9161"/>
                              <a:gd name="f61" fmla="*/ f46 1 9161"/>
                              <a:gd name="f62" fmla="*/ f47 1 3538"/>
                              <a:gd name="f63" fmla="*/ f48 1 3538"/>
                              <a:gd name="f64" fmla="*/ f49 1 3538"/>
                              <a:gd name="f65" fmla="*/ f50 1 3538"/>
                              <a:gd name="f66" fmla="*/ f51 1 9161"/>
                              <a:gd name="f67" fmla="*/ f52 1 3538"/>
                              <a:gd name="f68" fmla="*/ f53 1 3538"/>
                              <a:gd name="f69" fmla="*/ f54 1 3538"/>
                              <a:gd name="f70" fmla="*/ f55 1 9161"/>
                              <a:gd name="f71" fmla="*/ f56 1 9161"/>
                              <a:gd name="f72" fmla="*/ 0 1 f41"/>
                              <a:gd name="f73" fmla="*/ f29 1 f41"/>
                              <a:gd name="f74" fmla="*/ 0 1 f42"/>
                              <a:gd name="f75" fmla="*/ f30 1 f42"/>
                              <a:gd name="f76" fmla="*/ f58 1 f41"/>
                              <a:gd name="f77" fmla="*/ f59 1 f42"/>
                              <a:gd name="f78" fmla="*/ f60 1 f41"/>
                              <a:gd name="f79" fmla="*/ f61 1 f41"/>
                              <a:gd name="f80" fmla="*/ f62 1 f42"/>
                              <a:gd name="f81" fmla="*/ f63 1 f42"/>
                              <a:gd name="f82" fmla="*/ f64 1 f42"/>
                              <a:gd name="f83" fmla="*/ f65 1 f42"/>
                              <a:gd name="f84" fmla="*/ f66 1 f41"/>
                              <a:gd name="f85" fmla="*/ f67 1 f42"/>
                              <a:gd name="f86" fmla="*/ f68 1 f42"/>
                              <a:gd name="f87" fmla="*/ f69 1 f42"/>
                              <a:gd name="f88" fmla="*/ f70 1 f41"/>
                              <a:gd name="f89" fmla="*/ f71 1 f41"/>
                              <a:gd name="f90" fmla="*/ f72 f26 1"/>
                              <a:gd name="f91" fmla="*/ f73 f26 1"/>
                              <a:gd name="f92" fmla="*/ f75 f27 1"/>
                              <a:gd name="f93" fmla="*/ f74 f27 1"/>
                              <a:gd name="f94" fmla="*/ f76 f26 1"/>
                              <a:gd name="f95" fmla="*/ f77 f27 1"/>
                              <a:gd name="f96" fmla="*/ f78 f26 1"/>
                              <a:gd name="f97" fmla="*/ f79 f26 1"/>
                              <a:gd name="f98" fmla="*/ f80 f27 1"/>
                              <a:gd name="f99" fmla="*/ f81 f27 1"/>
                              <a:gd name="f100" fmla="*/ f82 f27 1"/>
                              <a:gd name="f101" fmla="*/ f83 f27 1"/>
                              <a:gd name="f102" fmla="*/ f84 f26 1"/>
                              <a:gd name="f103" fmla="*/ f85 f27 1"/>
                              <a:gd name="f104" fmla="*/ f86 f27 1"/>
                              <a:gd name="f105" fmla="*/ f87 f27 1"/>
                              <a:gd name="f106" fmla="*/ f88 f26 1"/>
                              <a:gd name="f107" fmla="*/ f89 f2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7">
                                <a:pos x="f94" y="f95"/>
                              </a:cxn>
                              <a:cxn ang="f57">
                                <a:pos x="f96" y="f95"/>
                              </a:cxn>
                              <a:cxn ang="f57">
                                <a:pos x="f97" y="f98"/>
                              </a:cxn>
                              <a:cxn ang="f57">
                                <a:pos x="f97" y="f99"/>
                              </a:cxn>
                              <a:cxn ang="f57">
                                <a:pos x="f96" y="f100"/>
                              </a:cxn>
                              <a:cxn ang="f57">
                                <a:pos x="f94" y="f100"/>
                              </a:cxn>
                              <a:cxn ang="f57">
                                <a:pos x="f94" y="f101"/>
                              </a:cxn>
                              <a:cxn ang="f57">
                                <a:pos x="f102" y="f101"/>
                              </a:cxn>
                              <a:cxn ang="f57">
                                <a:pos x="f96" y="f103"/>
                              </a:cxn>
                              <a:cxn ang="f57">
                                <a:pos x="f102" y="f103"/>
                              </a:cxn>
                              <a:cxn ang="f57">
                                <a:pos x="f102" y="f104"/>
                              </a:cxn>
                              <a:cxn ang="f57">
                                <a:pos x="f96" y="f104"/>
                              </a:cxn>
                              <a:cxn ang="f57">
                                <a:pos x="f102" y="f105"/>
                              </a:cxn>
                              <a:cxn ang="f57">
                                <a:pos x="f94" y="f105"/>
                              </a:cxn>
                              <a:cxn ang="f57">
                                <a:pos x="f94" y="f95"/>
                              </a:cxn>
                              <a:cxn ang="f57">
                                <a:pos x="f102" y="f103"/>
                              </a:cxn>
                              <a:cxn ang="f57">
                                <a:pos x="f96" y="f103"/>
                              </a:cxn>
                              <a:cxn ang="f57">
                                <a:pos x="f102" y="f101"/>
                              </a:cxn>
                              <a:cxn ang="f57">
                                <a:pos x="f102" y="f103"/>
                              </a:cxn>
                              <a:cxn ang="f57">
                                <a:pos x="f106" y="f103"/>
                              </a:cxn>
                              <a:cxn ang="f57">
                                <a:pos x="f102" y="f103"/>
                              </a:cxn>
                              <a:cxn ang="f57">
                                <a:pos x="f102" y="f101"/>
                              </a:cxn>
                              <a:cxn ang="f57">
                                <a:pos x="f106" y="f101"/>
                              </a:cxn>
                              <a:cxn ang="f57">
                                <a:pos x="f106" y="f103"/>
                              </a:cxn>
                              <a:cxn ang="f57">
                                <a:pos x="f106" y="f105"/>
                              </a:cxn>
                              <a:cxn ang="f57">
                                <a:pos x="f106" y="f101"/>
                              </a:cxn>
                              <a:cxn ang="f57">
                                <a:pos x="f107" y="f103"/>
                              </a:cxn>
                              <a:cxn ang="f57">
                                <a:pos x="f94" y="f103"/>
                              </a:cxn>
                              <a:cxn ang="f57">
                                <a:pos x="f94" y="f104"/>
                              </a:cxn>
                              <a:cxn ang="f57">
                                <a:pos x="f107" y="f104"/>
                              </a:cxn>
                              <a:cxn ang="f57">
                                <a:pos x="f106" y="f105"/>
                              </a:cxn>
                              <a:cxn ang="f57">
                                <a:pos x="f94" y="f103"/>
                              </a:cxn>
                              <a:cxn ang="f57">
                                <a:pos x="f107" y="f103"/>
                              </a:cxn>
                              <a:cxn ang="f57">
                                <a:pos x="f106" y="f101"/>
                              </a:cxn>
                              <a:cxn ang="f57">
                                <a:pos x="f94" y="f101"/>
                              </a:cxn>
                              <a:cxn ang="f57">
                                <a:pos x="f94" y="f103"/>
                              </a:cxn>
                              <a:cxn ang="f57">
                                <a:pos x="f102" y="f105"/>
                              </a:cxn>
                              <a:cxn ang="f57">
                                <a:pos x="f96" y="f104"/>
                              </a:cxn>
                              <a:cxn ang="f57">
                                <a:pos x="f102" y="f104"/>
                              </a:cxn>
                              <a:cxn ang="f57">
                                <a:pos x="f102" y="f105"/>
                              </a:cxn>
                              <a:cxn ang="f57">
                                <a:pos x="f106" y="f105"/>
                              </a:cxn>
                              <a:cxn ang="f57">
                                <a:pos x="f102" y="f105"/>
                              </a:cxn>
                              <a:cxn ang="f57">
                                <a:pos x="f102" y="f104"/>
                              </a:cxn>
                              <a:cxn ang="f57">
                                <a:pos x="f106" y="f104"/>
                              </a:cxn>
                              <a:cxn ang="f57">
                                <a:pos x="f106" y="f105"/>
                              </a:cxn>
                              <a:cxn ang="f57">
                                <a:pos x="f94" y="f105"/>
                              </a:cxn>
                              <a:cxn ang="f57">
                                <a:pos x="f106" y="f105"/>
                              </a:cxn>
                              <a:cxn ang="f57">
                                <a:pos x="f107" y="f104"/>
                              </a:cxn>
                              <a:cxn ang="f57">
                                <a:pos x="f94" y="f104"/>
                              </a:cxn>
                              <a:cxn ang="f57">
                                <a:pos x="f94" y="f105"/>
                              </a:cxn>
                            </a:cxnLst>
                            <a:rect l="f90" t="f93" r="f91" b="f92"/>
                            <a:pathLst>
                              <a:path w="9161" h="3538">
                                <a:moveTo>
                                  <a:pt x="f6" y="f5"/>
                                </a:moveTo>
                                <a:lnTo>
                                  <a:pt x="f14" y="f5"/>
                                </a:lnTo>
                                <a:lnTo>
                                  <a:pt x="f5" y="f15"/>
                                </a:lnTo>
                                <a:lnTo>
                                  <a:pt x="f5" y="f16"/>
                                </a:lnTo>
                                <a:lnTo>
                                  <a:pt x="f14" y="f17"/>
                                </a:lnTo>
                                <a:lnTo>
                                  <a:pt x="f6" y="f17"/>
                                </a:lnTo>
                                <a:lnTo>
                                  <a:pt x="f6" y="f18"/>
                                </a:lnTo>
                                <a:lnTo>
                                  <a:pt x="f19" y="f18"/>
                                </a:lnTo>
                                <a:lnTo>
                                  <a:pt x="f14" y="f20"/>
                                </a:lnTo>
                                <a:lnTo>
                                  <a:pt x="f19" y="f20"/>
                                </a:lnTo>
                                <a:lnTo>
                                  <a:pt x="f19" y="f21"/>
                                </a:lnTo>
                                <a:lnTo>
                                  <a:pt x="f14" y="f21"/>
                                </a:lnTo>
                                <a:lnTo>
                                  <a:pt x="f19" y="f22"/>
                                </a:lnTo>
                                <a:lnTo>
                                  <a:pt x="f6" y="f22"/>
                                </a:lnTo>
                                <a:lnTo>
                                  <a:pt x="f6" y="f5"/>
                                </a:lnTo>
                                <a:close/>
                                <a:moveTo>
                                  <a:pt x="f19" y="f20"/>
                                </a:moveTo>
                                <a:lnTo>
                                  <a:pt x="f14" y="f20"/>
                                </a:lnTo>
                                <a:lnTo>
                                  <a:pt x="f19" y="f18"/>
                                </a:lnTo>
                                <a:lnTo>
                                  <a:pt x="f19" y="f20"/>
                                </a:lnTo>
                                <a:close/>
                                <a:moveTo>
                                  <a:pt x="f23" y="f20"/>
                                </a:moveTo>
                                <a:lnTo>
                                  <a:pt x="f19" y="f20"/>
                                </a:lnTo>
                                <a:lnTo>
                                  <a:pt x="f19" y="f18"/>
                                </a:lnTo>
                                <a:lnTo>
                                  <a:pt x="f23" y="f18"/>
                                </a:lnTo>
                                <a:lnTo>
                                  <a:pt x="f23" y="f20"/>
                                </a:lnTo>
                                <a:close/>
                                <a:moveTo>
                                  <a:pt x="f23" y="f22"/>
                                </a:moveTo>
                                <a:lnTo>
                                  <a:pt x="f23" y="f18"/>
                                </a:lnTo>
                                <a:lnTo>
                                  <a:pt x="f24" y="f20"/>
                                </a:lnTo>
                                <a:lnTo>
                                  <a:pt x="f6" y="f20"/>
                                </a:lnTo>
                                <a:lnTo>
                                  <a:pt x="f6" y="f21"/>
                                </a:lnTo>
                                <a:lnTo>
                                  <a:pt x="f24" y="f21"/>
                                </a:lnTo>
                                <a:lnTo>
                                  <a:pt x="f23" y="f22"/>
                                </a:lnTo>
                                <a:close/>
                                <a:moveTo>
                                  <a:pt x="f6" y="f20"/>
                                </a:moveTo>
                                <a:lnTo>
                                  <a:pt x="f24" y="f20"/>
                                </a:lnTo>
                                <a:lnTo>
                                  <a:pt x="f23" y="f18"/>
                                </a:lnTo>
                                <a:lnTo>
                                  <a:pt x="f6" y="f18"/>
                                </a:lnTo>
                                <a:lnTo>
                                  <a:pt x="f6" y="f20"/>
                                </a:lnTo>
                                <a:close/>
                                <a:moveTo>
                                  <a:pt x="f19" y="f22"/>
                                </a:moveTo>
                                <a:lnTo>
                                  <a:pt x="f14" y="f21"/>
                                </a:lnTo>
                                <a:lnTo>
                                  <a:pt x="f19" y="f21"/>
                                </a:lnTo>
                                <a:lnTo>
                                  <a:pt x="f19" y="f22"/>
                                </a:lnTo>
                                <a:close/>
                                <a:moveTo>
                                  <a:pt x="f23" y="f22"/>
                                </a:moveTo>
                                <a:lnTo>
                                  <a:pt x="f19" y="f22"/>
                                </a:lnTo>
                                <a:lnTo>
                                  <a:pt x="f19" y="f21"/>
                                </a:lnTo>
                                <a:lnTo>
                                  <a:pt x="f23" y="f21"/>
                                </a:lnTo>
                                <a:lnTo>
                                  <a:pt x="f23" y="f22"/>
                                </a:lnTo>
                                <a:close/>
                                <a:moveTo>
                                  <a:pt x="f6" y="f22"/>
                                </a:moveTo>
                                <a:lnTo>
                                  <a:pt x="f23" y="f22"/>
                                </a:lnTo>
                                <a:lnTo>
                                  <a:pt x="f24" y="f21"/>
                                </a:lnTo>
                                <a:lnTo>
                                  <a:pt x="f6" y="f21"/>
                                </a:lnTo>
                                <a:lnTo>
                                  <a:pt x="f6" y="f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1824024206" name="Text Box 4"/>
                        <wps:cNvSpPr txBox="1"/>
                        <wps:spPr>
                          <a:xfrm>
                            <a:off x="97155" y="71112"/>
                            <a:ext cx="5105396" cy="3022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8F0D6" w14:textId="77777777" w:rsidR="00B26119" w:rsidRDefault="007971D1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L’UFFICIO SI RISERVA DI RICHIEDERE ULTERIORE DOCUMENTAZIONE, AD</w:t>
                              </w:r>
                            </w:p>
                            <w:p w14:paraId="4A9C0015" w14:textId="77777777" w:rsidR="00B26119" w:rsidRDefault="007971D1">
                              <w:pPr>
                                <w:spacing w:before="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ESEMPIO NEI CASI DI: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wps:wsp>
                        <wps:cNvPr id="277193219" name="Text Box 3"/>
                        <wps:cNvSpPr txBox="1"/>
                        <wps:spPr>
                          <a:xfrm>
                            <a:off x="97155" y="717548"/>
                            <a:ext cx="5055873" cy="12820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C67FE" w14:textId="77777777" w:rsidR="00B26119" w:rsidRDefault="007971D1">
                              <w:pPr>
                                <w:spacing w:line="217" w:lineRule="exact"/>
                              </w:pPr>
                              <w:r>
                                <w:t>Residenza presso il datore di lavoro</w:t>
                              </w:r>
                            </w:p>
                            <w:p w14:paraId="3E2E3318" w14:textId="77777777" w:rsidR="00B26119" w:rsidRDefault="00B26119"/>
                            <w:p w14:paraId="0D6B05ED" w14:textId="77777777" w:rsidR="00B26119" w:rsidRDefault="007971D1">
                              <w:r>
                                <w:t>Contratto di portierato</w:t>
                              </w:r>
                            </w:p>
                            <w:p w14:paraId="5DCEFF48" w14:textId="77777777" w:rsidR="00B26119" w:rsidRDefault="00B26119"/>
                            <w:p w14:paraId="6924511C" w14:textId="77777777" w:rsidR="00B26119" w:rsidRDefault="007971D1">
                              <w:pPr>
                                <w:spacing w:before="1"/>
                              </w:pPr>
                              <w:r>
                                <w:t>Contratto di locazione rinnovato automaticamente dopo la prima scadenza</w:t>
                              </w:r>
                            </w:p>
                            <w:p w14:paraId="314884DA" w14:textId="77777777" w:rsidR="00B26119" w:rsidRDefault="00B26119">
                              <w:pPr>
                                <w:spacing w:before="9"/>
                                <w:rPr>
                                  <w:sz w:val="18"/>
                                </w:rPr>
                              </w:pPr>
                            </w:p>
                            <w:p w14:paraId="461D6554" w14:textId="77777777" w:rsidR="00B26119" w:rsidRDefault="007971D1">
                              <w:pPr>
                                <w:spacing w:line="280" w:lineRule="atLeast"/>
                                <w:ind w:right="4"/>
                              </w:pPr>
                              <w:r>
                                <w:t>Contratto dell’alloggio intestato ad una società che metta a disposizione di un suo dipendente l’alloggio stesso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BC35D" id="Group 2" o:spid="_x0000_s1029" style="position:absolute;margin-left:72.95pt;margin-top:14.35pt;width:458.05pt;height:176.9pt;z-index:487593984;mso-position-horizontal-relative:page;mso-position-vertical-relative:text" coordsize="58172,2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">
                <v:shape id="AutoShape 5" o:spid="_x0000_s1030" style="position:absolute;width:58172;height:22466;visibility:visible;mso-wrap-style:square;v-text-anchor:top" coordsize="9161,3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" path="m9161,l5,,,2,,3532r5,5l9161,3537r,-7l10,3530r-5,-5l10,3525,10,9,5,9,10,4r9151,l9161,xm10,3525r-5,l10,3530r,-5xm9149,3525r-9139,l10,3530r9139,l9149,3525xm9149,4r,3526l9154,3525r7,l9161,9r-7,l9149,4xm9161,3525r-7,l9149,3530r12,l9161,3525xm10,4l5,9r5,l10,4xm9149,4l10,4r,5l9149,9r,-5xm9161,4r-12,l9154,9r7,l9161,4xe" fillcolor="black" stroked="f">
                  <v:path arrowok="t" o:connecttype="custom" o:connectlocs="2908620,0;5817239,1123313;2908620,2246625;0,1123313;5817239,182880;3175,182880;0,184150;0,2425695;3175,2428870;5817239,2428870;5817239,2424425;6350,2424425;3175,2421250;6350,2421250;6350,188595;3175,188595;6350,185420;5817239,185420;5817239,182880;6350,2421250;3175,2421250;6350,2424425;6350,2421250;5809619,2421250;6350,2421250;6350,2424425;5809619,2424425;5809619,2421250;5809619,185420;5809619,2424425;5812794,2421250;5817239,2421250;5817239,188595;5812794,188595;5809619,185420;5817239,2421250;5812794,2421250;5809619,2424425;5817239,2424425;5817239,2421250;6350,185420;3175,188595;6350,188595;6350,185420;5809619,185420;6350,185420;6350,188595;5809619,188595;5809619,185420;5817239,185420;5809619,185420;5812794,188595;5817239,188595;5817239,185420" o:connectangles="270,0,90,180,0,0,0,0,0,0,0,0,0,0,0,0,0,0,0,0,0,0,0,0,0,0,0,0,0,0,0,0,0,0,0,0,0,0,0,0,0,0,0,0,0,0,0,0,0,0,0,0,0,0" textboxrect="0,0,9161,3538"/>
                </v:shape>
                <v:shape id="Text Box 4" o:spid="_x0000_s1031" type="#_x0000_t202" style="position:absolute;left:971;top:711;width:5105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" filled="f" stroked="f">
                  <v:textbox inset="0,0,0,0">
                    <w:txbxContent>
                      <w:p w14:paraId="11D8F0D6" w14:textId="77777777" w:rsidR="00B26119" w:rsidRDefault="007971D1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L’UFFICIO SI RISERVA DI RICHIEDERE ULTERIORE DOCUMENTAZIONE, AD</w:t>
                        </w:r>
                      </w:p>
                      <w:p w14:paraId="4A9C0015" w14:textId="77777777" w:rsidR="00B26119" w:rsidRDefault="007971D1">
                        <w:pPr>
                          <w:spacing w:before="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ESEMPIO NEI CASI DI:</w:t>
                        </w:r>
                      </w:p>
                    </w:txbxContent>
                  </v:textbox>
                </v:shape>
                <v:shape id="Text Box 3" o:spid="_x0000_s1032" type="#_x0000_t202" style="position:absolute;left:971;top:7175;width:50559;height:12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" filled="f" stroked="f">
                  <v:textbox inset="0,0,0,0">
                    <w:txbxContent>
                      <w:p w14:paraId="10FC67FE" w14:textId="77777777" w:rsidR="00B26119" w:rsidRDefault="007971D1">
                        <w:pPr>
                          <w:spacing w:line="217" w:lineRule="exact"/>
                        </w:pPr>
                        <w:r>
                          <w:t>Residenza presso il datore di lavoro</w:t>
                        </w:r>
                      </w:p>
                      <w:p w14:paraId="3E2E3318" w14:textId="77777777" w:rsidR="00B26119" w:rsidRDefault="00B26119"/>
                      <w:p w14:paraId="0D6B05ED" w14:textId="77777777" w:rsidR="00B26119" w:rsidRDefault="007971D1">
                        <w:r>
                          <w:t>Contratto di portierato</w:t>
                        </w:r>
                      </w:p>
                      <w:p w14:paraId="5DCEFF48" w14:textId="77777777" w:rsidR="00B26119" w:rsidRDefault="00B26119"/>
                      <w:p w14:paraId="6924511C" w14:textId="77777777" w:rsidR="00B26119" w:rsidRDefault="007971D1">
                        <w:pPr>
                          <w:spacing w:before="1"/>
                        </w:pPr>
                        <w:r>
                          <w:t>Contratto di locazione rinnovato automaticamente dopo la prima scadenza</w:t>
                        </w:r>
                      </w:p>
                      <w:p w14:paraId="314884DA" w14:textId="77777777" w:rsidR="00B26119" w:rsidRDefault="00B26119">
                        <w:pPr>
                          <w:spacing w:before="9"/>
                          <w:rPr>
                            <w:sz w:val="18"/>
                          </w:rPr>
                        </w:pPr>
                      </w:p>
                      <w:p w14:paraId="461D6554" w14:textId="77777777" w:rsidR="00B26119" w:rsidRDefault="007971D1">
                        <w:pPr>
                          <w:spacing w:line="280" w:lineRule="atLeast"/>
                          <w:ind w:right="4"/>
                        </w:pPr>
                        <w:r>
                          <w:t>Contratto dell’alloggio intestato ad una società che metta a disposizione di un suo dipendente l’alloggio stesso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B26119">
      <w:footerReference w:type="default" r:id="rId10"/>
      <w:pgSz w:w="11900" w:h="16840"/>
      <w:pgMar w:top="1360" w:right="900" w:bottom="120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DD837" w14:textId="77777777" w:rsidR="007971D1" w:rsidRDefault="007971D1">
      <w:r>
        <w:separator/>
      </w:r>
    </w:p>
  </w:endnote>
  <w:endnote w:type="continuationSeparator" w:id="0">
    <w:p w14:paraId="262217B8" w14:textId="77777777" w:rsidR="007971D1" w:rsidRDefault="0079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1D980" w14:textId="77777777" w:rsidR="007971D1" w:rsidRDefault="007971D1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47776C" wp14:editId="16BD5C34">
              <wp:simplePos x="0" y="0"/>
              <wp:positionH relativeFrom="page">
                <wp:posOffset>6731639</wp:posOffset>
              </wp:positionH>
              <wp:positionV relativeFrom="page">
                <wp:posOffset>9911711</wp:posOffset>
              </wp:positionV>
              <wp:extent cx="147318" cy="165735"/>
              <wp:effectExtent l="0" t="0" r="5082" b="5715"/>
              <wp:wrapNone/>
              <wp:docPr id="75862619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18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6543B9A" w14:textId="77777777" w:rsidR="007971D1" w:rsidRDefault="007971D1">
                          <w:pPr>
                            <w:pStyle w:val="Corpotesto"/>
                            <w:spacing w:line="23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777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30.05pt;margin-top:780.45pt;width:11.6pt;height:13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" filled="f" stroked="f">
              <v:textbox inset="0,0,0,0">
                <w:txbxContent>
                  <w:p w14:paraId="06543B9A" w14:textId="77777777" w:rsidR="007971D1" w:rsidRDefault="007971D1">
                    <w:pPr>
                      <w:pStyle w:val="Corpotesto"/>
                      <w:spacing w:line="23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B24E" w14:textId="77777777" w:rsidR="007971D1" w:rsidRDefault="007971D1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986F501" wp14:editId="49721775">
              <wp:simplePos x="0" y="0"/>
              <wp:positionH relativeFrom="page">
                <wp:posOffset>6731639</wp:posOffset>
              </wp:positionH>
              <wp:positionV relativeFrom="page">
                <wp:posOffset>9911711</wp:posOffset>
              </wp:positionV>
              <wp:extent cx="147318" cy="165735"/>
              <wp:effectExtent l="0" t="0" r="5082" b="5715"/>
              <wp:wrapNone/>
              <wp:docPr id="188776759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18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423B5B9" w14:textId="77777777" w:rsidR="007971D1" w:rsidRDefault="007971D1">
                          <w:pPr>
                            <w:pStyle w:val="Corpotesto"/>
                            <w:spacing w:line="23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6F501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30.05pt;margin-top:780.45pt;width:11.6pt;height:13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" filled="f" stroked="f">
              <v:textbox inset="0,0,0,0">
                <w:txbxContent>
                  <w:p w14:paraId="7423B5B9" w14:textId="77777777" w:rsidR="007971D1" w:rsidRDefault="007971D1">
                    <w:pPr>
                      <w:pStyle w:val="Corpotesto"/>
                      <w:spacing w:line="23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127C" w14:textId="77777777" w:rsidR="007971D1" w:rsidRDefault="007971D1">
    <w:pPr>
      <w:pStyle w:val="Corpotesto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8FAB327" wp14:editId="04B7BC3C">
              <wp:simplePos x="0" y="0"/>
              <wp:positionH relativeFrom="page">
                <wp:posOffset>6731639</wp:posOffset>
              </wp:positionH>
              <wp:positionV relativeFrom="page">
                <wp:posOffset>9911711</wp:posOffset>
              </wp:positionV>
              <wp:extent cx="147318" cy="165735"/>
              <wp:effectExtent l="0" t="0" r="5082" b="5715"/>
              <wp:wrapNone/>
              <wp:docPr id="82507251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18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85BEA1C" w14:textId="77777777" w:rsidR="007971D1" w:rsidRDefault="007971D1">
                          <w:pPr>
                            <w:pStyle w:val="Corpotesto"/>
                            <w:spacing w:line="23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B32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30.05pt;margin-top:780.45pt;width:11.6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" filled="f" stroked="f">
              <v:textbox inset="0,0,0,0">
                <w:txbxContent>
                  <w:p w14:paraId="185BEA1C" w14:textId="77777777" w:rsidR="007971D1" w:rsidRDefault="007971D1">
                    <w:pPr>
                      <w:pStyle w:val="Corpotesto"/>
                      <w:spacing w:line="23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A6C6" w14:textId="77777777" w:rsidR="007971D1" w:rsidRDefault="007971D1">
      <w:r>
        <w:rPr>
          <w:color w:val="000000"/>
        </w:rPr>
        <w:separator/>
      </w:r>
    </w:p>
  </w:footnote>
  <w:footnote w:type="continuationSeparator" w:id="0">
    <w:p w14:paraId="05F49BBA" w14:textId="77777777" w:rsidR="007971D1" w:rsidRDefault="0079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506"/>
    <w:multiLevelType w:val="multilevel"/>
    <w:tmpl w:val="0294459E"/>
    <w:lvl w:ilvl="0">
      <w:start w:val="14"/>
      <w:numFmt w:val="upperLetter"/>
      <w:lvlText w:val="%1"/>
      <w:lvlJc w:val="left"/>
      <w:pPr>
        <w:ind w:left="112" w:hanging="442"/>
      </w:pPr>
      <w:rPr>
        <w:lang w:val="it-IT" w:eastAsia="en-US" w:bidi="ar-SA"/>
      </w:rPr>
    </w:lvl>
    <w:lvl w:ilvl="1">
      <w:numFmt w:val="bullet"/>
      <w:lvlText w:val="-"/>
      <w:lvlJc w:val="left"/>
      <w:pPr>
        <w:ind w:left="720" w:hanging="1625"/>
      </w:pPr>
      <w:rPr>
        <w:rFonts w:ascii="Liberation Sans Narrow" w:eastAsia="Liberation Sans Narrow" w:hAnsi="Liberation Sans Narrow" w:cs="Liberation Sans Narrow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748" w:hanging="1625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2777" w:hanging="1625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3806" w:hanging="1625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4835" w:hanging="1625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5864" w:hanging="1625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893" w:hanging="1625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22" w:hanging="1625"/>
      </w:pPr>
      <w:rPr>
        <w:lang w:val="it-IT" w:eastAsia="en-US" w:bidi="ar-SA"/>
      </w:rPr>
    </w:lvl>
  </w:abstractNum>
  <w:abstractNum w:abstractNumId="1" w15:restartNumberingAfterBreak="0">
    <w:nsid w:val="7AC35347"/>
    <w:multiLevelType w:val="multilevel"/>
    <w:tmpl w:val="388478A0"/>
    <w:lvl w:ilvl="0">
      <w:start w:val="1"/>
      <w:numFmt w:val="decimal"/>
      <w:lvlText w:val="%1."/>
      <w:lvlJc w:val="left"/>
      <w:pPr>
        <w:ind w:left="359" w:hanging="250"/>
      </w:pPr>
      <w:rPr>
        <w:rFonts w:ascii="Arial" w:eastAsia="Arial" w:hAnsi="Arial" w:cs="Arial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322" w:hanging="25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284" w:hanging="25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46" w:hanging="25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08" w:hanging="25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70" w:hanging="25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32" w:hanging="25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94" w:hanging="25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56" w:hanging="250"/>
      </w:pPr>
      <w:rPr>
        <w:lang w:val="it-IT" w:eastAsia="en-US" w:bidi="ar-SA"/>
      </w:rPr>
    </w:lvl>
  </w:abstractNum>
  <w:num w:numId="1" w16cid:durableId="317467924">
    <w:abstractNumId w:val="1"/>
  </w:num>
  <w:num w:numId="2" w16cid:durableId="4193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6119"/>
    <w:rsid w:val="00025FFE"/>
    <w:rsid w:val="004E4BC9"/>
    <w:rsid w:val="007971D1"/>
    <w:rsid w:val="009B4CA3"/>
    <w:rsid w:val="00B26119"/>
    <w:rsid w:val="00FB6B08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EDCF"/>
  <w15:docId w15:val="{C3F6B494-9BEC-4418-8E60-B59043F7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</w:style>
  <w:style w:type="paragraph" w:styleId="Paragrafoelenco">
    <w:name w:val="List Paragraph"/>
    <w:basedOn w:val="Normale"/>
    <w:pPr>
      <w:ind w:left="112"/>
    </w:pPr>
  </w:style>
  <w:style w:type="paragraph" w:customStyle="1" w:styleId="TableParagraph">
    <w:name w:val="Table Paragraph"/>
    <w:basedOn w:val="Normale"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comune.casoli.ch.it/servizi/servizio-dettaglio/27852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attestazione Idoneità abitativa.pdf-convertito</dc:title>
  <dc:creator>mditoro</dc:creator>
  <cp:lastModifiedBy>Utente 1</cp:lastModifiedBy>
  <cp:revision>2</cp:revision>
  <cp:lastPrinted>2026-08-13T06:53:00Z</cp:lastPrinted>
  <dcterms:created xsi:type="dcterms:W3CDTF">2026-08-13T07:12:00Z</dcterms:created>
  <dcterms:modified xsi:type="dcterms:W3CDTF">2026-08-13T07:12:00Z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2021-01-29T00:00:00Z</vt:filetime>
  </property>
</Properties>
</file>