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CF1C3" w14:textId="77777777" w:rsidR="004A0083" w:rsidRDefault="004A0083" w:rsidP="000E55F2">
      <w:pPr>
        <w:spacing w:after="0" w:line="240" w:lineRule="auto"/>
        <w:jc w:val="center"/>
        <w:rPr>
          <w:rFonts w:ascii="Arial" w:hAnsi="Arial"/>
          <w:i/>
          <w:sz w:val="24"/>
        </w:rPr>
      </w:pPr>
    </w:p>
    <w:p w14:paraId="55159813" w14:textId="77777777" w:rsidR="00E150A2" w:rsidRDefault="00E150A2" w:rsidP="000E55F2">
      <w:pPr>
        <w:spacing w:after="0" w:line="240" w:lineRule="auto"/>
        <w:jc w:val="both"/>
        <w:rPr>
          <w:rFonts w:ascii="Arial" w:hAnsi="Arial"/>
          <w:sz w:val="24"/>
        </w:rPr>
      </w:pPr>
    </w:p>
    <w:p w14:paraId="52160019" w14:textId="77777777" w:rsidR="00D735A8" w:rsidRDefault="00D735A8" w:rsidP="00592624">
      <w:pPr>
        <w:spacing w:after="0" w:line="240" w:lineRule="auto"/>
        <w:jc w:val="center"/>
        <w:rPr>
          <w:rFonts w:ascii="Arial" w:hAnsi="Arial"/>
          <w:b/>
          <w:sz w:val="24"/>
        </w:rPr>
      </w:pPr>
    </w:p>
    <w:p w14:paraId="397A4BAA" w14:textId="3B0A6598" w:rsidR="00483D1F" w:rsidRDefault="00CF785C" w:rsidP="00592624">
      <w:pPr>
        <w:spacing w:after="0" w:line="240" w:lineRule="auto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DOMANDA DI ISCRIZIONE AL SERVIZIO</w:t>
      </w:r>
      <w:r w:rsidR="00D735A8">
        <w:rPr>
          <w:rFonts w:ascii="Arial" w:hAnsi="Arial"/>
          <w:b/>
          <w:sz w:val="24"/>
        </w:rPr>
        <w:t xml:space="preserve"> </w:t>
      </w:r>
      <w:r w:rsidR="00483D1F">
        <w:rPr>
          <w:rFonts w:ascii="Arial" w:hAnsi="Arial"/>
          <w:b/>
          <w:sz w:val="24"/>
        </w:rPr>
        <w:t>PRE SCUOLA</w:t>
      </w:r>
    </w:p>
    <w:p w14:paraId="55F71AFC" w14:textId="1BEBD14E" w:rsidR="00CF785C" w:rsidRDefault="00483D1F" w:rsidP="00592624">
      <w:pPr>
        <w:spacing w:after="0" w:line="240" w:lineRule="auto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CLASSI </w:t>
      </w:r>
      <w:r w:rsidR="00CF785C">
        <w:rPr>
          <w:rFonts w:ascii="Arial" w:hAnsi="Arial"/>
          <w:b/>
          <w:sz w:val="24"/>
        </w:rPr>
        <w:t>PRIMARI</w:t>
      </w:r>
      <w:r>
        <w:rPr>
          <w:rFonts w:ascii="Arial" w:hAnsi="Arial"/>
          <w:b/>
          <w:sz w:val="24"/>
        </w:rPr>
        <w:t>E</w:t>
      </w:r>
      <w:r w:rsidR="00CF785C">
        <w:rPr>
          <w:rFonts w:ascii="Arial" w:hAnsi="Arial"/>
          <w:b/>
          <w:sz w:val="24"/>
        </w:rPr>
        <w:t xml:space="preserve"> DI RONCA’</w:t>
      </w:r>
    </w:p>
    <w:p w14:paraId="3877FA8D" w14:textId="6EF6674B" w:rsidR="00592624" w:rsidRDefault="00592624" w:rsidP="00592624">
      <w:pPr>
        <w:spacing w:after="0" w:line="240" w:lineRule="auto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ANNO SCOLASTICO </w:t>
      </w:r>
      <w:r w:rsidR="0050152D">
        <w:rPr>
          <w:rFonts w:ascii="Arial" w:hAnsi="Arial"/>
          <w:b/>
          <w:sz w:val="24"/>
        </w:rPr>
        <w:t>2026/2027</w:t>
      </w:r>
    </w:p>
    <w:p w14:paraId="6A3F1CE4" w14:textId="39DDA115" w:rsidR="00616E21" w:rsidRDefault="00592624" w:rsidP="00592624">
      <w:pPr>
        <w:spacing w:after="0" w:line="240" w:lineRule="auto"/>
        <w:jc w:val="center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 xml:space="preserve">Istituto comprensivo di Montecchia </w:t>
      </w:r>
      <w:r w:rsidR="002950D2">
        <w:rPr>
          <w:rFonts w:ascii="Arial" w:hAnsi="Arial"/>
          <w:i/>
          <w:sz w:val="24"/>
        </w:rPr>
        <w:t>di Crosara e San Giovanni Ilarione</w:t>
      </w:r>
    </w:p>
    <w:p w14:paraId="2C33D409" w14:textId="77777777" w:rsidR="00592624" w:rsidRDefault="00592624" w:rsidP="00592624">
      <w:pPr>
        <w:spacing w:after="0" w:line="240" w:lineRule="auto"/>
        <w:jc w:val="both"/>
        <w:rPr>
          <w:rFonts w:ascii="Arial" w:hAnsi="Arial"/>
          <w:i/>
          <w:sz w:val="24"/>
        </w:rPr>
      </w:pPr>
    </w:p>
    <w:p w14:paraId="185B03EB" w14:textId="77777777" w:rsidR="00D735A8" w:rsidRDefault="00D735A8" w:rsidP="00592624">
      <w:pPr>
        <w:spacing w:after="0" w:line="240" w:lineRule="auto"/>
        <w:jc w:val="both"/>
        <w:rPr>
          <w:rFonts w:ascii="Arial" w:hAnsi="Arial"/>
          <w:i/>
          <w:sz w:val="24"/>
        </w:rPr>
      </w:pPr>
    </w:p>
    <w:p w14:paraId="5B5A1F6E" w14:textId="12602EE5" w:rsidR="00592624" w:rsidRDefault="00592624" w:rsidP="003158A8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Il/La</w:t>
      </w:r>
      <w:r w:rsidR="00567760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sottoscritto (cognome nome del genitore)</w:t>
      </w:r>
      <w:r w:rsidR="00567760">
        <w:rPr>
          <w:rFonts w:ascii="Arial" w:hAnsi="Arial"/>
          <w:sz w:val="24"/>
        </w:rPr>
        <w:t xml:space="preserve"> </w:t>
      </w:r>
      <w:r w:rsidR="004C2F17">
        <w:rPr>
          <w:rFonts w:ascii="Arial" w:hAnsi="Arial"/>
          <w:sz w:val="24"/>
        </w:rPr>
        <w:t xml:space="preserve">______________________________ </w:t>
      </w:r>
      <w:r>
        <w:rPr>
          <w:rFonts w:ascii="Arial" w:hAnsi="Arial"/>
          <w:sz w:val="24"/>
        </w:rPr>
        <w:t>Tel</w:t>
      </w:r>
      <w:r w:rsidR="00567760">
        <w:rPr>
          <w:rFonts w:ascii="Arial" w:hAnsi="Arial"/>
          <w:sz w:val="24"/>
        </w:rPr>
        <w:t xml:space="preserve">./cell. </w:t>
      </w:r>
      <w:r w:rsidR="004C2F17">
        <w:rPr>
          <w:rFonts w:ascii="Arial" w:hAnsi="Arial"/>
          <w:sz w:val="24"/>
        </w:rPr>
        <w:t>______________________</w:t>
      </w:r>
      <w:r>
        <w:rPr>
          <w:rFonts w:ascii="Arial" w:hAnsi="Arial"/>
          <w:sz w:val="24"/>
        </w:rPr>
        <w:t>, in qualità di padre/madre dell’alunno/a (cognome e nome dell’alunno)</w:t>
      </w:r>
      <w:r w:rsidR="00567760">
        <w:rPr>
          <w:rFonts w:ascii="Arial" w:hAnsi="Arial"/>
          <w:sz w:val="24"/>
        </w:rPr>
        <w:t xml:space="preserve"> </w:t>
      </w:r>
      <w:r w:rsidR="004C2F17">
        <w:rPr>
          <w:rFonts w:ascii="Arial" w:hAnsi="Arial"/>
          <w:sz w:val="24"/>
        </w:rPr>
        <w:t>_________________________________</w:t>
      </w:r>
      <w:r>
        <w:rPr>
          <w:rFonts w:ascii="Arial" w:hAnsi="Arial"/>
          <w:sz w:val="24"/>
        </w:rPr>
        <w:t xml:space="preserve"> nato il </w:t>
      </w:r>
      <w:r w:rsidR="004C2F17">
        <w:rPr>
          <w:rFonts w:ascii="Arial" w:hAnsi="Arial"/>
          <w:sz w:val="24"/>
        </w:rPr>
        <w:t>__________________</w:t>
      </w:r>
      <w:r w:rsidR="00567760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a</w:t>
      </w:r>
      <w:r w:rsidR="004C2F17">
        <w:rPr>
          <w:rFonts w:ascii="Arial" w:hAnsi="Arial"/>
          <w:sz w:val="24"/>
        </w:rPr>
        <w:t xml:space="preserve"> ___________________</w:t>
      </w:r>
      <w:r>
        <w:rPr>
          <w:rFonts w:ascii="Arial" w:hAnsi="Arial"/>
          <w:sz w:val="24"/>
        </w:rPr>
        <w:t xml:space="preserve"> e residente a</w:t>
      </w:r>
      <w:r w:rsidR="00567760">
        <w:rPr>
          <w:rFonts w:ascii="Arial" w:hAnsi="Arial"/>
          <w:sz w:val="24"/>
        </w:rPr>
        <w:t xml:space="preserve"> </w:t>
      </w:r>
      <w:r w:rsidR="004C2F17">
        <w:rPr>
          <w:rFonts w:ascii="Arial" w:hAnsi="Arial"/>
          <w:sz w:val="24"/>
        </w:rPr>
        <w:t>________________</w:t>
      </w:r>
      <w:r w:rsidR="00567760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in </w:t>
      </w:r>
      <w:r w:rsidR="003158A8">
        <w:rPr>
          <w:rFonts w:ascii="Arial" w:hAnsi="Arial"/>
          <w:sz w:val="24"/>
        </w:rPr>
        <w:t>v</w:t>
      </w:r>
      <w:r>
        <w:rPr>
          <w:rFonts w:ascii="Arial" w:hAnsi="Arial"/>
          <w:sz w:val="24"/>
        </w:rPr>
        <w:t>ia</w:t>
      </w:r>
      <w:r w:rsidR="00567760">
        <w:rPr>
          <w:rFonts w:ascii="Arial" w:hAnsi="Arial"/>
          <w:sz w:val="24"/>
        </w:rPr>
        <w:t xml:space="preserve"> </w:t>
      </w:r>
      <w:r w:rsidR="004C2F17">
        <w:rPr>
          <w:rFonts w:ascii="Arial" w:hAnsi="Arial"/>
          <w:sz w:val="24"/>
        </w:rPr>
        <w:t>___________________</w:t>
      </w:r>
      <w:r>
        <w:rPr>
          <w:rFonts w:ascii="Arial" w:hAnsi="Arial"/>
          <w:sz w:val="24"/>
        </w:rPr>
        <w:t>, iscritto per l’anno scolastico 20</w:t>
      </w:r>
      <w:r w:rsidR="00567760">
        <w:rPr>
          <w:rFonts w:ascii="Arial" w:hAnsi="Arial"/>
          <w:sz w:val="24"/>
        </w:rPr>
        <w:t>2</w:t>
      </w:r>
      <w:r w:rsidR="001A5AED">
        <w:rPr>
          <w:rFonts w:ascii="Arial" w:hAnsi="Arial"/>
          <w:sz w:val="24"/>
        </w:rPr>
        <w:t>6</w:t>
      </w:r>
      <w:r>
        <w:rPr>
          <w:rFonts w:ascii="Arial" w:hAnsi="Arial"/>
          <w:sz w:val="24"/>
        </w:rPr>
        <w:t>/20</w:t>
      </w:r>
      <w:r w:rsidR="00567760">
        <w:rPr>
          <w:rFonts w:ascii="Arial" w:hAnsi="Arial"/>
          <w:sz w:val="24"/>
        </w:rPr>
        <w:t>2</w:t>
      </w:r>
      <w:r w:rsidR="001A5AED">
        <w:rPr>
          <w:rFonts w:ascii="Arial" w:hAnsi="Arial"/>
          <w:sz w:val="24"/>
        </w:rPr>
        <w:t>7</w:t>
      </w:r>
      <w:r>
        <w:rPr>
          <w:rFonts w:ascii="Arial" w:hAnsi="Arial"/>
          <w:sz w:val="24"/>
        </w:rPr>
        <w:t xml:space="preserve"> presso l’Istituto Comprensivo di Montecchia</w:t>
      </w:r>
      <w:r w:rsidR="008567F7">
        <w:rPr>
          <w:rFonts w:ascii="Arial" w:hAnsi="Arial"/>
          <w:sz w:val="24"/>
        </w:rPr>
        <w:t xml:space="preserve"> di Crosara</w:t>
      </w:r>
      <w:r>
        <w:rPr>
          <w:rFonts w:ascii="Arial" w:hAnsi="Arial"/>
          <w:sz w:val="24"/>
        </w:rPr>
        <w:t xml:space="preserve"> e </w:t>
      </w:r>
      <w:r w:rsidR="008567F7">
        <w:rPr>
          <w:rFonts w:ascii="Arial" w:hAnsi="Arial"/>
          <w:sz w:val="24"/>
        </w:rPr>
        <w:t xml:space="preserve">San Giovanni Ilarione </w:t>
      </w:r>
      <w:r>
        <w:rPr>
          <w:rFonts w:ascii="Arial" w:hAnsi="Arial"/>
          <w:sz w:val="24"/>
        </w:rPr>
        <w:t>- sede di Roncà,</w:t>
      </w:r>
    </w:p>
    <w:p w14:paraId="267F0DB0" w14:textId="77777777" w:rsidR="00D735A8" w:rsidRDefault="00D735A8" w:rsidP="00D735A8">
      <w:pPr>
        <w:spacing w:after="0" w:line="240" w:lineRule="auto"/>
        <w:jc w:val="both"/>
        <w:rPr>
          <w:rFonts w:ascii="Arial" w:hAnsi="Arial"/>
          <w:sz w:val="24"/>
        </w:rPr>
      </w:pPr>
    </w:p>
    <w:p w14:paraId="3552C869" w14:textId="77777777" w:rsidR="00592624" w:rsidRPr="0073464F" w:rsidRDefault="00592624" w:rsidP="004C2F17">
      <w:pPr>
        <w:spacing w:after="0" w:line="240" w:lineRule="auto"/>
        <w:jc w:val="center"/>
        <w:rPr>
          <w:rFonts w:ascii="Arial" w:hAnsi="Arial"/>
          <w:b/>
          <w:sz w:val="24"/>
        </w:rPr>
      </w:pPr>
      <w:r w:rsidRPr="0073464F">
        <w:rPr>
          <w:rFonts w:ascii="Arial" w:hAnsi="Arial"/>
          <w:b/>
          <w:sz w:val="24"/>
        </w:rPr>
        <w:t>CHIEDE</w:t>
      </w:r>
    </w:p>
    <w:p w14:paraId="520620A8" w14:textId="77777777" w:rsidR="00D735A8" w:rsidRDefault="00D735A8" w:rsidP="004C2F17">
      <w:pPr>
        <w:spacing w:after="0" w:line="240" w:lineRule="auto"/>
        <w:jc w:val="center"/>
        <w:rPr>
          <w:rFonts w:ascii="Arial" w:hAnsi="Arial"/>
          <w:sz w:val="24"/>
        </w:rPr>
      </w:pPr>
    </w:p>
    <w:p w14:paraId="641DB7F4" w14:textId="34617436" w:rsidR="00592624" w:rsidRDefault="006B703D" w:rsidP="00DA2761">
      <w:pPr>
        <w:spacing w:after="0" w:line="240" w:lineRule="auto"/>
        <w:ind w:left="709"/>
        <w:jc w:val="both"/>
        <w:rPr>
          <w:rFonts w:ascii="Arial" w:hAnsi="Arial"/>
          <w:b/>
          <w:bCs/>
          <w:sz w:val="24"/>
        </w:rPr>
      </w:pPr>
      <w:r w:rsidRPr="00DA2761">
        <w:rPr>
          <w:rFonts w:ascii="Arial" w:hAnsi="Arial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CB0A5D" wp14:editId="253E3ED0">
                <wp:simplePos x="0" y="0"/>
                <wp:positionH relativeFrom="column">
                  <wp:posOffset>-71755</wp:posOffset>
                </wp:positionH>
                <wp:positionV relativeFrom="paragraph">
                  <wp:posOffset>0</wp:posOffset>
                </wp:positionV>
                <wp:extent cx="218440" cy="211455"/>
                <wp:effectExtent l="10160" t="5715" r="9525" b="1143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B50C6" id="Rectangle 2" o:spid="_x0000_s1026" style="position:absolute;margin-left:-5.65pt;margin-top:0;width:17.2pt;height:1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"/>
            </w:pict>
          </mc:Fallback>
        </mc:AlternateContent>
      </w:r>
      <w:r w:rsidR="003158A8">
        <w:rPr>
          <w:rFonts w:ascii="Arial" w:hAnsi="Arial"/>
          <w:b/>
          <w:bCs/>
          <w:sz w:val="24"/>
        </w:rPr>
        <w:t>d</w:t>
      </w:r>
      <w:r w:rsidR="00592624" w:rsidRPr="00DA2761">
        <w:rPr>
          <w:rFonts w:ascii="Arial" w:hAnsi="Arial"/>
          <w:b/>
          <w:bCs/>
          <w:sz w:val="24"/>
        </w:rPr>
        <w:t>i poter usufruire del servizio</w:t>
      </w:r>
      <w:r w:rsidR="00DA2761" w:rsidRPr="00DA2761">
        <w:rPr>
          <w:rFonts w:ascii="Arial" w:hAnsi="Arial"/>
          <w:b/>
          <w:bCs/>
          <w:sz w:val="24"/>
        </w:rPr>
        <w:t xml:space="preserve"> </w:t>
      </w:r>
      <w:r w:rsidR="00592624" w:rsidRPr="00DA2761">
        <w:rPr>
          <w:rFonts w:ascii="Arial" w:hAnsi="Arial"/>
          <w:b/>
          <w:bCs/>
          <w:sz w:val="24"/>
        </w:rPr>
        <w:t xml:space="preserve">di entrata anticipata </w:t>
      </w:r>
      <w:r w:rsidR="006F4828">
        <w:rPr>
          <w:rFonts w:ascii="Arial" w:hAnsi="Arial"/>
          <w:b/>
          <w:bCs/>
          <w:sz w:val="24"/>
        </w:rPr>
        <w:t>dalle ore 7.30</w:t>
      </w:r>
      <w:r w:rsidR="003158A8">
        <w:rPr>
          <w:rFonts w:ascii="Arial" w:hAnsi="Arial"/>
          <w:b/>
          <w:bCs/>
          <w:sz w:val="24"/>
        </w:rPr>
        <w:t>;</w:t>
      </w:r>
    </w:p>
    <w:p w14:paraId="7E5F1157" w14:textId="77777777" w:rsidR="00616E21" w:rsidRDefault="00616E21" w:rsidP="00DA2761">
      <w:pPr>
        <w:spacing w:after="0" w:line="240" w:lineRule="auto"/>
        <w:ind w:left="709"/>
        <w:jc w:val="both"/>
        <w:rPr>
          <w:rFonts w:ascii="Arial" w:hAnsi="Arial"/>
          <w:sz w:val="24"/>
        </w:rPr>
      </w:pPr>
    </w:p>
    <w:p w14:paraId="26A4A156" w14:textId="77777777" w:rsidR="003C4DFD" w:rsidRPr="002950D2" w:rsidRDefault="003C4DFD" w:rsidP="00DA2761">
      <w:pPr>
        <w:spacing w:after="0" w:line="240" w:lineRule="auto"/>
        <w:ind w:left="709"/>
        <w:jc w:val="both"/>
        <w:rPr>
          <w:rFonts w:ascii="Arial" w:hAnsi="Arial"/>
          <w:sz w:val="24"/>
        </w:rPr>
      </w:pPr>
    </w:p>
    <w:p w14:paraId="17906087" w14:textId="4879487C" w:rsidR="002950D2" w:rsidRDefault="002950D2" w:rsidP="006F4828">
      <w:pPr>
        <w:jc w:val="both"/>
        <w:rPr>
          <w:rFonts w:ascii="Arial" w:hAnsi="Arial"/>
          <w:sz w:val="24"/>
        </w:rPr>
      </w:pPr>
      <w:r w:rsidRPr="002950D2">
        <w:rPr>
          <w:rFonts w:ascii="Arial" w:hAnsi="Arial"/>
          <w:sz w:val="24"/>
        </w:rPr>
        <w:t xml:space="preserve">Il sottoscritto si impegna inoltre a versare la somma di Euro 50,00 annuali, come disposto da provvedimento della Giunta Comunale </w:t>
      </w:r>
      <w:r>
        <w:rPr>
          <w:rFonts w:ascii="Arial" w:hAnsi="Arial"/>
          <w:sz w:val="24"/>
        </w:rPr>
        <w:t>n.</w:t>
      </w:r>
      <w:r w:rsidR="008242FA">
        <w:rPr>
          <w:rFonts w:ascii="Arial" w:hAnsi="Arial"/>
          <w:sz w:val="24"/>
        </w:rPr>
        <w:t xml:space="preserve"> 7 del 30/01/2025</w:t>
      </w:r>
      <w:r w:rsidR="003C4DFD">
        <w:rPr>
          <w:rFonts w:ascii="Arial" w:hAnsi="Arial"/>
          <w:sz w:val="24"/>
        </w:rPr>
        <w:t xml:space="preserve"> </w:t>
      </w:r>
    </w:p>
    <w:p w14:paraId="159C428F" w14:textId="7C6432D8" w:rsidR="002950D2" w:rsidRDefault="002950D2" w:rsidP="006F4828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Il pagamento può avvenire tramite:</w:t>
      </w:r>
    </w:p>
    <w:p w14:paraId="270E6CF6" w14:textId="0170E0AB" w:rsidR="002950D2" w:rsidRDefault="002950D2" w:rsidP="006F4828">
      <w:pPr>
        <w:pStyle w:val="Paragrafoelenco"/>
        <w:numPr>
          <w:ilvl w:val="0"/>
          <w:numId w:val="12"/>
        </w:numPr>
        <w:jc w:val="both"/>
        <w:rPr>
          <w:sz w:val="24"/>
        </w:rPr>
      </w:pPr>
      <w:r>
        <w:rPr>
          <w:sz w:val="24"/>
        </w:rPr>
        <w:t xml:space="preserve">Pagamento POS presso gli uffici </w:t>
      </w:r>
      <w:r w:rsidR="003C4DFD">
        <w:rPr>
          <w:sz w:val="24"/>
        </w:rPr>
        <w:t>del Comune di Roncà;</w:t>
      </w:r>
    </w:p>
    <w:p w14:paraId="3CAD056C" w14:textId="352CEE72" w:rsidR="003C4DFD" w:rsidRDefault="003C4DFD" w:rsidP="006F4828">
      <w:pPr>
        <w:pStyle w:val="Paragrafoelenco"/>
        <w:numPr>
          <w:ilvl w:val="0"/>
          <w:numId w:val="12"/>
        </w:numPr>
        <w:jc w:val="both"/>
        <w:rPr>
          <w:sz w:val="24"/>
        </w:rPr>
      </w:pPr>
      <w:r>
        <w:rPr>
          <w:sz w:val="24"/>
        </w:rPr>
        <w:t>Bonifico bancario all’IBAN IT54G0503459690000000022088 intestato alla Tesoreria Comunale presso il Banco BPM SPA;</w:t>
      </w:r>
    </w:p>
    <w:p w14:paraId="43B7B4C7" w14:textId="374FF184" w:rsidR="003C4DFD" w:rsidRDefault="003C4DFD" w:rsidP="006F4828">
      <w:pPr>
        <w:pStyle w:val="Paragrafoelenco"/>
        <w:numPr>
          <w:ilvl w:val="0"/>
          <w:numId w:val="12"/>
        </w:numPr>
        <w:jc w:val="both"/>
        <w:rPr>
          <w:sz w:val="24"/>
        </w:rPr>
      </w:pPr>
      <w:r>
        <w:rPr>
          <w:sz w:val="24"/>
        </w:rPr>
        <w:t>Versamento per cassa alla Tesoreria Comunale presso gli sportelli della Banca BPM SPA.</w:t>
      </w:r>
    </w:p>
    <w:p w14:paraId="601F901A" w14:textId="77777777" w:rsidR="006F4828" w:rsidRDefault="006F4828" w:rsidP="006F4828">
      <w:pPr>
        <w:pStyle w:val="Paragrafoelenco"/>
        <w:jc w:val="both"/>
        <w:rPr>
          <w:sz w:val="24"/>
        </w:rPr>
      </w:pPr>
    </w:p>
    <w:p w14:paraId="0D3B8ED7" w14:textId="63BF03CA" w:rsidR="003C4DFD" w:rsidRPr="006F4828" w:rsidRDefault="006F4828" w:rsidP="006F4828">
      <w:pPr>
        <w:jc w:val="both"/>
        <w:rPr>
          <w:rFonts w:ascii="Arial" w:eastAsia="Times New Roman" w:hAnsi="Arial"/>
          <w:sz w:val="24"/>
          <w:szCs w:val="20"/>
          <w:lang w:eastAsia="it-IT"/>
        </w:rPr>
      </w:pPr>
      <w:r>
        <w:rPr>
          <w:rFonts w:ascii="Arial" w:eastAsia="Times New Roman" w:hAnsi="Arial"/>
          <w:sz w:val="24"/>
          <w:szCs w:val="20"/>
          <w:lang w:eastAsia="it-IT"/>
        </w:rPr>
        <w:t xml:space="preserve">Il sottoscritto </w:t>
      </w:r>
      <w:r w:rsidRPr="006F4828">
        <w:rPr>
          <w:rFonts w:ascii="Arial" w:eastAsia="Times New Roman" w:hAnsi="Arial"/>
          <w:sz w:val="24"/>
          <w:szCs w:val="20"/>
          <w:lang w:eastAsia="it-IT"/>
        </w:rPr>
        <w:t>dichiara di essere informato, ai sensi e per gli effetti di cui all'art.13 del Decreto legislativo n° 196 del 30/06/2003 (Codice in materia di protezione dei dati personali) che i dati personali raccolti saranno trattati, anche con strumenti informatici, esclusivamente nell'ambito del procedimento per il quale la presente dichiarazione viene resa.</w:t>
      </w:r>
    </w:p>
    <w:p w14:paraId="45D0B239" w14:textId="2E8E1FEF" w:rsidR="003C4DFD" w:rsidRPr="003C4DFD" w:rsidRDefault="003C4DFD" w:rsidP="006F4828">
      <w:pPr>
        <w:jc w:val="both"/>
        <w:rPr>
          <w:rFonts w:ascii="Arial" w:hAnsi="Arial"/>
          <w:sz w:val="24"/>
        </w:rPr>
      </w:pPr>
      <w:r w:rsidRPr="003C4DFD">
        <w:rPr>
          <w:rFonts w:ascii="Arial" w:hAnsi="Arial"/>
          <w:sz w:val="24"/>
        </w:rPr>
        <w:t>Si allega alla presente, copia di documento di identità, fronte/retro ed in corso di validità, del/della richiedente.</w:t>
      </w:r>
    </w:p>
    <w:p w14:paraId="04A3F97F" w14:textId="77777777" w:rsidR="003C4DFD" w:rsidRPr="003C4DFD" w:rsidRDefault="003C4DFD" w:rsidP="003C4DFD">
      <w:pPr>
        <w:rPr>
          <w:sz w:val="24"/>
        </w:rPr>
      </w:pPr>
    </w:p>
    <w:p w14:paraId="1FF4E21C" w14:textId="2D4051D7" w:rsidR="00397302" w:rsidRPr="00D735A8" w:rsidRDefault="00397302" w:rsidP="00397302">
      <w:pPr>
        <w:rPr>
          <w:rFonts w:ascii="Arial" w:eastAsia="Times New Roman" w:hAnsi="Arial"/>
          <w:sz w:val="24"/>
          <w:szCs w:val="20"/>
          <w:lang w:eastAsia="it-IT"/>
        </w:rPr>
      </w:pPr>
      <w:r w:rsidRPr="00D735A8">
        <w:rPr>
          <w:rFonts w:ascii="Arial" w:eastAsia="Times New Roman" w:hAnsi="Arial"/>
          <w:sz w:val="24"/>
          <w:szCs w:val="20"/>
          <w:lang w:eastAsia="it-IT"/>
        </w:rPr>
        <w:t>Roncà,</w:t>
      </w:r>
      <w:r w:rsidR="0062557F" w:rsidRPr="00D735A8">
        <w:rPr>
          <w:rFonts w:ascii="Arial" w:eastAsia="Times New Roman" w:hAnsi="Arial"/>
          <w:sz w:val="24"/>
          <w:szCs w:val="20"/>
          <w:lang w:eastAsia="it-IT"/>
        </w:rPr>
        <w:t xml:space="preserve"> </w:t>
      </w:r>
      <w:r w:rsidRPr="00D735A8">
        <w:rPr>
          <w:rFonts w:ascii="Arial" w:eastAsia="Times New Roman" w:hAnsi="Arial"/>
          <w:sz w:val="24"/>
          <w:szCs w:val="20"/>
          <w:lang w:eastAsia="it-IT"/>
        </w:rPr>
        <w:t>__________________</w:t>
      </w:r>
      <w:r w:rsidRPr="00D735A8">
        <w:rPr>
          <w:rFonts w:ascii="Arial" w:eastAsia="Times New Roman" w:hAnsi="Arial"/>
          <w:sz w:val="24"/>
          <w:szCs w:val="20"/>
          <w:lang w:eastAsia="it-IT"/>
        </w:rPr>
        <w:tab/>
      </w:r>
      <w:r w:rsidRPr="00D735A8">
        <w:rPr>
          <w:rFonts w:ascii="Arial" w:eastAsia="Times New Roman" w:hAnsi="Arial"/>
          <w:sz w:val="24"/>
          <w:szCs w:val="20"/>
          <w:lang w:eastAsia="it-IT"/>
        </w:rPr>
        <w:tab/>
      </w:r>
      <w:r w:rsidRPr="00D735A8">
        <w:rPr>
          <w:rFonts w:ascii="Arial" w:eastAsia="Times New Roman" w:hAnsi="Arial"/>
          <w:sz w:val="24"/>
          <w:szCs w:val="20"/>
          <w:lang w:eastAsia="it-IT"/>
        </w:rPr>
        <w:tab/>
      </w:r>
      <w:r w:rsidRPr="00D735A8">
        <w:rPr>
          <w:rFonts w:ascii="Arial" w:eastAsia="Times New Roman" w:hAnsi="Arial"/>
          <w:sz w:val="24"/>
          <w:szCs w:val="20"/>
          <w:lang w:eastAsia="it-IT"/>
        </w:rPr>
        <w:tab/>
      </w:r>
      <w:r w:rsidRPr="00D735A8">
        <w:rPr>
          <w:rFonts w:ascii="Arial" w:eastAsia="Times New Roman" w:hAnsi="Arial"/>
          <w:sz w:val="24"/>
          <w:szCs w:val="20"/>
          <w:lang w:eastAsia="it-IT"/>
        </w:rPr>
        <w:tab/>
        <w:t>Firma</w:t>
      </w:r>
    </w:p>
    <w:p w14:paraId="3A7DB301" w14:textId="739299FD" w:rsidR="006F588B" w:rsidRPr="006F588B" w:rsidRDefault="00397302" w:rsidP="006F4828">
      <w:pPr>
        <w:ind w:left="4248" w:firstLine="708"/>
        <w:rPr>
          <w:rFonts w:asciiTheme="minorHAnsi" w:hAnsiTheme="minorHAnsi"/>
          <w:sz w:val="28"/>
          <w:szCs w:val="28"/>
        </w:rPr>
      </w:pPr>
      <w:r w:rsidRPr="00D735A8">
        <w:rPr>
          <w:rFonts w:ascii="Arial" w:eastAsia="Times New Roman" w:hAnsi="Arial"/>
          <w:sz w:val="24"/>
          <w:szCs w:val="20"/>
          <w:lang w:eastAsia="it-IT"/>
        </w:rPr>
        <w:t>_______________________________</w:t>
      </w:r>
      <w:r w:rsidRPr="00D735A8">
        <w:rPr>
          <w:rFonts w:ascii="Arial" w:eastAsia="Times New Roman" w:hAnsi="Arial"/>
          <w:sz w:val="24"/>
          <w:szCs w:val="20"/>
          <w:lang w:eastAsia="it-IT"/>
        </w:rPr>
        <w:tab/>
      </w:r>
    </w:p>
    <w:sectPr w:rsidR="006F588B" w:rsidRPr="006F588B" w:rsidSect="00470A6E">
      <w:headerReference w:type="default" r:id="rId8"/>
      <w:footerReference w:type="default" r:id="rId9"/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EAC3B" w14:textId="77777777" w:rsidR="004137E6" w:rsidRDefault="004137E6" w:rsidP="004113A1">
      <w:pPr>
        <w:spacing w:after="0" w:line="240" w:lineRule="auto"/>
      </w:pPr>
      <w:r>
        <w:separator/>
      </w:r>
    </w:p>
  </w:endnote>
  <w:endnote w:type="continuationSeparator" w:id="0">
    <w:p w14:paraId="7221086E" w14:textId="77777777" w:rsidR="004137E6" w:rsidRDefault="004137E6" w:rsidP="00411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98F51" w14:textId="341EE02B" w:rsidR="00D702D3" w:rsidRPr="0027626D" w:rsidRDefault="00D702D3" w:rsidP="00FA461A">
    <w:pPr>
      <w:pStyle w:val="Pidipagina"/>
      <w:jc w:val="center"/>
      <w:rPr>
        <w:rFonts w:ascii="Arial" w:hAnsi="Arial" w:cs="Arial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B0339" w14:textId="77777777" w:rsidR="004137E6" w:rsidRDefault="004137E6" w:rsidP="004113A1">
      <w:pPr>
        <w:spacing w:after="0" w:line="240" w:lineRule="auto"/>
      </w:pPr>
      <w:r>
        <w:separator/>
      </w:r>
    </w:p>
  </w:footnote>
  <w:footnote w:type="continuationSeparator" w:id="0">
    <w:p w14:paraId="58DD3722" w14:textId="77777777" w:rsidR="004137E6" w:rsidRDefault="004137E6" w:rsidP="00411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475B0" w14:textId="77777777" w:rsidR="00D702D3" w:rsidRPr="00C216D3" w:rsidRDefault="00D702D3" w:rsidP="00153F05">
    <w:pPr>
      <w:pStyle w:val="Intestazione"/>
      <w:ind w:left="2124"/>
      <w:jc w:val="center"/>
      <w:rPr>
        <w:rFonts w:ascii="Arial" w:hAnsi="Arial" w:cs="Arial"/>
        <w:i/>
        <w:sz w:val="32"/>
        <w:szCs w:val="32"/>
      </w:rPr>
    </w:pPr>
    <w:r w:rsidRPr="00C216D3">
      <w:rPr>
        <w:rFonts w:ascii="Arial" w:hAnsi="Arial" w:cs="Arial"/>
        <w:i/>
        <w:sz w:val="32"/>
        <w:szCs w:val="32"/>
      </w:rPr>
      <w:t>COMUNE DI RONCA’</w:t>
    </w:r>
  </w:p>
  <w:p w14:paraId="0CB3C738" w14:textId="77777777" w:rsidR="00D702D3" w:rsidRPr="00C216D3" w:rsidRDefault="00D702D3" w:rsidP="00153F05">
    <w:pPr>
      <w:pStyle w:val="Intestazione"/>
      <w:ind w:left="2124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it-IT"/>
      </w:rPr>
      <w:drawing>
        <wp:anchor distT="0" distB="0" distL="114300" distR="114300" simplePos="0" relativeHeight="251657728" behindDoc="1" locked="0" layoutInCell="1" allowOverlap="1" wp14:anchorId="441A46C3" wp14:editId="3F19827A">
          <wp:simplePos x="0" y="0"/>
          <wp:positionH relativeFrom="column">
            <wp:posOffset>99060</wp:posOffset>
          </wp:positionH>
          <wp:positionV relativeFrom="paragraph">
            <wp:posOffset>-356870</wp:posOffset>
          </wp:positionV>
          <wp:extent cx="952500" cy="1219200"/>
          <wp:effectExtent l="19050" t="0" r="0" b="0"/>
          <wp:wrapNone/>
          <wp:docPr id="1" name="Immagine 5" descr="nuovo stemma Roncà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nuovo stemma Roncà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C216D3">
      <w:rPr>
        <w:rFonts w:ascii="Arial" w:hAnsi="Arial" w:cs="Arial"/>
        <w:sz w:val="20"/>
        <w:szCs w:val="20"/>
      </w:rPr>
      <w:t>PROVINCIA DI VERONA</w:t>
    </w:r>
  </w:p>
  <w:p w14:paraId="67EE607F" w14:textId="77777777" w:rsidR="00D702D3" w:rsidRPr="00C216D3" w:rsidRDefault="00D702D3" w:rsidP="00153F05">
    <w:pPr>
      <w:pStyle w:val="Intestazione"/>
      <w:ind w:left="2124"/>
      <w:jc w:val="center"/>
      <w:rPr>
        <w:rFonts w:ascii="Arial" w:hAnsi="Arial" w:cs="Arial"/>
        <w:sz w:val="20"/>
        <w:szCs w:val="20"/>
      </w:rPr>
    </w:pPr>
    <w:r w:rsidRPr="00C216D3">
      <w:rPr>
        <w:rFonts w:ascii="Arial" w:hAnsi="Arial" w:cs="Arial"/>
        <w:sz w:val="20"/>
        <w:szCs w:val="20"/>
      </w:rPr>
      <w:t>Piazza G. Marconi, 4 – 37030 Roncà (VR)</w:t>
    </w:r>
  </w:p>
  <w:p w14:paraId="3EF8C7F8" w14:textId="1B61FFF9" w:rsidR="00D702D3" w:rsidRPr="00C216D3" w:rsidRDefault="00D702D3" w:rsidP="00153F05">
    <w:pPr>
      <w:pStyle w:val="Intestazione"/>
      <w:ind w:left="2124"/>
      <w:jc w:val="center"/>
      <w:rPr>
        <w:rFonts w:ascii="Arial" w:hAnsi="Arial" w:cs="Arial"/>
        <w:sz w:val="20"/>
        <w:szCs w:val="20"/>
        <w:lang w:val="en-US"/>
      </w:rPr>
    </w:pPr>
    <w:r w:rsidRPr="00C216D3">
      <w:rPr>
        <w:rFonts w:ascii="Arial" w:hAnsi="Arial" w:cs="Arial"/>
        <w:sz w:val="20"/>
        <w:szCs w:val="20"/>
        <w:lang w:val="en-US"/>
      </w:rPr>
      <w:t>Tel. 045</w:t>
    </w:r>
    <w:r w:rsidR="00153F05">
      <w:rPr>
        <w:rFonts w:ascii="Arial" w:hAnsi="Arial" w:cs="Arial"/>
        <w:sz w:val="20"/>
        <w:szCs w:val="20"/>
        <w:lang w:val="en-US"/>
      </w:rPr>
      <w:t>/7</w:t>
    </w:r>
    <w:r w:rsidRPr="00C216D3">
      <w:rPr>
        <w:rFonts w:ascii="Arial" w:hAnsi="Arial" w:cs="Arial"/>
        <w:sz w:val="20"/>
        <w:szCs w:val="20"/>
        <w:lang w:val="en-US"/>
      </w:rPr>
      <w:t>460017</w:t>
    </w:r>
  </w:p>
  <w:p w14:paraId="691C5B25" w14:textId="77777777" w:rsidR="00D702D3" w:rsidRPr="00C216D3" w:rsidRDefault="00D702D3" w:rsidP="00153F05">
    <w:pPr>
      <w:pStyle w:val="Intestazione"/>
      <w:pBdr>
        <w:bottom w:val="single" w:sz="12" w:space="0" w:color="auto"/>
      </w:pBdr>
      <w:ind w:left="2124"/>
      <w:jc w:val="center"/>
      <w:rPr>
        <w:rFonts w:ascii="Arial" w:hAnsi="Arial" w:cs="Arial"/>
        <w:sz w:val="20"/>
        <w:szCs w:val="20"/>
        <w:lang w:val="en-US"/>
      </w:rPr>
    </w:pPr>
    <w:r w:rsidRPr="00C216D3">
      <w:rPr>
        <w:rFonts w:ascii="Arial" w:hAnsi="Arial" w:cs="Arial"/>
        <w:sz w:val="20"/>
        <w:szCs w:val="20"/>
        <w:lang w:val="en-US"/>
      </w:rPr>
      <w:t>www.comune.ronca.vr.it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BD6"/>
    <w:multiLevelType w:val="hybridMultilevel"/>
    <w:tmpl w:val="2ACAD250"/>
    <w:lvl w:ilvl="0" w:tplc="2D768F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D27FB"/>
    <w:multiLevelType w:val="hybridMultilevel"/>
    <w:tmpl w:val="0B24A2B8"/>
    <w:lvl w:ilvl="0" w:tplc="ED6A8E7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32667E"/>
    <w:multiLevelType w:val="hybridMultilevel"/>
    <w:tmpl w:val="94E8302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65C74"/>
    <w:multiLevelType w:val="hybridMultilevel"/>
    <w:tmpl w:val="25908A78"/>
    <w:lvl w:ilvl="0" w:tplc="6BF63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3292C"/>
    <w:multiLevelType w:val="hybridMultilevel"/>
    <w:tmpl w:val="642AF8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45B10"/>
    <w:multiLevelType w:val="hybridMultilevel"/>
    <w:tmpl w:val="528C26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D19292E"/>
    <w:multiLevelType w:val="hybridMultilevel"/>
    <w:tmpl w:val="2564EDF2"/>
    <w:lvl w:ilvl="0" w:tplc="E54C4E8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4F03E5A"/>
    <w:multiLevelType w:val="hybridMultilevel"/>
    <w:tmpl w:val="054EE21A"/>
    <w:lvl w:ilvl="0" w:tplc="35685756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0C4C63"/>
    <w:multiLevelType w:val="hybridMultilevel"/>
    <w:tmpl w:val="91B2E4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7E6AF8"/>
    <w:multiLevelType w:val="hybridMultilevel"/>
    <w:tmpl w:val="652002B8"/>
    <w:lvl w:ilvl="0" w:tplc="E87A1240">
      <w:start w:val="5"/>
      <w:numFmt w:val="bullet"/>
      <w:lvlText w:val="-"/>
      <w:lvlJc w:val="left"/>
      <w:pPr>
        <w:ind w:left="649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0" w15:restartNumberingAfterBreak="0">
    <w:nsid w:val="7A6829AA"/>
    <w:multiLevelType w:val="hybridMultilevel"/>
    <w:tmpl w:val="46C20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483327">
    <w:abstractNumId w:val="9"/>
  </w:num>
  <w:num w:numId="2" w16cid:durableId="1645039200">
    <w:abstractNumId w:val="3"/>
  </w:num>
  <w:num w:numId="3" w16cid:durableId="524444682">
    <w:abstractNumId w:val="7"/>
  </w:num>
  <w:num w:numId="4" w16cid:durableId="1686519945">
    <w:abstractNumId w:val="8"/>
  </w:num>
  <w:num w:numId="5" w16cid:durableId="2044211321">
    <w:abstractNumId w:val="5"/>
  </w:num>
  <w:num w:numId="6" w16cid:durableId="760875311">
    <w:abstractNumId w:val="10"/>
  </w:num>
  <w:num w:numId="7" w16cid:durableId="1353649842">
    <w:abstractNumId w:val="5"/>
  </w:num>
  <w:num w:numId="8" w16cid:durableId="1889098642">
    <w:abstractNumId w:val="0"/>
  </w:num>
  <w:num w:numId="9" w16cid:durableId="1127702158">
    <w:abstractNumId w:val="1"/>
  </w:num>
  <w:num w:numId="10" w16cid:durableId="1481651249">
    <w:abstractNumId w:val="6"/>
  </w:num>
  <w:num w:numId="11" w16cid:durableId="882981966">
    <w:abstractNumId w:val="2"/>
  </w:num>
  <w:num w:numId="12" w16cid:durableId="3606675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104"/>
    <w:rsid w:val="00001DFF"/>
    <w:rsid w:val="00022ABA"/>
    <w:rsid w:val="00041C70"/>
    <w:rsid w:val="00043DEE"/>
    <w:rsid w:val="000452A3"/>
    <w:rsid w:val="0006729F"/>
    <w:rsid w:val="000A78F3"/>
    <w:rsid w:val="000C3074"/>
    <w:rsid w:val="000E55F2"/>
    <w:rsid w:val="00120314"/>
    <w:rsid w:val="00121F29"/>
    <w:rsid w:val="00153F05"/>
    <w:rsid w:val="0016571C"/>
    <w:rsid w:val="0017678F"/>
    <w:rsid w:val="00194AED"/>
    <w:rsid w:val="001A5AED"/>
    <w:rsid w:val="001E344E"/>
    <w:rsid w:val="001E468A"/>
    <w:rsid w:val="001F4EC7"/>
    <w:rsid w:val="00214BBB"/>
    <w:rsid w:val="00216B9D"/>
    <w:rsid w:val="0027519A"/>
    <w:rsid w:val="0027626D"/>
    <w:rsid w:val="002950D2"/>
    <w:rsid w:val="003158A8"/>
    <w:rsid w:val="00315FA4"/>
    <w:rsid w:val="00347425"/>
    <w:rsid w:val="00397302"/>
    <w:rsid w:val="003B50DD"/>
    <w:rsid w:val="003C4DFD"/>
    <w:rsid w:val="003E1F70"/>
    <w:rsid w:val="004113A1"/>
    <w:rsid w:val="00412F8C"/>
    <w:rsid w:val="004137E6"/>
    <w:rsid w:val="00463878"/>
    <w:rsid w:val="00470A6E"/>
    <w:rsid w:val="00475621"/>
    <w:rsid w:val="00483D1F"/>
    <w:rsid w:val="004A0083"/>
    <w:rsid w:val="004A14C6"/>
    <w:rsid w:val="004C2F17"/>
    <w:rsid w:val="004D5B1E"/>
    <w:rsid w:val="004E2A78"/>
    <w:rsid w:val="0050152D"/>
    <w:rsid w:val="00517DED"/>
    <w:rsid w:val="00543AE1"/>
    <w:rsid w:val="00567760"/>
    <w:rsid w:val="00572BC0"/>
    <w:rsid w:val="005812DC"/>
    <w:rsid w:val="00582A80"/>
    <w:rsid w:val="00592624"/>
    <w:rsid w:val="005E33B0"/>
    <w:rsid w:val="005E48E7"/>
    <w:rsid w:val="00604B04"/>
    <w:rsid w:val="00616E21"/>
    <w:rsid w:val="006208F7"/>
    <w:rsid w:val="0062201E"/>
    <w:rsid w:val="0062557F"/>
    <w:rsid w:val="00631AFF"/>
    <w:rsid w:val="00696A1B"/>
    <w:rsid w:val="006A10AC"/>
    <w:rsid w:val="006B703D"/>
    <w:rsid w:val="006D2925"/>
    <w:rsid w:val="006F4828"/>
    <w:rsid w:val="006F588B"/>
    <w:rsid w:val="00701666"/>
    <w:rsid w:val="00725CA2"/>
    <w:rsid w:val="0077095A"/>
    <w:rsid w:val="007C3099"/>
    <w:rsid w:val="008242FA"/>
    <w:rsid w:val="00833CB6"/>
    <w:rsid w:val="008567F7"/>
    <w:rsid w:val="00887104"/>
    <w:rsid w:val="008F1AF9"/>
    <w:rsid w:val="009108FC"/>
    <w:rsid w:val="0092249F"/>
    <w:rsid w:val="00946BED"/>
    <w:rsid w:val="00950605"/>
    <w:rsid w:val="00985CED"/>
    <w:rsid w:val="009C27A6"/>
    <w:rsid w:val="00A02CED"/>
    <w:rsid w:val="00A827AA"/>
    <w:rsid w:val="00A91593"/>
    <w:rsid w:val="00AD4E12"/>
    <w:rsid w:val="00B26E7C"/>
    <w:rsid w:val="00B272A6"/>
    <w:rsid w:val="00B61A86"/>
    <w:rsid w:val="00C216D3"/>
    <w:rsid w:val="00C5793B"/>
    <w:rsid w:val="00CF785C"/>
    <w:rsid w:val="00D702D3"/>
    <w:rsid w:val="00D735A8"/>
    <w:rsid w:val="00DA2761"/>
    <w:rsid w:val="00DD1117"/>
    <w:rsid w:val="00DE3197"/>
    <w:rsid w:val="00E06FD5"/>
    <w:rsid w:val="00E150A2"/>
    <w:rsid w:val="00E42DF4"/>
    <w:rsid w:val="00E45DC4"/>
    <w:rsid w:val="00F412F3"/>
    <w:rsid w:val="00F43E3E"/>
    <w:rsid w:val="00F650F6"/>
    <w:rsid w:val="00F803DC"/>
    <w:rsid w:val="00FA34D7"/>
    <w:rsid w:val="00FA461A"/>
    <w:rsid w:val="00FB4A29"/>
    <w:rsid w:val="00FB77BC"/>
    <w:rsid w:val="00FE36CE"/>
    <w:rsid w:val="00FF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346F8DD"/>
  <w15:docId w15:val="{8E3504F4-095F-43E5-AED7-FE20A9179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6B9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113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13A1"/>
  </w:style>
  <w:style w:type="paragraph" w:styleId="Pidipagina">
    <w:name w:val="footer"/>
    <w:basedOn w:val="Normale"/>
    <w:link w:val="PidipaginaCarattere"/>
    <w:unhideWhenUsed/>
    <w:rsid w:val="004113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4113A1"/>
  </w:style>
  <w:style w:type="character" w:styleId="Collegamentoipertestuale">
    <w:name w:val="Hyperlink"/>
    <w:basedOn w:val="Carpredefinitoparagrafo"/>
    <w:rsid w:val="00FA461A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FF2CEC"/>
    <w:pPr>
      <w:spacing w:after="0" w:line="240" w:lineRule="auto"/>
      <w:ind w:left="289"/>
      <w:jc w:val="both"/>
    </w:pPr>
    <w:rPr>
      <w:rFonts w:ascii="Arial" w:eastAsia="Times New Roman" w:hAnsi="Arial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F2CEC"/>
    <w:rPr>
      <w:rFonts w:ascii="Arial" w:eastAsia="Times New Roman" w:hAnsi="Arial"/>
      <w:sz w:val="24"/>
    </w:rPr>
  </w:style>
  <w:style w:type="paragraph" w:styleId="NormaleWeb">
    <w:name w:val="Normal (Web)"/>
    <w:basedOn w:val="Normale"/>
    <w:uiPriority w:val="99"/>
    <w:unhideWhenUsed/>
    <w:rsid w:val="00696A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7519A"/>
    <w:pPr>
      <w:spacing w:after="0" w:line="240" w:lineRule="auto"/>
      <w:ind w:left="720"/>
      <w:contextualSpacing/>
    </w:pPr>
    <w:rPr>
      <w:rFonts w:ascii="Arial" w:eastAsia="Times New Roman" w:hAnsi="Arial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53F0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46B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9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iovanni\Desktop\carta%20intestata%20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856E1-C8A4-425A-98DD-CBE116C43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2.dotx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Links>
    <vt:vector size="6" baseType="variant">
      <vt:variant>
        <vt:i4>2818113</vt:i4>
      </vt:variant>
      <vt:variant>
        <vt:i4>0</vt:i4>
      </vt:variant>
      <vt:variant>
        <vt:i4>0</vt:i4>
      </vt:variant>
      <vt:variant>
        <vt:i4>5</vt:i4>
      </vt:variant>
      <vt:variant>
        <vt:lpwstr>mailto:comune.ronca@stpec.it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</dc:creator>
  <cp:keywords/>
  <cp:lastModifiedBy>Assistente Sociale</cp:lastModifiedBy>
  <cp:revision>3</cp:revision>
  <cp:lastPrinted>2026-09-01T09:06:00Z</cp:lastPrinted>
  <dcterms:created xsi:type="dcterms:W3CDTF">2026-09-01T09:05:00Z</dcterms:created>
  <dcterms:modified xsi:type="dcterms:W3CDTF">2026-09-01T09:07:00Z</dcterms:modified>
</cp:coreProperties>
</file>