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E8430" w14:textId="77777777" w:rsidR="00374D4E" w:rsidRDefault="00000000">
      <w:pPr>
        <w:rPr>
          <w:b/>
          <w:bCs/>
        </w:rPr>
      </w:pPr>
      <w:r>
        <w:rPr>
          <w:b/>
          <w:bCs/>
        </w:rPr>
        <w:t>DOMANDA DI ISCRIZIONE AL SERVIZIO DI PRE-SCUOLA ANNO SCOLASTICO 2026/2027</w:t>
      </w:r>
    </w:p>
    <w:p w14:paraId="2A11E9EC" w14:textId="77777777" w:rsidR="00374D4E" w:rsidRDefault="00000000">
      <w:pPr>
        <w:jc w:val="right"/>
      </w:pPr>
      <w:r>
        <w:rPr>
          <w:b/>
          <w:bCs/>
        </w:rPr>
        <w:t>Al Comune di Mozzagrogna</w:t>
      </w:r>
    </w:p>
    <w:p w14:paraId="0C47DD53" w14:textId="77777777" w:rsidR="00374D4E" w:rsidRDefault="00000000">
      <w:pPr>
        <w:jc w:val="both"/>
      </w:pPr>
      <w:r>
        <w:t>Il/La sottoscritto/a _______________________________________________________________________</w:t>
      </w:r>
    </w:p>
    <w:p w14:paraId="3C0283C8" w14:textId="77777777" w:rsidR="00374D4E" w:rsidRDefault="00000000">
      <w:pPr>
        <w:jc w:val="both"/>
      </w:pPr>
      <w:r>
        <w:t>nato/a a ___________________________________________ il ____________________________________</w:t>
      </w:r>
    </w:p>
    <w:p w14:paraId="47866633" w14:textId="77777777" w:rsidR="00374D4E" w:rsidRDefault="00000000">
      <w:pPr>
        <w:jc w:val="both"/>
      </w:pPr>
      <w:r>
        <w:t>residente a ________________________________________ in Via ________________________________</w:t>
      </w:r>
    </w:p>
    <w:p w14:paraId="0A0B8481" w14:textId="77777777" w:rsidR="00374D4E" w:rsidRDefault="00000000">
      <w:pPr>
        <w:jc w:val="both"/>
      </w:pPr>
      <w:r>
        <w:t>C.F. _______________________________________________________</w:t>
      </w:r>
    </w:p>
    <w:p w14:paraId="76E6F165" w14:textId="77777777" w:rsidR="00374D4E" w:rsidRDefault="00000000">
      <w:r>
        <w:t>in qualità di:</w:t>
      </w:r>
    </w:p>
    <w:p w14:paraId="14C7BA29" w14:textId="77777777" w:rsidR="00374D4E" w:rsidRDefault="00000000">
      <w:r>
        <w:t>☐ genitore</w:t>
      </w:r>
      <w:r>
        <w:br/>
        <w:t>☐ esercente la responsabilità genitoriale</w:t>
      </w:r>
    </w:p>
    <w:p w14:paraId="4D3D8425" w14:textId="77777777" w:rsidR="00374D4E" w:rsidRDefault="00000000">
      <w:r>
        <w:t>dell'alunno/a ____________________________________________________________________________</w:t>
      </w:r>
    </w:p>
    <w:p w14:paraId="4C0363B2" w14:textId="77777777" w:rsidR="00374D4E" w:rsidRDefault="00000000">
      <w:r>
        <w:t>nato/a a ________________________________________ il ______________________</w:t>
      </w:r>
    </w:p>
    <w:p w14:paraId="39147EDA" w14:textId="77777777" w:rsidR="00374D4E" w:rsidRDefault="00000000">
      <w:r>
        <w:t>iscritto/a e frequentante la classe_____________ della  </w:t>
      </w:r>
      <w:r>
        <w:rPr>
          <w:b/>
          <w:bCs/>
        </w:rPr>
        <w:t>Scuola Primaria di Mozzagrogna</w:t>
      </w:r>
      <w:r>
        <w:t>,</w:t>
      </w:r>
    </w:p>
    <w:p w14:paraId="62534D35" w14:textId="77777777" w:rsidR="00374D4E" w:rsidRDefault="00000000">
      <w:pPr>
        <w:jc w:val="center"/>
        <w:rPr>
          <w:b/>
          <w:bCs/>
        </w:rPr>
      </w:pPr>
      <w:r>
        <w:rPr>
          <w:b/>
          <w:bCs/>
        </w:rPr>
        <w:t>CHIEDE</w:t>
      </w:r>
    </w:p>
    <w:p w14:paraId="30C5C631" w14:textId="77777777" w:rsidR="00374D4E" w:rsidRDefault="00000000">
      <w:r>
        <w:t>di poter usufruire del </w:t>
      </w:r>
      <w:r>
        <w:rPr>
          <w:b/>
          <w:bCs/>
        </w:rPr>
        <w:t>servizio di pre-scuola per l'anno scolastico 2026/2027</w:t>
      </w:r>
      <w:r>
        <w:t>, con decorrenza dal 5</w:t>
      </w:r>
      <w:r>
        <w:rPr>
          <w:b/>
          <w:bCs/>
        </w:rPr>
        <w:t xml:space="preserve"> ottobre 2026</w:t>
      </w:r>
      <w:r>
        <w:t>, nella fascia oraria </w:t>
      </w:r>
      <w:r>
        <w:rPr>
          <w:b/>
          <w:bCs/>
        </w:rPr>
        <w:t>07:55 – 08:10</w:t>
      </w:r>
      <w:r>
        <w:t>.</w:t>
      </w:r>
    </w:p>
    <w:p w14:paraId="2E511AC5" w14:textId="77777777" w:rsidR="00374D4E" w:rsidRDefault="00000000">
      <w:r>
        <w:t>A tal fine, consapevole delle responsabilità e delle sanzioni previste dalla normativa vigente in caso di dichiarazioni mendaci,</w:t>
      </w:r>
    </w:p>
    <w:p w14:paraId="787CD0A7" w14:textId="77777777" w:rsidR="00374D4E" w:rsidRDefault="00000000">
      <w:pPr>
        <w:jc w:val="center"/>
        <w:rPr>
          <w:b/>
          <w:bCs/>
        </w:rPr>
      </w:pPr>
      <w:r>
        <w:rPr>
          <w:b/>
          <w:bCs/>
        </w:rPr>
        <w:t>DICHIARA</w:t>
      </w:r>
    </w:p>
    <w:p w14:paraId="675D95BF" w14:textId="77777777" w:rsidR="00374D4E" w:rsidRDefault="00000000">
      <w:pPr>
        <w:numPr>
          <w:ilvl w:val="0"/>
          <w:numId w:val="1"/>
        </w:numPr>
        <w:jc w:val="both"/>
      </w:pPr>
      <w:r>
        <w:t>di aver preso visione dell'Avviso Pubblico relativo al servizio di pre-scuola e di accettarne integralmente le condizioni;</w:t>
      </w:r>
    </w:p>
    <w:p w14:paraId="0C469CA0" w14:textId="77777777" w:rsidR="00374D4E" w:rsidRDefault="00000000">
      <w:pPr>
        <w:numPr>
          <w:ilvl w:val="0"/>
          <w:numId w:val="1"/>
        </w:numPr>
        <w:jc w:val="both"/>
      </w:pPr>
      <w:r>
        <w:t>che il/la proprio/a figlio/a è regolarmente iscritto/a e frequentante la Scuola Primaria di Mozzagrogna;</w:t>
      </w:r>
    </w:p>
    <w:p w14:paraId="0BF3709B" w14:textId="77777777" w:rsidR="00374D4E" w:rsidRDefault="00000000">
      <w:pPr>
        <w:numPr>
          <w:ilvl w:val="0"/>
          <w:numId w:val="1"/>
        </w:numPr>
        <w:jc w:val="both"/>
      </w:pPr>
      <w:r>
        <w:t>di essere a conoscenza che l'attivazione del servizio è subordinata al raggiungimento di un numero minimo di </w:t>
      </w:r>
      <w:r>
        <w:rPr>
          <w:b/>
          <w:bCs/>
        </w:rPr>
        <w:t>6 iscritti</w:t>
      </w:r>
      <w:r>
        <w:t>;</w:t>
      </w:r>
    </w:p>
    <w:p w14:paraId="1533B2EB" w14:textId="77777777" w:rsidR="00374D4E" w:rsidRDefault="00000000">
      <w:pPr>
        <w:numPr>
          <w:ilvl w:val="0"/>
          <w:numId w:val="1"/>
        </w:numPr>
        <w:jc w:val="both"/>
      </w:pPr>
      <w:r>
        <w:t>di essere a conoscenza che il numero massimo di utenti ammessi è pari a </w:t>
      </w:r>
      <w:r>
        <w:rPr>
          <w:b/>
          <w:bCs/>
        </w:rPr>
        <w:t>20 alunni</w:t>
      </w:r>
      <w:r>
        <w:t>;</w:t>
      </w:r>
    </w:p>
    <w:p w14:paraId="7B639538" w14:textId="77777777" w:rsidR="00374D4E" w:rsidRDefault="00000000">
      <w:pPr>
        <w:numPr>
          <w:ilvl w:val="0"/>
          <w:numId w:val="1"/>
        </w:numPr>
        <w:jc w:val="both"/>
      </w:pPr>
      <w:r>
        <w:t>di impegnarsi a rispettare gli orari e le modalità organizzative del servizio;</w:t>
      </w:r>
    </w:p>
    <w:p w14:paraId="366079DC" w14:textId="77777777" w:rsidR="00374D4E" w:rsidRDefault="00000000">
      <w:pPr>
        <w:numPr>
          <w:ilvl w:val="0"/>
          <w:numId w:val="1"/>
        </w:numPr>
        <w:jc w:val="both"/>
      </w:pPr>
      <w:r>
        <w:t>di comunicare tempestivamente eventuali variazioni dei dati forniti.</w:t>
      </w:r>
    </w:p>
    <w:p w14:paraId="2E2FB1C8" w14:textId="77777777" w:rsidR="00374D4E" w:rsidRDefault="00000000">
      <w:pPr>
        <w:rPr>
          <w:b/>
          <w:bCs/>
        </w:rPr>
      </w:pPr>
      <w:r>
        <w:rPr>
          <w:b/>
          <w:bCs/>
        </w:rPr>
        <w:t>Motivazione della richiesta</w:t>
      </w:r>
    </w:p>
    <w:p w14:paraId="76C41CB8" w14:textId="77777777" w:rsidR="00374D4E" w:rsidRDefault="00000000">
      <w:r>
        <w:t>☐ esigenze lavorative del genitore/dei genitori</w:t>
      </w:r>
    </w:p>
    <w:p w14:paraId="5C8EC198" w14:textId="77777777" w:rsidR="00374D4E" w:rsidRDefault="00000000">
      <w:r>
        <w:t>☐ esigenze familiari</w:t>
      </w:r>
    </w:p>
    <w:p w14:paraId="6BA5BCB5" w14:textId="77777777" w:rsidR="00374D4E" w:rsidRDefault="00000000">
      <w:r>
        <w:t>☐ altra motivazione: _________________________________________</w:t>
      </w:r>
    </w:p>
    <w:p w14:paraId="50455973" w14:textId="77777777" w:rsidR="00374D4E" w:rsidRDefault="00000000">
      <w:pPr>
        <w:rPr>
          <w:b/>
          <w:bCs/>
        </w:rPr>
      </w:pPr>
      <w:r>
        <w:rPr>
          <w:b/>
          <w:bCs/>
        </w:rPr>
        <w:t>Dati relativi all'attività lavorativa dei genitori</w:t>
      </w:r>
    </w:p>
    <w:p w14:paraId="0F85679F" w14:textId="77777777" w:rsidR="00374D4E" w:rsidRDefault="00000000">
      <w:r>
        <w:rPr>
          <w:b/>
          <w:bCs/>
        </w:rPr>
        <w:t>Genitore 1:</w:t>
      </w:r>
      <w:r>
        <w:br/>
        <w:t>Datore di lavoro __________________________</w:t>
      </w:r>
      <w:r>
        <w:br/>
        <w:t>Orario di lavoro __________________________</w:t>
      </w:r>
    </w:p>
    <w:p w14:paraId="0BE5063F" w14:textId="77777777" w:rsidR="00374D4E" w:rsidRDefault="00000000">
      <w:r>
        <w:rPr>
          <w:b/>
          <w:bCs/>
        </w:rPr>
        <w:lastRenderedPageBreak/>
        <w:t>Genitore 2:</w:t>
      </w:r>
      <w:r>
        <w:br/>
        <w:t>Datore di lavoro __________________________</w:t>
      </w:r>
      <w:r>
        <w:br/>
        <w:t>Orario di lavoro __________________________</w:t>
      </w:r>
    </w:p>
    <w:p w14:paraId="6C2D5D4D" w14:textId="77777777" w:rsidR="00374D4E" w:rsidRDefault="00000000">
      <w:pPr>
        <w:jc w:val="both"/>
      </w:pPr>
      <w:r>
        <w:t>Il/La sottoscritto/a dichiara inoltre di aver preso visione dell'informativa sul trattamento dei dati personali e autorizza il Comune di Mozzagrogna al trattamento dei dati necessari alla gestione del servizio.</w:t>
      </w:r>
    </w:p>
    <w:p w14:paraId="23613894" w14:textId="77777777" w:rsidR="00374D4E" w:rsidRDefault="00000000">
      <w:r>
        <w:t>Luogo e data ______________________________</w:t>
      </w:r>
    </w:p>
    <w:p w14:paraId="63C444EE" w14:textId="77777777" w:rsidR="00374D4E" w:rsidRDefault="00000000">
      <w:r>
        <w:t>Firma del genitore</w:t>
      </w:r>
    </w:p>
    <w:p w14:paraId="7B953D04" w14:textId="77777777" w:rsidR="00374D4E" w:rsidRDefault="00374D4E"/>
    <w:sectPr w:rsidR="00374D4E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36992" w14:textId="77777777" w:rsidR="00E60173" w:rsidRDefault="00E60173">
      <w:pPr>
        <w:spacing w:after="0" w:line="240" w:lineRule="auto"/>
      </w:pPr>
      <w:r>
        <w:separator/>
      </w:r>
    </w:p>
  </w:endnote>
  <w:endnote w:type="continuationSeparator" w:id="0">
    <w:p w14:paraId="1EC7B2B1" w14:textId="77777777" w:rsidR="00E60173" w:rsidRDefault="00E60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87CC1" w14:textId="77777777" w:rsidR="00E60173" w:rsidRDefault="00E6017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A597E03" w14:textId="77777777" w:rsidR="00E60173" w:rsidRDefault="00E601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8479D"/>
    <w:multiLevelType w:val="multilevel"/>
    <w:tmpl w:val="272C2D6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 w16cid:durableId="301807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74D4E"/>
    <w:rsid w:val="00374D4E"/>
    <w:rsid w:val="009D4203"/>
    <w:rsid w:val="00D52F33"/>
    <w:rsid w:val="00E60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F7B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2"/>
        <w:szCs w:val="22"/>
        <w:lang w:val="it-IT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itolo7">
    <w:name w:val="heading 7"/>
    <w:basedOn w:val="Normale"/>
    <w:next w:val="Normale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itolo8">
    <w:name w:val="heading 8"/>
    <w:basedOn w:val="Normale"/>
    <w:next w:val="Normale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itolo9">
    <w:name w:val="heading 9"/>
    <w:basedOn w:val="Normale"/>
    <w:next w:val="Normale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itolo2Carattere">
    <w:name w:val="Titolo 2 Carattere"/>
    <w:basedOn w:val="Carpredefinitoparagrafo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itolo3Carattere">
    <w:name w:val="Titolo 3 Carattere"/>
    <w:basedOn w:val="Carpredefinitoparagrafo"/>
    <w:rPr>
      <w:rFonts w:eastAsia="Times New Roman" w:cs="Times New Roman"/>
      <w:color w:val="0F4761"/>
      <w:sz w:val="28"/>
      <w:szCs w:val="28"/>
    </w:rPr>
  </w:style>
  <w:style w:type="character" w:customStyle="1" w:styleId="Titolo4Carattere">
    <w:name w:val="Titolo 4 Carattere"/>
    <w:basedOn w:val="Carpredefinitoparagrafo"/>
    <w:rPr>
      <w:rFonts w:eastAsia="Times New Roman" w:cs="Times New Roman"/>
      <w:i/>
      <w:iCs/>
      <w:color w:val="0F4761"/>
    </w:rPr>
  </w:style>
  <w:style w:type="character" w:customStyle="1" w:styleId="Titolo5Carattere">
    <w:name w:val="Titolo 5 Carattere"/>
    <w:basedOn w:val="Carpredefinitoparagrafo"/>
    <w:rPr>
      <w:rFonts w:eastAsia="Times New Roman" w:cs="Times New Roman"/>
      <w:color w:val="0F4761"/>
    </w:rPr>
  </w:style>
  <w:style w:type="character" w:customStyle="1" w:styleId="Titolo6Carattere">
    <w:name w:val="Titolo 6 Carattere"/>
    <w:basedOn w:val="Carpredefinitoparagrafo"/>
    <w:rPr>
      <w:rFonts w:eastAsia="Times New Roman" w:cs="Times New Roman"/>
      <w:i/>
      <w:iCs/>
      <w:color w:val="595959"/>
    </w:rPr>
  </w:style>
  <w:style w:type="character" w:customStyle="1" w:styleId="Titolo7Carattere">
    <w:name w:val="Titolo 7 Carattere"/>
    <w:basedOn w:val="Carpredefinitoparagrafo"/>
    <w:rPr>
      <w:rFonts w:eastAsia="Times New Roman" w:cs="Times New Roman"/>
      <w:color w:val="595959"/>
    </w:rPr>
  </w:style>
  <w:style w:type="character" w:customStyle="1" w:styleId="Titolo8Carattere">
    <w:name w:val="Titolo 8 Carattere"/>
    <w:basedOn w:val="Carpredefinitoparagrafo"/>
    <w:rPr>
      <w:rFonts w:eastAsia="Times New Roman" w:cs="Times New Roman"/>
      <w:i/>
      <w:iCs/>
      <w:color w:val="272727"/>
    </w:rPr>
  </w:style>
  <w:style w:type="character" w:customStyle="1" w:styleId="Titolo9Carattere">
    <w:name w:val="Titolo 9 Carattere"/>
    <w:basedOn w:val="Carpredefinitoparagrafo"/>
    <w:rPr>
      <w:rFonts w:eastAsia="Times New Roman" w:cs="Times New Roman"/>
      <w:color w:val="272727"/>
    </w:rPr>
  </w:style>
  <w:style w:type="paragraph" w:styleId="Titolo">
    <w:name w:val="Title"/>
    <w:basedOn w:val="Normale"/>
    <w:next w:val="Normale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oloCarattere">
    <w:name w:val="Titolo Carattere"/>
    <w:basedOn w:val="Carpredefinitoparagrafo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ottotitolo">
    <w:name w:val="Subtitle"/>
    <w:basedOn w:val="Normale"/>
    <w:next w:val="Normale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rPr>
      <w:rFonts w:eastAsia="Times New Roman" w:cs="Times New Roman"/>
      <w:color w:val="595959"/>
      <w:spacing w:val="15"/>
      <w:sz w:val="28"/>
      <w:szCs w:val="28"/>
    </w:rPr>
  </w:style>
  <w:style w:type="paragraph" w:styleId="Citazione">
    <w:name w:val="Quote"/>
    <w:basedOn w:val="Normale"/>
    <w:next w:val="Normale"/>
    <w:pPr>
      <w:spacing w:before="160"/>
      <w:jc w:val="center"/>
    </w:pPr>
    <w:rPr>
      <w:i/>
      <w:iCs/>
      <w:color w:val="404040"/>
    </w:rPr>
  </w:style>
  <w:style w:type="character" w:customStyle="1" w:styleId="CitazioneCarattere">
    <w:name w:val="Citazione Carattere"/>
    <w:basedOn w:val="Carpredefinitoparagrafo"/>
    <w:rPr>
      <w:i/>
      <w:iCs/>
      <w:color w:val="404040"/>
    </w:rPr>
  </w:style>
  <w:style w:type="paragraph" w:styleId="Paragrafoelenco">
    <w:name w:val="List Paragraph"/>
    <w:basedOn w:val="Normale"/>
    <w:pPr>
      <w:ind w:left="720"/>
      <w:contextualSpacing/>
    </w:pPr>
  </w:style>
  <w:style w:type="character" w:styleId="Enfasiintensa">
    <w:name w:val="Intense Emphasis"/>
    <w:basedOn w:val="Carpredefinitoparagrafo"/>
    <w:rPr>
      <w:i/>
      <w:iCs/>
      <w:color w:val="0F4761"/>
    </w:rPr>
  </w:style>
  <w:style w:type="paragraph" w:styleId="Citazioneintensa">
    <w:name w:val="Intense Quote"/>
    <w:basedOn w:val="Normale"/>
    <w:next w:val="Normale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zioneintensaCarattere">
    <w:name w:val="Citazione intensa Carattere"/>
    <w:basedOn w:val="Carpredefinitoparagrafo"/>
    <w:rPr>
      <w:i/>
      <w:iCs/>
      <w:color w:val="0F4761"/>
    </w:rPr>
  </w:style>
  <w:style w:type="character" w:styleId="Riferimentointenso">
    <w:name w:val="Intense Reference"/>
    <w:basedOn w:val="Carpredefinitoparagrafo"/>
    <w:rPr>
      <w:b/>
      <w:bCs/>
      <w:smallCaps/>
      <w:color w:val="0F476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DOMANDA DI ISCRIZIONE AL SERVIZIO DI PRE.dotx</Template>
  <TotalTime>1</TotalTime>
  <Pages>2</Pages>
  <Words>346</Words>
  <Characters>1976</Characters>
  <Application>Microsoft Office Word</Application>
  <DocSecurity>0</DocSecurity>
  <Lines>16</Lines>
  <Paragraphs>4</Paragraphs>
  <ScaleCrop>false</ScaleCrop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Ragioneria Comune di Mozzagrogna</dc:creator>
  <dc:description/>
  <cp:lastModifiedBy>Ragioneria Comune di Mozzagrogna</cp:lastModifiedBy>
  <cp:revision>2</cp:revision>
  <dcterms:created xsi:type="dcterms:W3CDTF">2026-09-10T15:15:00Z</dcterms:created>
  <dcterms:modified xsi:type="dcterms:W3CDTF">2026-09-10T15:15:00Z</dcterms:modified>
</cp:coreProperties>
</file>