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63ADF" w14:textId="77777777" w:rsidR="00B51B19" w:rsidRPr="00B51B19" w:rsidRDefault="00B51B19" w:rsidP="00B51B19">
      <w:pPr>
        <w:rPr>
          <w:b/>
          <w:bCs/>
          <w:i/>
        </w:rPr>
      </w:pPr>
      <w:r w:rsidRPr="00B51B19">
        <w:rPr>
          <w:noProof/>
        </w:rPr>
        <w:drawing>
          <wp:anchor distT="0" distB="0" distL="0" distR="0" simplePos="0" relativeHeight="251658240" behindDoc="0" locked="0" layoutInCell="1" allowOverlap="1" wp14:anchorId="4FD00603" wp14:editId="7A83869D">
            <wp:simplePos x="0" y="0"/>
            <wp:positionH relativeFrom="margin">
              <wp:posOffset>2623185</wp:posOffset>
            </wp:positionH>
            <wp:positionV relativeFrom="margin">
              <wp:posOffset>-170815</wp:posOffset>
            </wp:positionV>
            <wp:extent cx="969645" cy="841375"/>
            <wp:effectExtent l="19050" t="0" r="1905" b="0"/>
            <wp:wrapSquare wrapText="bothSides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841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6A2D4CBC" w14:textId="77777777" w:rsidR="00B51B19" w:rsidRPr="00B51B19" w:rsidRDefault="00B51B19" w:rsidP="00B51B19">
      <w:pPr>
        <w:rPr>
          <w:b/>
          <w:bCs/>
          <w:i/>
        </w:rPr>
      </w:pPr>
    </w:p>
    <w:p w14:paraId="66E5AC53" w14:textId="77777777" w:rsidR="00B51B19" w:rsidRPr="00B51B19" w:rsidRDefault="00B51B19" w:rsidP="00B51B19">
      <w:pPr>
        <w:spacing w:after="0" w:line="240" w:lineRule="auto"/>
        <w:rPr>
          <w:b/>
          <w:bCs/>
          <w:i/>
        </w:rPr>
      </w:pPr>
      <w:r w:rsidRPr="00B51B19">
        <w:rPr>
          <w:noProof/>
        </w:rPr>
        <w:drawing>
          <wp:anchor distT="0" distB="0" distL="114300" distR="114300" simplePos="0" relativeHeight="251656192" behindDoc="0" locked="0" layoutInCell="1" allowOverlap="1" wp14:anchorId="22D039F6" wp14:editId="294C4ED6">
            <wp:simplePos x="0" y="0"/>
            <wp:positionH relativeFrom="margin">
              <wp:posOffset>5337451</wp:posOffset>
            </wp:positionH>
            <wp:positionV relativeFrom="margin">
              <wp:posOffset>696679</wp:posOffset>
            </wp:positionV>
            <wp:extent cx="620946" cy="793630"/>
            <wp:effectExtent l="19050" t="0" r="7704" b="0"/>
            <wp:wrapNone/>
            <wp:docPr id="6" name="Immagine 3" descr="Asso_BAI marchio verticale ex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Asso_BAI marchio verticale ex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46" cy="79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51B19">
        <w:rPr>
          <w:noProof/>
        </w:rPr>
        <w:drawing>
          <wp:anchor distT="0" distB="0" distL="114300" distR="114300" simplePos="0" relativeHeight="251657216" behindDoc="0" locked="0" layoutInCell="1" allowOverlap="1" wp14:anchorId="6F79319E" wp14:editId="17717E5A">
            <wp:simplePos x="0" y="0"/>
            <wp:positionH relativeFrom="margin">
              <wp:posOffset>-635</wp:posOffset>
            </wp:positionH>
            <wp:positionV relativeFrom="margin">
              <wp:posOffset>670560</wp:posOffset>
            </wp:positionV>
            <wp:extent cx="1146175" cy="852805"/>
            <wp:effectExtent l="19050" t="0" r="0" b="0"/>
            <wp:wrapNone/>
            <wp:docPr id="7" name="Immagine 1" descr="Logo Comuni Virtuos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Comuni Virtuosi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852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410D8CD" w14:textId="77777777" w:rsidR="00B51B19" w:rsidRPr="00B51B19" w:rsidRDefault="00B51B19" w:rsidP="00B51B19">
      <w:pPr>
        <w:spacing w:after="0" w:line="240" w:lineRule="auto"/>
        <w:jc w:val="center"/>
        <w:rPr>
          <w:b/>
          <w:bCs/>
          <w:i/>
        </w:rPr>
      </w:pPr>
      <w:bookmarkStart w:id="0" w:name="OLE_LINK1"/>
      <w:r w:rsidRPr="00B51B19">
        <w:rPr>
          <w:b/>
          <w:bCs/>
          <w:i/>
        </w:rPr>
        <w:t>COMUNE DI ORIOLO ROMANO</w:t>
      </w:r>
    </w:p>
    <w:p w14:paraId="6559F27C" w14:textId="67DFAC42" w:rsidR="00B51B19" w:rsidRPr="00B51B19" w:rsidRDefault="00B51B19" w:rsidP="00B51B19">
      <w:pPr>
        <w:spacing w:after="0" w:line="240" w:lineRule="auto"/>
        <w:jc w:val="center"/>
        <w:rPr>
          <w:rFonts w:ascii="Garamond" w:hAnsi="Garamond"/>
          <w:bCs/>
          <w:sz w:val="16"/>
          <w:szCs w:val="16"/>
        </w:rPr>
      </w:pPr>
      <w:r w:rsidRPr="00B51B19">
        <w:rPr>
          <w:rFonts w:ascii="Garamond" w:hAnsi="Garamond"/>
          <w:bCs/>
          <w:sz w:val="16"/>
          <w:szCs w:val="16"/>
        </w:rPr>
        <w:t>via Vittorio Emanuele III, n. 3 - 01010 ORIOLO ROMANO (Viterbo)</w:t>
      </w:r>
      <w:r w:rsidR="009E0DC0">
        <w:rPr>
          <w:rFonts w:ascii="Garamond" w:hAnsi="Garamond"/>
          <w:bCs/>
          <w:sz w:val="16"/>
          <w:szCs w:val="16"/>
        </w:rPr>
        <w:t xml:space="preserve"> </w:t>
      </w:r>
    </w:p>
    <w:p w14:paraId="46B859DC" w14:textId="77777777" w:rsidR="00B51B19" w:rsidRPr="00B51B19" w:rsidRDefault="00B51B19" w:rsidP="00B51B19">
      <w:pPr>
        <w:spacing w:after="0" w:line="240" w:lineRule="auto"/>
        <w:jc w:val="center"/>
        <w:rPr>
          <w:rFonts w:ascii="Garamond" w:hAnsi="Garamond"/>
          <w:bCs/>
          <w:sz w:val="16"/>
          <w:szCs w:val="16"/>
        </w:rPr>
      </w:pPr>
      <w:r w:rsidRPr="00B51B19">
        <w:rPr>
          <w:rFonts w:ascii="Garamond" w:hAnsi="Garamond"/>
          <w:bCs/>
          <w:sz w:val="16"/>
          <w:szCs w:val="16"/>
        </w:rPr>
        <w:t>C.F. 80004850568 - P. IVA 00213820566</w:t>
      </w:r>
    </w:p>
    <w:p w14:paraId="295C2C75" w14:textId="77777777" w:rsidR="00B51B19" w:rsidRPr="00B51B19" w:rsidRDefault="00B51B19" w:rsidP="00B51B19">
      <w:pPr>
        <w:spacing w:after="0" w:line="240" w:lineRule="auto"/>
        <w:jc w:val="center"/>
        <w:rPr>
          <w:rFonts w:ascii="Garamond" w:hAnsi="Garamond"/>
          <w:bCs/>
          <w:sz w:val="16"/>
          <w:szCs w:val="16"/>
        </w:rPr>
      </w:pPr>
      <w:r w:rsidRPr="00B51B19">
        <w:rPr>
          <w:rFonts w:ascii="Garamond" w:hAnsi="Garamond"/>
          <w:bCs/>
          <w:sz w:val="16"/>
          <w:szCs w:val="16"/>
          <w:lang w:val="de-DE"/>
        </w:rPr>
        <w:t xml:space="preserve">Tel. +39 0699837144 - +39 0699837492 - +39 </w:t>
      </w:r>
      <w:r w:rsidRPr="00B51B19">
        <w:rPr>
          <w:rFonts w:ascii="Garamond" w:hAnsi="Garamond"/>
          <w:bCs/>
          <w:sz w:val="16"/>
          <w:szCs w:val="16"/>
        </w:rPr>
        <w:t>0699838571 Fax +39 0699837482</w:t>
      </w:r>
    </w:p>
    <w:bookmarkEnd w:id="0"/>
    <w:p w14:paraId="50224EAF" w14:textId="77777777" w:rsidR="00B51B19" w:rsidRPr="00B51B19" w:rsidRDefault="00B51B19" w:rsidP="00B51B19">
      <w:pPr>
        <w:spacing w:after="0" w:line="240" w:lineRule="auto"/>
        <w:jc w:val="center"/>
        <w:rPr>
          <w:rFonts w:ascii="MS Sans Serif" w:hAnsi="MS Sans Serif"/>
          <w:sz w:val="16"/>
          <w:szCs w:val="16"/>
          <w:u w:val="single"/>
        </w:rPr>
      </w:pPr>
      <w:r w:rsidRPr="00B51B19">
        <w:rPr>
          <w:rFonts w:ascii="MS Sans Serif" w:hAnsi="MS Sans Serif"/>
          <w:sz w:val="16"/>
          <w:szCs w:val="16"/>
        </w:rPr>
        <w:t xml:space="preserve">Sito Internet: </w:t>
      </w:r>
      <w:r w:rsidRPr="00B51B19">
        <w:rPr>
          <w:rFonts w:ascii="MS Sans Serif" w:hAnsi="MS Sans Serif"/>
          <w:sz w:val="16"/>
          <w:szCs w:val="16"/>
          <w:u w:val="single"/>
        </w:rPr>
        <w:t>http://www.comuneorioloromano.vt.it</w:t>
      </w:r>
    </w:p>
    <w:p w14:paraId="4F3162AB" w14:textId="77777777" w:rsidR="00AD2C5A" w:rsidRDefault="00AD2C5A" w:rsidP="00B51B19">
      <w:pPr>
        <w:rPr>
          <w:rFonts w:ascii="Garamond" w:hAnsi="Garamond"/>
          <w:sz w:val="20"/>
          <w:szCs w:val="20"/>
          <w:u w:val="single"/>
        </w:rPr>
      </w:pPr>
    </w:p>
    <w:p w14:paraId="337117F3" w14:textId="64D06C2B" w:rsidR="00502951" w:rsidRPr="00CD1A65" w:rsidRDefault="00B51B19" w:rsidP="00CD1A65">
      <w:pPr>
        <w:rPr>
          <w:rFonts w:ascii="Garamond" w:hAnsi="Garamond"/>
          <w:b/>
          <w:i/>
          <w:sz w:val="20"/>
          <w:szCs w:val="20"/>
        </w:rPr>
      </w:pPr>
      <w:r w:rsidRPr="00B51B19">
        <w:rPr>
          <w:rFonts w:ascii="Garamond" w:hAnsi="Garamond"/>
          <w:b/>
          <w:i/>
          <w:sz w:val="20"/>
          <w:szCs w:val="20"/>
        </w:rPr>
        <w:t>****************************************************************</w:t>
      </w:r>
      <w:r w:rsidR="002E5967">
        <w:rPr>
          <w:rFonts w:ascii="Garamond" w:hAnsi="Garamond"/>
          <w:b/>
          <w:i/>
          <w:sz w:val="20"/>
          <w:szCs w:val="20"/>
        </w:rPr>
        <w:t>*******************************</w:t>
      </w:r>
    </w:p>
    <w:p w14:paraId="23E98828" w14:textId="722CAF15" w:rsidR="0067434A" w:rsidRDefault="00B9170F" w:rsidP="00DB0393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</w:p>
    <w:p w14:paraId="126CD8D7" w14:textId="3BD8513B" w:rsidR="00DB0393" w:rsidRPr="00426CDF" w:rsidRDefault="00DB0393" w:rsidP="00DB0393">
      <w:pPr>
        <w:pStyle w:val="Titolo"/>
        <w:spacing w:before="89" w:line="328" w:lineRule="auto"/>
        <w:ind w:right="293"/>
        <w:rPr>
          <w:rFonts w:asciiTheme="minorHAnsi" w:hAnsiTheme="minorHAnsi" w:cstheme="minorHAnsi"/>
        </w:rPr>
      </w:pPr>
      <w:r w:rsidRPr="00426CDF">
        <w:rPr>
          <w:rFonts w:asciiTheme="minorHAnsi" w:hAnsiTheme="minorHAnsi" w:cstheme="minorHAnsi"/>
        </w:rPr>
        <w:t>Dati relativi all'ammontare compl</w:t>
      </w:r>
      <w:r>
        <w:rPr>
          <w:rFonts w:asciiTheme="minorHAnsi" w:hAnsiTheme="minorHAnsi" w:cstheme="minorHAnsi"/>
        </w:rPr>
        <w:t xml:space="preserve">essivo dei premi collegati alla </w:t>
      </w:r>
      <w:r w:rsidRPr="00426CDF">
        <w:rPr>
          <w:rFonts w:asciiTheme="minorHAnsi" w:hAnsiTheme="minorHAnsi" w:cstheme="minorHAnsi"/>
        </w:rPr>
        <w:t>performance</w:t>
      </w:r>
      <w:r>
        <w:rPr>
          <w:rFonts w:asciiTheme="minorHAnsi" w:hAnsiTheme="minorHAnsi" w:cstheme="minorHAnsi"/>
        </w:rPr>
        <w:t xml:space="preserve"> </w:t>
      </w:r>
      <w:r w:rsidRPr="00426CDF">
        <w:rPr>
          <w:rFonts w:asciiTheme="minorHAnsi" w:hAnsiTheme="minorHAnsi" w:cstheme="minorHAnsi"/>
          <w:spacing w:val="-67"/>
        </w:rPr>
        <w:t xml:space="preserve"> </w:t>
      </w:r>
      <w:r>
        <w:rPr>
          <w:rFonts w:asciiTheme="minorHAnsi" w:hAnsiTheme="minorHAnsi" w:cstheme="minorHAnsi"/>
          <w:spacing w:val="-67"/>
        </w:rPr>
        <w:t xml:space="preserve">    </w:t>
      </w:r>
      <w:r w:rsidRPr="00426CDF">
        <w:rPr>
          <w:rFonts w:asciiTheme="minorHAnsi" w:hAnsiTheme="minorHAnsi" w:cstheme="minorHAnsi"/>
        </w:rPr>
        <w:t>personale non dirigente</w:t>
      </w:r>
    </w:p>
    <w:p w14:paraId="74C76EAB" w14:textId="3967120C" w:rsidR="00DB0393" w:rsidRDefault="00DB0393" w:rsidP="00DB0393">
      <w:pPr>
        <w:pStyle w:val="Titolo"/>
        <w:ind w:left="369"/>
        <w:rPr>
          <w:rFonts w:asciiTheme="minorHAnsi" w:hAnsiTheme="minorHAnsi" w:cstheme="minorHAnsi"/>
        </w:rPr>
      </w:pPr>
      <w:r w:rsidRPr="009A5E01">
        <w:rPr>
          <w:rFonts w:asciiTheme="minorHAnsi" w:hAnsiTheme="minorHAnsi" w:cstheme="minorHAnsi"/>
        </w:rPr>
        <w:t>ANNO</w:t>
      </w:r>
      <w:r w:rsidRPr="009A5E01">
        <w:rPr>
          <w:rFonts w:asciiTheme="minorHAnsi" w:hAnsiTheme="minorHAnsi" w:cstheme="minorHAnsi"/>
          <w:spacing w:val="4"/>
        </w:rPr>
        <w:t xml:space="preserve"> </w:t>
      </w:r>
      <w:r w:rsidRPr="009A5E01">
        <w:rPr>
          <w:rFonts w:asciiTheme="minorHAnsi" w:hAnsiTheme="minorHAnsi" w:cstheme="minorHAnsi"/>
        </w:rPr>
        <w:t>202</w:t>
      </w:r>
      <w:r w:rsidR="00102113">
        <w:rPr>
          <w:rFonts w:asciiTheme="minorHAnsi" w:hAnsiTheme="minorHAnsi" w:cstheme="minorHAnsi"/>
        </w:rPr>
        <w:t>5</w:t>
      </w:r>
    </w:p>
    <w:p w14:paraId="30C6F5D5" w14:textId="71C073A6" w:rsidR="00DB0393" w:rsidRDefault="00DB0393" w:rsidP="00DB0393">
      <w:pPr>
        <w:rPr>
          <w:sz w:val="20"/>
        </w:rPr>
      </w:pPr>
    </w:p>
    <w:p w14:paraId="5BD1B342" w14:textId="77777777" w:rsidR="00DB0393" w:rsidRDefault="00DB0393" w:rsidP="00DB0393">
      <w:pPr>
        <w:spacing w:before="9" w:after="1"/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5"/>
        <w:gridCol w:w="2069"/>
        <w:gridCol w:w="2448"/>
        <w:gridCol w:w="2479"/>
      </w:tblGrid>
      <w:tr w:rsidR="00DB0393" w14:paraId="51217785" w14:textId="77777777" w:rsidTr="00F17A86">
        <w:trPr>
          <w:trHeight w:val="805"/>
        </w:trPr>
        <w:tc>
          <w:tcPr>
            <w:tcW w:w="2825" w:type="dxa"/>
          </w:tcPr>
          <w:p w14:paraId="16D6E4BD" w14:textId="77777777" w:rsidR="00DB0393" w:rsidRDefault="00DB0393" w:rsidP="00F17A86">
            <w:pPr>
              <w:pStyle w:val="TableParagraph"/>
              <w:spacing w:line="229" w:lineRule="exact"/>
              <w:ind w:left="50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Tipologia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dipendente</w:t>
            </w:r>
            <w:proofErr w:type="spellEnd"/>
          </w:p>
        </w:tc>
        <w:tc>
          <w:tcPr>
            <w:tcW w:w="2069" w:type="dxa"/>
          </w:tcPr>
          <w:p w14:paraId="4D11E081" w14:textId="77777777" w:rsidR="00DB0393" w:rsidRDefault="00DB0393" w:rsidP="00F17A86">
            <w:pPr>
              <w:pStyle w:val="TableParagraph"/>
              <w:spacing w:line="357" w:lineRule="auto"/>
              <w:ind w:left="702" w:right="177" w:hanging="500"/>
              <w:rPr>
                <w:b/>
                <w:sz w:val="20"/>
              </w:rPr>
            </w:pPr>
            <w:proofErr w:type="spellStart"/>
            <w:r>
              <w:rPr>
                <w:b/>
                <w:spacing w:val="-1"/>
                <w:sz w:val="20"/>
              </w:rPr>
              <w:t>Numero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dipendenti</w:t>
            </w:r>
            <w:proofErr w:type="spellEnd"/>
            <w:r>
              <w:rPr>
                <w:b/>
                <w:spacing w:val="-4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valutati</w:t>
            </w:r>
            <w:proofErr w:type="spellEnd"/>
          </w:p>
        </w:tc>
        <w:tc>
          <w:tcPr>
            <w:tcW w:w="2448" w:type="dxa"/>
          </w:tcPr>
          <w:p w14:paraId="41DE9765" w14:textId="3430A6FA" w:rsidR="00DB0393" w:rsidRDefault="00DB0393" w:rsidP="00F17A86">
            <w:pPr>
              <w:pStyle w:val="TableParagraph"/>
              <w:spacing w:line="357" w:lineRule="auto"/>
              <w:ind w:left="786" w:right="521" w:hanging="24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Totale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erogabile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anno 202</w:t>
            </w:r>
            <w:r w:rsidR="00102113">
              <w:rPr>
                <w:b/>
                <w:sz w:val="20"/>
              </w:rPr>
              <w:t>5</w:t>
            </w:r>
          </w:p>
        </w:tc>
        <w:tc>
          <w:tcPr>
            <w:tcW w:w="2479" w:type="dxa"/>
          </w:tcPr>
          <w:p w14:paraId="1362D210" w14:textId="30F12362" w:rsidR="00DB0393" w:rsidRDefault="00DB0393" w:rsidP="00F17A86">
            <w:pPr>
              <w:pStyle w:val="TableParagraph"/>
              <w:spacing w:line="357" w:lineRule="auto"/>
              <w:ind w:left="272" w:right="247" w:firstLine="6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Totale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effettivamente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erogato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nell'anno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102113">
              <w:rPr>
                <w:b/>
                <w:sz w:val="20"/>
              </w:rPr>
              <w:t>5</w:t>
            </w:r>
          </w:p>
        </w:tc>
      </w:tr>
      <w:tr w:rsidR="00DB0393" w14:paraId="2055C941" w14:textId="77777777" w:rsidTr="00F17A86">
        <w:trPr>
          <w:trHeight w:val="596"/>
        </w:trPr>
        <w:tc>
          <w:tcPr>
            <w:tcW w:w="2825" w:type="dxa"/>
          </w:tcPr>
          <w:p w14:paraId="0BF2FCA4" w14:textId="77777777" w:rsidR="00DB0393" w:rsidRDefault="00DB0393" w:rsidP="00F17A86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Dipendenti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2069" w:type="dxa"/>
          </w:tcPr>
          <w:p w14:paraId="03D2D275" w14:textId="4F20EF52" w:rsidR="00DB0393" w:rsidRPr="00DB0393" w:rsidRDefault="00DB0393" w:rsidP="00DB0393">
            <w:pPr>
              <w:pStyle w:val="TableParagraph"/>
              <w:jc w:val="center"/>
              <w:rPr>
                <w:sz w:val="24"/>
                <w:szCs w:val="24"/>
              </w:rPr>
            </w:pPr>
            <w:r w:rsidRPr="00DB0393">
              <w:rPr>
                <w:sz w:val="24"/>
                <w:szCs w:val="24"/>
              </w:rPr>
              <w:t>10</w:t>
            </w:r>
          </w:p>
        </w:tc>
        <w:tc>
          <w:tcPr>
            <w:tcW w:w="2448" w:type="dxa"/>
          </w:tcPr>
          <w:p w14:paraId="49E092CB" w14:textId="7DF01767" w:rsidR="00DB0393" w:rsidRPr="00DB0393" w:rsidRDefault="00DB0393" w:rsidP="00DB039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14:paraId="476C49BE" w14:textId="124E30F9" w:rsidR="00DB0393" w:rsidRPr="00DB0393" w:rsidRDefault="00DB0393" w:rsidP="00DB039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B0393" w14:paraId="06AF01B9" w14:textId="77777777" w:rsidTr="00F17A86">
        <w:trPr>
          <w:trHeight w:val="599"/>
        </w:trPr>
        <w:tc>
          <w:tcPr>
            <w:tcW w:w="2825" w:type="dxa"/>
          </w:tcPr>
          <w:p w14:paraId="1616842E" w14:textId="77777777" w:rsidR="00DB0393" w:rsidRDefault="00DB0393" w:rsidP="00F17A86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individuale</w:t>
            </w:r>
            <w:proofErr w:type="spellEnd"/>
          </w:p>
        </w:tc>
        <w:tc>
          <w:tcPr>
            <w:tcW w:w="2069" w:type="dxa"/>
          </w:tcPr>
          <w:p w14:paraId="78D989B6" w14:textId="6D6490D9" w:rsidR="00DB0393" w:rsidRPr="00DB0393" w:rsidRDefault="00E90D79" w:rsidP="00F17A86">
            <w:pPr>
              <w:pStyle w:val="TableParagraph"/>
              <w:spacing w:before="1"/>
              <w:ind w:left="870" w:right="8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48" w:type="dxa"/>
          </w:tcPr>
          <w:p w14:paraId="4C850360" w14:textId="06A066C9" w:rsidR="00DB0393" w:rsidRPr="00E90D79" w:rsidRDefault="00054DA2" w:rsidP="00102113">
            <w:pPr>
              <w:pStyle w:val="TableParagraph"/>
              <w:spacing w:before="1"/>
              <w:ind w:right="6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>5.899,91</w:t>
            </w:r>
          </w:p>
        </w:tc>
        <w:tc>
          <w:tcPr>
            <w:tcW w:w="2479" w:type="dxa"/>
          </w:tcPr>
          <w:p w14:paraId="25DF683F" w14:textId="5856E061" w:rsidR="00DB0393" w:rsidRPr="00E90D79" w:rsidRDefault="00626D74" w:rsidP="00F17A86">
            <w:pPr>
              <w:pStyle w:val="TableParagraph"/>
              <w:spacing w:before="1"/>
              <w:ind w:left="660" w:right="6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4.900,89</w:t>
            </w:r>
          </w:p>
        </w:tc>
      </w:tr>
      <w:tr w:rsidR="00DB0393" w14:paraId="3E6B4DC7" w14:textId="77777777" w:rsidTr="00F17A86">
        <w:trPr>
          <w:trHeight w:val="1614"/>
        </w:trPr>
        <w:tc>
          <w:tcPr>
            <w:tcW w:w="2825" w:type="dxa"/>
          </w:tcPr>
          <w:p w14:paraId="02E1B89A" w14:textId="77777777" w:rsidR="00DB0393" w:rsidRDefault="00DB0393" w:rsidP="00F17A86">
            <w:pPr>
              <w:pStyle w:val="TableParagraph"/>
              <w:spacing w:line="360" w:lineRule="auto"/>
              <w:ind w:left="107" w:right="160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organizzativa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base a </w:t>
            </w:r>
            <w:proofErr w:type="spellStart"/>
            <w:r>
              <w:rPr>
                <w:b/>
                <w:sz w:val="20"/>
              </w:rPr>
              <w:t>specifici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obiettivi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produttività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 </w:t>
            </w:r>
            <w:proofErr w:type="spellStart"/>
            <w:r>
              <w:rPr>
                <w:b/>
                <w:sz w:val="20"/>
              </w:rPr>
              <w:t>qualità</w:t>
            </w:r>
            <w:proofErr w:type="spellEnd"/>
          </w:p>
        </w:tc>
        <w:tc>
          <w:tcPr>
            <w:tcW w:w="2069" w:type="dxa"/>
          </w:tcPr>
          <w:p w14:paraId="2873ADBC" w14:textId="77777777" w:rsidR="00DB0393" w:rsidRPr="001A5861" w:rsidRDefault="00DB0393" w:rsidP="00F17A86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78DCCB34" w14:textId="2822292C" w:rsidR="00DB0393" w:rsidRPr="001A5861" w:rsidRDefault="00102113" w:rsidP="00F17A86">
            <w:pPr>
              <w:pStyle w:val="TableParagraph"/>
              <w:ind w:left="870" w:right="8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48" w:type="dxa"/>
          </w:tcPr>
          <w:p w14:paraId="3D4C35EC" w14:textId="77777777" w:rsidR="00102113" w:rsidRDefault="00102113" w:rsidP="00F17A86">
            <w:pPr>
              <w:pStyle w:val="TableParagraph"/>
              <w:ind w:left="641" w:right="628"/>
              <w:jc w:val="center"/>
              <w:rPr>
                <w:sz w:val="24"/>
                <w:szCs w:val="24"/>
              </w:rPr>
            </w:pPr>
          </w:p>
          <w:p w14:paraId="646207CF" w14:textId="409F60AA" w:rsidR="00DB0393" w:rsidRPr="001A5861" w:rsidRDefault="00102113" w:rsidP="00F17A86">
            <w:pPr>
              <w:pStyle w:val="TableParagraph"/>
              <w:ind w:left="641" w:right="6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13.500,00</w:t>
            </w:r>
          </w:p>
        </w:tc>
        <w:tc>
          <w:tcPr>
            <w:tcW w:w="2479" w:type="dxa"/>
          </w:tcPr>
          <w:p w14:paraId="0F6ED79E" w14:textId="77777777" w:rsidR="00102113" w:rsidRDefault="00102113" w:rsidP="00F17A86">
            <w:pPr>
              <w:pStyle w:val="TableParagraph"/>
              <w:ind w:left="655" w:right="644"/>
              <w:jc w:val="center"/>
              <w:rPr>
                <w:sz w:val="24"/>
                <w:szCs w:val="24"/>
              </w:rPr>
            </w:pPr>
          </w:p>
          <w:p w14:paraId="67F85F42" w14:textId="2FBD623F" w:rsidR="00DB0393" w:rsidRPr="001A5861" w:rsidRDefault="00102113" w:rsidP="00F17A86">
            <w:pPr>
              <w:pStyle w:val="TableParagraph"/>
              <w:ind w:left="655" w:right="6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13.500,00</w:t>
            </w:r>
          </w:p>
        </w:tc>
      </w:tr>
    </w:tbl>
    <w:p w14:paraId="3593AD3A" w14:textId="77777777" w:rsidR="00DB0393" w:rsidRDefault="00DB0393" w:rsidP="00DB0393">
      <w:pPr>
        <w:rPr>
          <w:sz w:val="20"/>
        </w:rPr>
      </w:pPr>
    </w:p>
    <w:p w14:paraId="7D694D0E" w14:textId="77777777" w:rsidR="00DB0393" w:rsidRDefault="00DB0393" w:rsidP="00DB0393">
      <w:pPr>
        <w:rPr>
          <w:sz w:val="20"/>
        </w:rPr>
      </w:pPr>
    </w:p>
    <w:p w14:paraId="637D4A99" w14:textId="3EA4E766" w:rsidR="0025297A" w:rsidRPr="0025297A" w:rsidRDefault="0025297A" w:rsidP="0025297A">
      <w:pPr>
        <w:rPr>
          <w:rFonts w:ascii="Arial" w:hAnsi="Arial" w:cs="Arial"/>
          <w:sz w:val="24"/>
          <w:szCs w:val="24"/>
        </w:rPr>
      </w:pPr>
    </w:p>
    <w:sectPr w:rsidR="0025297A" w:rsidRPr="0025297A" w:rsidSect="009D749C">
      <w:footerReference w:type="default" r:id="rId11"/>
      <w:pgSz w:w="11905" w:h="16837"/>
      <w:pgMar w:top="764" w:right="1134" w:bottom="1134" w:left="1134" w:header="708" w:footer="2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58B75" w14:textId="77777777" w:rsidR="00347058" w:rsidRDefault="00347058" w:rsidP="00F82294">
      <w:pPr>
        <w:spacing w:after="0" w:line="240" w:lineRule="auto"/>
      </w:pPr>
      <w:r>
        <w:separator/>
      </w:r>
    </w:p>
  </w:endnote>
  <w:endnote w:type="continuationSeparator" w:id="0">
    <w:p w14:paraId="7A2B17BA" w14:textId="77777777" w:rsidR="00347058" w:rsidRDefault="00347058" w:rsidP="00F82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343A8" w14:textId="77777777" w:rsidR="00000000" w:rsidRDefault="00A07AFA">
    <w:pPr>
      <w:pStyle w:val="Pidipagina"/>
      <w:jc w:val="center"/>
      <w:rPr>
        <w:rFonts w:ascii="Arial" w:hAnsi="Arial" w:cs="Arial"/>
        <w:color w:val="808080"/>
        <w:sz w:val="18"/>
        <w:szCs w:val="18"/>
        <w:lang w:val="it-IT"/>
      </w:rPr>
    </w:pPr>
    <w:r>
      <w:rPr>
        <w:rFonts w:ascii="Arial" w:hAnsi="Arial" w:cs="Arial"/>
        <w:color w:val="808080"/>
        <w:sz w:val="18"/>
        <w:szCs w:val="18"/>
        <w:lang w:val="it-IT"/>
      </w:rPr>
      <w:t>________________________________________________________________________________________________</w:t>
    </w:r>
  </w:p>
  <w:p w14:paraId="46F73A0E" w14:textId="77777777" w:rsidR="00000000" w:rsidRDefault="00000000">
    <w:pPr>
      <w:pStyle w:val="Pidipagina"/>
      <w:jc w:val="center"/>
      <w:rPr>
        <w:rFonts w:ascii="Arial" w:hAnsi="Arial" w:cs="Arial"/>
        <w:color w:val="808080"/>
        <w:sz w:val="4"/>
        <w:szCs w:val="4"/>
        <w:lang w:val="it-IT"/>
      </w:rPr>
    </w:pPr>
  </w:p>
  <w:p w14:paraId="157B0381" w14:textId="77777777" w:rsidR="00000000" w:rsidRPr="009D749C" w:rsidRDefault="00A07AFA">
    <w:pPr>
      <w:pStyle w:val="Pidipagina"/>
      <w:jc w:val="center"/>
      <w:rPr>
        <w:rFonts w:ascii="Verdana" w:hAnsi="Verdana" w:cs="Arial"/>
        <w:color w:val="000000"/>
        <w:sz w:val="16"/>
        <w:szCs w:val="16"/>
        <w:lang w:val="it-IT"/>
      </w:rPr>
    </w:pPr>
    <w:r w:rsidRPr="009D749C">
      <w:rPr>
        <w:rFonts w:ascii="Verdana" w:hAnsi="Verdana" w:cs="Arial"/>
        <w:color w:val="000000"/>
        <w:sz w:val="16"/>
        <w:szCs w:val="16"/>
        <w:lang w:val="it-IT"/>
      </w:rPr>
      <w:t>C</w:t>
    </w:r>
    <w:r w:rsidRPr="009D749C">
      <w:rPr>
        <w:rFonts w:ascii="Verdana" w:hAnsi="Verdana"/>
        <w:sz w:val="16"/>
        <w:szCs w:val="16"/>
        <w:lang w:val="it-IT"/>
      </w:rPr>
      <w:t>omune di Oriolo Romano (VT)</w:t>
    </w:r>
  </w:p>
  <w:p w14:paraId="2B422C3A" w14:textId="77777777" w:rsidR="00000000" w:rsidRPr="009D749C" w:rsidRDefault="00A07AFA">
    <w:pPr>
      <w:pStyle w:val="Pidipagina"/>
      <w:jc w:val="center"/>
      <w:rPr>
        <w:rFonts w:ascii="Verdana" w:hAnsi="Verdana" w:cs="Arial"/>
        <w:color w:val="000000"/>
        <w:sz w:val="16"/>
        <w:szCs w:val="16"/>
        <w:lang w:val="it-IT"/>
      </w:rPr>
    </w:pPr>
    <w:hyperlink r:id="rId1" w:history="1">
      <w:r w:rsidRPr="009D749C">
        <w:rPr>
          <w:rStyle w:val="Collegamentoipertestuale"/>
          <w:rFonts w:ascii="Verdana" w:hAnsi="Verdana"/>
          <w:sz w:val="16"/>
          <w:szCs w:val="16"/>
          <w:lang w:val="it-IT"/>
        </w:rPr>
        <w:t>http://www.comuneorioloromano.vt.it</w:t>
      </w:r>
    </w:hyperlink>
    <w:r w:rsidRPr="009D749C">
      <w:rPr>
        <w:rFonts w:ascii="Verdana" w:hAnsi="Verdana" w:cs="Arial"/>
        <w:color w:val="000000"/>
        <w:sz w:val="16"/>
        <w:szCs w:val="16"/>
        <w:lang w:val="it-IT"/>
      </w:rPr>
      <w:t xml:space="preserve"> – </w:t>
    </w:r>
    <w:hyperlink r:id="rId2" w:history="1">
      <w:r w:rsidRPr="009D749C">
        <w:rPr>
          <w:rStyle w:val="Collegamentoipertestuale"/>
          <w:rFonts w:ascii="Verdana" w:hAnsi="Verdana"/>
          <w:sz w:val="16"/>
          <w:szCs w:val="16"/>
          <w:lang w:val="it-IT"/>
        </w:rPr>
        <w:t>postmaster@comuneorioloromano.vt.it</w:t>
      </w:r>
    </w:hyperlink>
  </w:p>
  <w:p w14:paraId="24A78809" w14:textId="19A1D7CB" w:rsidR="00000000" w:rsidRDefault="00A07AFA">
    <w:pPr>
      <w:pStyle w:val="Pidipagina"/>
      <w:jc w:val="center"/>
      <w:rPr>
        <w:rFonts w:ascii="Arial" w:hAnsi="Arial" w:cs="Arial"/>
        <w:color w:val="000000"/>
        <w:sz w:val="18"/>
        <w:szCs w:val="18"/>
        <w:lang w:val="it-IT"/>
      </w:rPr>
    </w:pPr>
    <w:r w:rsidRPr="009D749C">
      <w:rPr>
        <w:rFonts w:ascii="Verdana" w:hAnsi="Verdana" w:cs="Arial"/>
        <w:color w:val="000000"/>
        <w:sz w:val="16"/>
        <w:szCs w:val="16"/>
        <w:lang w:val="it-IT"/>
      </w:rPr>
      <w:t xml:space="preserve">-Pagina </w:t>
    </w:r>
    <w:r w:rsidR="00BC68F2" w:rsidRPr="009D749C">
      <w:rPr>
        <w:rFonts w:ascii="Verdana" w:hAnsi="Verdana" w:cs="Arial"/>
        <w:color w:val="000000"/>
        <w:sz w:val="16"/>
        <w:szCs w:val="16"/>
        <w:lang w:val="it-IT"/>
      </w:rPr>
      <w:fldChar w:fldCharType="begin"/>
    </w:r>
    <w:r w:rsidRPr="009D749C">
      <w:rPr>
        <w:rFonts w:ascii="Verdana" w:hAnsi="Verdana" w:cs="Arial"/>
        <w:color w:val="000000"/>
        <w:sz w:val="16"/>
        <w:szCs w:val="16"/>
        <w:lang w:val="it-IT"/>
      </w:rPr>
      <w:instrText xml:space="preserve"> PAGE </w:instrText>
    </w:r>
    <w:r w:rsidR="00BC68F2" w:rsidRPr="009D749C">
      <w:rPr>
        <w:rFonts w:ascii="Verdana" w:hAnsi="Verdana" w:cs="Arial"/>
        <w:color w:val="000000"/>
        <w:sz w:val="16"/>
        <w:szCs w:val="16"/>
        <w:lang w:val="it-IT"/>
      </w:rPr>
      <w:fldChar w:fldCharType="separate"/>
    </w:r>
    <w:r w:rsidR="00E90D79">
      <w:rPr>
        <w:rFonts w:ascii="Verdana" w:hAnsi="Verdana" w:cs="Arial"/>
        <w:noProof/>
        <w:color w:val="000000"/>
        <w:sz w:val="16"/>
        <w:szCs w:val="16"/>
        <w:lang w:val="it-IT"/>
      </w:rPr>
      <w:t>1</w:t>
    </w:r>
    <w:r w:rsidR="00BC68F2" w:rsidRPr="009D749C">
      <w:rPr>
        <w:rFonts w:ascii="Verdana" w:hAnsi="Verdana" w:cs="Arial"/>
        <w:color w:val="000000"/>
        <w:sz w:val="16"/>
        <w:szCs w:val="16"/>
        <w:lang w:val="it-IT"/>
      </w:rPr>
      <w:fldChar w:fldCharType="end"/>
    </w:r>
    <w:r>
      <w:rPr>
        <w:rFonts w:ascii="Arial" w:hAnsi="Arial" w:cs="Arial"/>
        <w:color w:val="000000"/>
        <w:sz w:val="18"/>
        <w:szCs w:val="18"/>
        <w:lang w:val="it-IT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8D1AA" w14:textId="77777777" w:rsidR="00347058" w:rsidRDefault="00347058" w:rsidP="00F82294">
      <w:pPr>
        <w:spacing w:after="0" w:line="240" w:lineRule="auto"/>
      </w:pPr>
      <w:r>
        <w:separator/>
      </w:r>
    </w:p>
  </w:footnote>
  <w:footnote w:type="continuationSeparator" w:id="0">
    <w:p w14:paraId="6BF3A504" w14:textId="77777777" w:rsidR="00347058" w:rsidRDefault="00347058" w:rsidP="00F82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63730"/>
    <w:multiLevelType w:val="hybridMultilevel"/>
    <w:tmpl w:val="351E2C96"/>
    <w:lvl w:ilvl="0" w:tplc="B25C0B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75928"/>
    <w:multiLevelType w:val="hybridMultilevel"/>
    <w:tmpl w:val="5C1059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C677D"/>
    <w:multiLevelType w:val="hybridMultilevel"/>
    <w:tmpl w:val="50A6791C"/>
    <w:lvl w:ilvl="0" w:tplc="F4DC49B6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E4371"/>
    <w:multiLevelType w:val="hybridMultilevel"/>
    <w:tmpl w:val="FF8E714A"/>
    <w:lvl w:ilvl="0" w:tplc="0410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551B2974"/>
    <w:multiLevelType w:val="hybridMultilevel"/>
    <w:tmpl w:val="2870C45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8B0993"/>
    <w:multiLevelType w:val="hybridMultilevel"/>
    <w:tmpl w:val="FF005D7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60112"/>
    <w:multiLevelType w:val="hybridMultilevel"/>
    <w:tmpl w:val="65002B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053025">
    <w:abstractNumId w:val="0"/>
  </w:num>
  <w:num w:numId="2" w16cid:durableId="75058812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23022615">
    <w:abstractNumId w:val="5"/>
  </w:num>
  <w:num w:numId="4" w16cid:durableId="638802279">
    <w:abstractNumId w:val="2"/>
  </w:num>
  <w:num w:numId="5" w16cid:durableId="937644431">
    <w:abstractNumId w:val="4"/>
  </w:num>
  <w:num w:numId="6" w16cid:durableId="1177814570">
    <w:abstractNumId w:val="3"/>
  </w:num>
  <w:num w:numId="7" w16cid:durableId="16113558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AA1"/>
    <w:rsid w:val="00005342"/>
    <w:rsid w:val="00005A73"/>
    <w:rsid w:val="000126A4"/>
    <w:rsid w:val="00027ACF"/>
    <w:rsid w:val="0004752C"/>
    <w:rsid w:val="00054DA2"/>
    <w:rsid w:val="000868F4"/>
    <w:rsid w:val="000A22AF"/>
    <w:rsid w:val="000A5C18"/>
    <w:rsid w:val="000B4DEA"/>
    <w:rsid w:val="000B5F31"/>
    <w:rsid w:val="000D571A"/>
    <w:rsid w:val="000F3CDF"/>
    <w:rsid w:val="00102113"/>
    <w:rsid w:val="00144FAF"/>
    <w:rsid w:val="001470A7"/>
    <w:rsid w:val="00147BCC"/>
    <w:rsid w:val="0019327D"/>
    <w:rsid w:val="001A5861"/>
    <w:rsid w:val="001A5F8F"/>
    <w:rsid w:val="001B3677"/>
    <w:rsid w:val="001C139C"/>
    <w:rsid w:val="00221263"/>
    <w:rsid w:val="002223DA"/>
    <w:rsid w:val="002253AB"/>
    <w:rsid w:val="00236AFF"/>
    <w:rsid w:val="002422E7"/>
    <w:rsid w:val="00250658"/>
    <w:rsid w:val="0025297A"/>
    <w:rsid w:val="00255AE9"/>
    <w:rsid w:val="0026020E"/>
    <w:rsid w:val="00277174"/>
    <w:rsid w:val="00293DAF"/>
    <w:rsid w:val="0029422D"/>
    <w:rsid w:val="002A6EC9"/>
    <w:rsid w:val="002D0634"/>
    <w:rsid w:val="002E5967"/>
    <w:rsid w:val="003032A2"/>
    <w:rsid w:val="00334F18"/>
    <w:rsid w:val="0034428C"/>
    <w:rsid w:val="00347058"/>
    <w:rsid w:val="0036321E"/>
    <w:rsid w:val="00363E6F"/>
    <w:rsid w:val="0036621E"/>
    <w:rsid w:val="003815A1"/>
    <w:rsid w:val="003859F6"/>
    <w:rsid w:val="00385C85"/>
    <w:rsid w:val="00386A6B"/>
    <w:rsid w:val="0039387A"/>
    <w:rsid w:val="00397BDF"/>
    <w:rsid w:val="003B20FC"/>
    <w:rsid w:val="003D7328"/>
    <w:rsid w:val="003F04C9"/>
    <w:rsid w:val="003F3360"/>
    <w:rsid w:val="004036E3"/>
    <w:rsid w:val="00411F80"/>
    <w:rsid w:val="00417BF6"/>
    <w:rsid w:val="00420670"/>
    <w:rsid w:val="0043170A"/>
    <w:rsid w:val="00436247"/>
    <w:rsid w:val="00437BA1"/>
    <w:rsid w:val="004441FB"/>
    <w:rsid w:val="00466536"/>
    <w:rsid w:val="00474882"/>
    <w:rsid w:val="00474BC0"/>
    <w:rsid w:val="004A093C"/>
    <w:rsid w:val="004B0CF8"/>
    <w:rsid w:val="004B0F84"/>
    <w:rsid w:val="004B5BF7"/>
    <w:rsid w:val="004D4F3D"/>
    <w:rsid w:val="004E4F35"/>
    <w:rsid w:val="004E5AF0"/>
    <w:rsid w:val="00502394"/>
    <w:rsid w:val="00502951"/>
    <w:rsid w:val="00511A3E"/>
    <w:rsid w:val="0052078D"/>
    <w:rsid w:val="0052529E"/>
    <w:rsid w:val="00560EA1"/>
    <w:rsid w:val="0056374B"/>
    <w:rsid w:val="005667C1"/>
    <w:rsid w:val="00570E38"/>
    <w:rsid w:val="00577318"/>
    <w:rsid w:val="00584CA1"/>
    <w:rsid w:val="005A4CEC"/>
    <w:rsid w:val="005B6721"/>
    <w:rsid w:val="005C2B45"/>
    <w:rsid w:val="005D036B"/>
    <w:rsid w:val="005D27CF"/>
    <w:rsid w:val="005D4765"/>
    <w:rsid w:val="005D5746"/>
    <w:rsid w:val="005D5FED"/>
    <w:rsid w:val="005E7BAA"/>
    <w:rsid w:val="005F5450"/>
    <w:rsid w:val="00607377"/>
    <w:rsid w:val="0061036A"/>
    <w:rsid w:val="0061306D"/>
    <w:rsid w:val="00626D74"/>
    <w:rsid w:val="00636B06"/>
    <w:rsid w:val="00640F18"/>
    <w:rsid w:val="006638D8"/>
    <w:rsid w:val="0067434A"/>
    <w:rsid w:val="00685C1B"/>
    <w:rsid w:val="006A22CF"/>
    <w:rsid w:val="006A4C10"/>
    <w:rsid w:val="006B4B0D"/>
    <w:rsid w:val="006C55CE"/>
    <w:rsid w:val="006D2AA1"/>
    <w:rsid w:val="006F5233"/>
    <w:rsid w:val="00707EE2"/>
    <w:rsid w:val="00716D83"/>
    <w:rsid w:val="00723F76"/>
    <w:rsid w:val="00727348"/>
    <w:rsid w:val="00747C50"/>
    <w:rsid w:val="00770539"/>
    <w:rsid w:val="007762F4"/>
    <w:rsid w:val="00781CAE"/>
    <w:rsid w:val="0079629C"/>
    <w:rsid w:val="00796856"/>
    <w:rsid w:val="007A1549"/>
    <w:rsid w:val="007E5C53"/>
    <w:rsid w:val="007F191C"/>
    <w:rsid w:val="00801CFD"/>
    <w:rsid w:val="0081754C"/>
    <w:rsid w:val="00825044"/>
    <w:rsid w:val="0083383F"/>
    <w:rsid w:val="00843621"/>
    <w:rsid w:val="00852507"/>
    <w:rsid w:val="00864780"/>
    <w:rsid w:val="00865891"/>
    <w:rsid w:val="00876417"/>
    <w:rsid w:val="008774F0"/>
    <w:rsid w:val="008A5192"/>
    <w:rsid w:val="008E489A"/>
    <w:rsid w:val="008E71F6"/>
    <w:rsid w:val="00973CCF"/>
    <w:rsid w:val="009850BA"/>
    <w:rsid w:val="009B494F"/>
    <w:rsid w:val="009C3883"/>
    <w:rsid w:val="009C5101"/>
    <w:rsid w:val="009C5F34"/>
    <w:rsid w:val="009E0DC0"/>
    <w:rsid w:val="00A01CAD"/>
    <w:rsid w:val="00A07AFA"/>
    <w:rsid w:val="00A14EE6"/>
    <w:rsid w:val="00A30077"/>
    <w:rsid w:val="00A3692F"/>
    <w:rsid w:val="00A52B17"/>
    <w:rsid w:val="00A534FD"/>
    <w:rsid w:val="00A74731"/>
    <w:rsid w:val="00A75580"/>
    <w:rsid w:val="00A95B30"/>
    <w:rsid w:val="00A9782A"/>
    <w:rsid w:val="00AA0BAA"/>
    <w:rsid w:val="00AA3DFE"/>
    <w:rsid w:val="00AA569C"/>
    <w:rsid w:val="00AA619A"/>
    <w:rsid w:val="00AB286D"/>
    <w:rsid w:val="00AB4B70"/>
    <w:rsid w:val="00AC5467"/>
    <w:rsid w:val="00AD044C"/>
    <w:rsid w:val="00AD2C5A"/>
    <w:rsid w:val="00AD3AE7"/>
    <w:rsid w:val="00AD7B74"/>
    <w:rsid w:val="00AE2B19"/>
    <w:rsid w:val="00AF35D0"/>
    <w:rsid w:val="00B069E2"/>
    <w:rsid w:val="00B122ED"/>
    <w:rsid w:val="00B1236F"/>
    <w:rsid w:val="00B22D93"/>
    <w:rsid w:val="00B36E12"/>
    <w:rsid w:val="00B51B19"/>
    <w:rsid w:val="00B56C9D"/>
    <w:rsid w:val="00B6440E"/>
    <w:rsid w:val="00B67F86"/>
    <w:rsid w:val="00B70DD0"/>
    <w:rsid w:val="00B76198"/>
    <w:rsid w:val="00B81E60"/>
    <w:rsid w:val="00B87DFD"/>
    <w:rsid w:val="00B9068D"/>
    <w:rsid w:val="00B9170F"/>
    <w:rsid w:val="00BB61B7"/>
    <w:rsid w:val="00BC1126"/>
    <w:rsid w:val="00BC301C"/>
    <w:rsid w:val="00BC3D97"/>
    <w:rsid w:val="00BC68F2"/>
    <w:rsid w:val="00BD4837"/>
    <w:rsid w:val="00BE2952"/>
    <w:rsid w:val="00BE4BB5"/>
    <w:rsid w:val="00BE5544"/>
    <w:rsid w:val="00BF3B56"/>
    <w:rsid w:val="00BF5256"/>
    <w:rsid w:val="00BF7561"/>
    <w:rsid w:val="00C014FC"/>
    <w:rsid w:val="00C06803"/>
    <w:rsid w:val="00C41F10"/>
    <w:rsid w:val="00C603C0"/>
    <w:rsid w:val="00C83404"/>
    <w:rsid w:val="00C96E16"/>
    <w:rsid w:val="00CD1A65"/>
    <w:rsid w:val="00CE04A8"/>
    <w:rsid w:val="00CE37E5"/>
    <w:rsid w:val="00CF0780"/>
    <w:rsid w:val="00CF36F5"/>
    <w:rsid w:val="00D131FB"/>
    <w:rsid w:val="00D14AFE"/>
    <w:rsid w:val="00D433EA"/>
    <w:rsid w:val="00D5111C"/>
    <w:rsid w:val="00D63ECD"/>
    <w:rsid w:val="00D732A7"/>
    <w:rsid w:val="00D84796"/>
    <w:rsid w:val="00DB0393"/>
    <w:rsid w:val="00DB4764"/>
    <w:rsid w:val="00DE6921"/>
    <w:rsid w:val="00E01C66"/>
    <w:rsid w:val="00E02419"/>
    <w:rsid w:val="00E0530F"/>
    <w:rsid w:val="00E14F25"/>
    <w:rsid w:val="00E14FF5"/>
    <w:rsid w:val="00E553A3"/>
    <w:rsid w:val="00E843EE"/>
    <w:rsid w:val="00E90D79"/>
    <w:rsid w:val="00E92CE3"/>
    <w:rsid w:val="00EA490F"/>
    <w:rsid w:val="00EB3889"/>
    <w:rsid w:val="00EB7416"/>
    <w:rsid w:val="00ED4C6A"/>
    <w:rsid w:val="00EF63C1"/>
    <w:rsid w:val="00F22A75"/>
    <w:rsid w:val="00F31A5C"/>
    <w:rsid w:val="00F37497"/>
    <w:rsid w:val="00F63415"/>
    <w:rsid w:val="00F82294"/>
    <w:rsid w:val="00FA62DF"/>
    <w:rsid w:val="00FB7D06"/>
    <w:rsid w:val="00FD0453"/>
    <w:rsid w:val="00FF1901"/>
    <w:rsid w:val="00FF439B"/>
    <w:rsid w:val="00FF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DD089"/>
  <w15:docId w15:val="{137F52EF-5A74-461A-94BC-2B6862B5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2294"/>
  </w:style>
  <w:style w:type="paragraph" w:styleId="Titolo1">
    <w:name w:val="heading 1"/>
    <w:basedOn w:val="Normale"/>
    <w:link w:val="Titolo1Carattere"/>
    <w:uiPriority w:val="9"/>
    <w:qFormat/>
    <w:rsid w:val="00B6440E"/>
    <w:pPr>
      <w:widowControl w:val="0"/>
      <w:autoSpaceDE w:val="0"/>
      <w:autoSpaceDN w:val="0"/>
      <w:spacing w:after="0" w:line="240" w:lineRule="auto"/>
      <w:ind w:left="113"/>
      <w:outlineLvl w:val="0"/>
    </w:pPr>
    <w:rPr>
      <w:rFonts w:ascii="Times New Roman" w:eastAsia="Times New Roman" w:hAnsi="Times New Roman" w:cs="Times New Roman"/>
      <w:b/>
      <w:bCs/>
      <w:i/>
      <w:sz w:val="28"/>
      <w:szCs w:val="28"/>
      <w:lang w:eastAsia="en-US"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B6440E"/>
    <w:pPr>
      <w:widowControl w:val="0"/>
      <w:autoSpaceDE w:val="0"/>
      <w:autoSpaceDN w:val="0"/>
      <w:spacing w:before="1" w:after="0" w:line="240" w:lineRule="auto"/>
      <w:ind w:right="111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51B19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B51B19"/>
    <w:pPr>
      <w:tabs>
        <w:tab w:val="center" w:pos="4819"/>
        <w:tab w:val="right" w:pos="9638"/>
      </w:tabs>
      <w:suppressAutoHyphens/>
      <w:overflowPunct w:val="0"/>
      <w:autoSpaceDE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val="en-US" w:eastAsia="ar-SA"/>
    </w:rPr>
  </w:style>
  <w:style w:type="character" w:customStyle="1" w:styleId="PidipaginaCarattere">
    <w:name w:val="Piè di pagina Carattere"/>
    <w:basedOn w:val="Carpredefinitoparagrafo"/>
    <w:link w:val="Pidipagina"/>
    <w:rsid w:val="00B51B19"/>
    <w:rPr>
      <w:rFonts w:ascii="MS Sans Serif" w:eastAsia="Times New Roman" w:hAnsi="MS Sans Serif" w:cs="Times New Roman"/>
      <w:sz w:val="20"/>
      <w:szCs w:val="20"/>
      <w:lang w:val="en-US" w:eastAsia="ar-SA"/>
    </w:rPr>
  </w:style>
  <w:style w:type="paragraph" w:customStyle="1" w:styleId="Default">
    <w:name w:val="Default"/>
    <w:rsid w:val="00AB4B70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440E"/>
    <w:rPr>
      <w:rFonts w:ascii="Times New Roman" w:eastAsia="Times New Roman" w:hAnsi="Times New Roman" w:cs="Times New Roman"/>
      <w:b/>
      <w:bCs/>
      <w:i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440E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itolo">
    <w:name w:val="Title"/>
    <w:basedOn w:val="Normale"/>
    <w:link w:val="TitoloCarattere"/>
    <w:uiPriority w:val="10"/>
    <w:qFormat/>
    <w:rsid w:val="00B6440E"/>
    <w:pPr>
      <w:widowControl w:val="0"/>
      <w:autoSpaceDE w:val="0"/>
      <w:autoSpaceDN w:val="0"/>
      <w:spacing w:before="87" w:after="0" w:line="240" w:lineRule="auto"/>
      <w:ind w:left="1074" w:right="1078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B6440E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B644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6440E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F5450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C83404"/>
    <w:rPr>
      <w:rFonts w:ascii="Times New Roman" w:eastAsia="SimSun" w:hAnsi="Times New Roman" w:cs="Mangal"/>
      <w:sz w:val="24"/>
      <w:szCs w:val="24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rsid w:val="00C83404"/>
    <w:pPr>
      <w:widowControl w:val="0"/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C8340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4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43EE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CF0780"/>
    <w:pPr>
      <w:ind w:left="720"/>
      <w:contextualSpacing/>
    </w:pPr>
  </w:style>
  <w:style w:type="table" w:styleId="Grigliatabella">
    <w:name w:val="Table Grid"/>
    <w:basedOn w:val="Tabellanormale"/>
    <w:uiPriority w:val="59"/>
    <w:rsid w:val="00417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B039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B03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0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stmaster@comuneorioloromano.vt.it" TargetMode="External"/><Relationship Id="rId1" Type="http://schemas.openxmlformats.org/officeDocument/2006/relationships/hyperlink" Target="http://www.comuneorioloromano.vt.i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forma%20Giovani\AppData\Roaming\Microsoft\Templates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D32758-325D-44A2-A47E-877E7D45E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493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 Giovani</dc:creator>
  <cp:lastModifiedBy>Giovanni Fiori</cp:lastModifiedBy>
  <cp:revision>71</cp:revision>
  <cp:lastPrinted>2024-02-20T10:50:00Z</cp:lastPrinted>
  <dcterms:created xsi:type="dcterms:W3CDTF">2022-01-10T11:55:00Z</dcterms:created>
  <dcterms:modified xsi:type="dcterms:W3CDTF">2026-09-21T13:51:00Z</dcterms:modified>
</cp:coreProperties>
</file>