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3E539" w14:textId="77777777" w:rsidR="00545987" w:rsidRPr="00545987" w:rsidRDefault="00545987" w:rsidP="00545987">
      <w:pPr>
        <w:pStyle w:val="FirstParagraph"/>
        <w:spacing w:line="360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545987">
        <w:rPr>
          <w:rFonts w:asciiTheme="majorHAnsi" w:hAnsiTheme="majorHAnsi" w:cstheme="majorHAnsi"/>
          <w:b/>
          <w:bCs/>
          <w:sz w:val="22"/>
          <w:szCs w:val="22"/>
        </w:rPr>
        <w:t>ALLEGATO A – MODELLO DI ISTANZA</w:t>
      </w:r>
    </w:p>
    <w:p w14:paraId="5F0DADBF" w14:textId="7041D3AE" w:rsidR="00545987" w:rsidRPr="00545987" w:rsidRDefault="00545987" w:rsidP="00545987">
      <w:pPr>
        <w:pStyle w:val="FirstParagraph"/>
        <w:spacing w:line="360" w:lineRule="auto"/>
        <w:jc w:val="right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sz w:val="22"/>
          <w:szCs w:val="22"/>
        </w:rPr>
        <w:t xml:space="preserve">Al Comune di </w:t>
      </w:r>
      <w:r>
        <w:rPr>
          <w:rFonts w:asciiTheme="majorHAnsi" w:hAnsiTheme="majorHAnsi" w:cstheme="majorHAnsi"/>
          <w:sz w:val="22"/>
          <w:szCs w:val="22"/>
        </w:rPr>
        <w:t>Cossoine</w:t>
      </w:r>
      <w:r w:rsidRPr="00545987">
        <w:rPr>
          <w:rFonts w:asciiTheme="majorHAnsi" w:hAnsiTheme="majorHAnsi" w:cstheme="majorHAnsi"/>
          <w:sz w:val="22"/>
          <w:szCs w:val="22"/>
        </w:rPr>
        <w:br/>
        <w:t xml:space="preserve">Ufficio </w:t>
      </w:r>
      <w:r>
        <w:rPr>
          <w:rFonts w:asciiTheme="majorHAnsi" w:hAnsiTheme="majorHAnsi" w:cstheme="majorHAnsi"/>
          <w:sz w:val="22"/>
          <w:szCs w:val="22"/>
        </w:rPr>
        <w:t>Tecnico “Area del Governo del Territorio e Vigilanza”</w:t>
      </w:r>
      <w:r w:rsidRPr="00545987">
        <w:rPr>
          <w:rFonts w:asciiTheme="majorHAnsi" w:hAnsiTheme="majorHAnsi" w:cstheme="majorHAnsi"/>
          <w:sz w:val="22"/>
          <w:szCs w:val="22"/>
        </w:rPr>
        <w:br/>
        <w:t xml:space="preserve">PEC </w:t>
      </w:r>
      <w:hyperlink r:id="rId7" w:history="1">
        <w:r w:rsidRPr="00C905F2">
          <w:rPr>
            <w:rStyle w:val="Collegamentoipertestuale"/>
            <w:rFonts w:asciiTheme="majorHAnsi" w:hAnsiTheme="majorHAnsi" w:cstheme="majorHAnsi"/>
            <w:sz w:val="22"/>
            <w:szCs w:val="22"/>
          </w:rPr>
          <w:t>protocollo@pec.comune.cossoine.ss.it</w:t>
        </w:r>
      </w:hyperlink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545987">
        <w:rPr>
          <w:rFonts w:asciiTheme="majorHAnsi" w:hAnsiTheme="majorHAnsi" w:cstheme="majorHAnsi"/>
          <w:sz w:val="22"/>
          <w:szCs w:val="22"/>
        </w:rPr>
        <w:br/>
        <w:t>Raccomandata A/R_____________________</w:t>
      </w:r>
    </w:p>
    <w:p w14:paraId="2ACF63C3" w14:textId="54A4632A" w:rsidR="00545987" w:rsidRPr="00545987" w:rsidRDefault="00545987" w:rsidP="00545987">
      <w:pPr>
        <w:pStyle w:val="FirstParagraph"/>
        <w:spacing w:line="360" w:lineRule="auto"/>
        <w:jc w:val="both"/>
        <w:rPr>
          <w:rFonts w:asciiTheme="majorHAnsi" w:hAnsiTheme="majorHAnsi" w:cstheme="majorHAnsi"/>
          <w:kern w:val="2"/>
          <w:sz w:val="22"/>
          <w:szCs w:val="22"/>
          <w:lang w:eastAsia="it-IT"/>
        </w:rPr>
      </w:pPr>
      <w:r w:rsidRPr="00545987">
        <w:rPr>
          <w:rFonts w:asciiTheme="majorHAnsi" w:hAnsiTheme="majorHAnsi" w:cstheme="majorHAnsi"/>
          <w:b/>
          <w:bCs/>
          <w:sz w:val="22"/>
          <w:szCs w:val="22"/>
        </w:rPr>
        <w:t>Oggetto:</w:t>
      </w:r>
      <w:r w:rsidRPr="00545987">
        <w:rPr>
          <w:rFonts w:asciiTheme="majorHAnsi" w:hAnsiTheme="majorHAnsi" w:cstheme="majorHAnsi"/>
          <w:sz w:val="22"/>
          <w:szCs w:val="22"/>
        </w:rPr>
        <w:t xml:space="preserve"> Istanza di partecipazione al bando pubblico per la concessione di contributi a fondo perduto per l’acquisto, la ristrutturazione o il restauro e risanamento conservativo di prime case nei piccoli comuni della Sardegna – Annualità </w:t>
      </w:r>
      <w:r>
        <w:rPr>
          <w:rFonts w:asciiTheme="majorHAnsi" w:hAnsiTheme="majorHAnsi" w:cstheme="majorHAnsi"/>
          <w:sz w:val="22"/>
          <w:szCs w:val="22"/>
        </w:rPr>
        <w:t>2026</w:t>
      </w:r>
      <w:r w:rsidRPr="00545987">
        <w:rPr>
          <w:rFonts w:asciiTheme="majorHAnsi" w:hAnsiTheme="majorHAnsi" w:cstheme="majorHAnsi"/>
          <w:sz w:val="22"/>
          <w:szCs w:val="22"/>
        </w:rPr>
        <w:t>.</w:t>
      </w:r>
    </w:p>
    <w:p w14:paraId="7132EE7A" w14:textId="2519EACF" w:rsidR="00545987" w:rsidRPr="00545987" w:rsidRDefault="00545987" w:rsidP="00545987">
      <w:pPr>
        <w:pStyle w:val="FirstParagraph"/>
        <w:numPr>
          <w:ilvl w:val="0"/>
          <w:numId w:val="5"/>
        </w:numPr>
        <w:spacing w:line="360" w:lineRule="auto"/>
        <w:ind w:left="426" w:hanging="426"/>
        <w:jc w:val="both"/>
        <w:rPr>
          <w:rFonts w:asciiTheme="majorHAnsi" w:hAnsiTheme="majorHAnsi" w:cstheme="majorHAnsi"/>
          <w:kern w:val="2"/>
          <w:sz w:val="22"/>
          <w:szCs w:val="22"/>
          <w:lang w:eastAsia="it-IT"/>
        </w:rPr>
      </w:pPr>
      <w:r w:rsidRPr="00545987">
        <w:rPr>
          <w:rFonts w:asciiTheme="majorHAnsi" w:hAnsiTheme="majorHAnsi" w:cstheme="majorHAnsi"/>
          <w:sz w:val="22"/>
          <w:szCs w:val="22"/>
        </w:rPr>
        <w:t>Il/La sottoscritto/a _________________________________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545987">
        <w:rPr>
          <w:rFonts w:asciiTheme="majorHAnsi" w:hAnsiTheme="majorHAnsi" w:cstheme="majorHAnsi"/>
          <w:sz w:val="22"/>
          <w:szCs w:val="22"/>
        </w:rPr>
        <w:t xml:space="preserve">nato/a </w:t>
      </w:r>
      <w:proofErr w:type="spellStart"/>
      <w:r w:rsidRPr="00545987">
        <w:rPr>
          <w:rFonts w:asciiTheme="majorHAnsi" w:hAnsiTheme="majorHAnsi" w:cstheme="majorHAnsi"/>
          <w:sz w:val="22"/>
          <w:szCs w:val="22"/>
        </w:rPr>
        <w:t>a</w:t>
      </w:r>
      <w:proofErr w:type="spellEnd"/>
      <w:r w:rsidRPr="00545987">
        <w:rPr>
          <w:rFonts w:asciiTheme="majorHAnsi" w:hAnsiTheme="majorHAnsi" w:cstheme="majorHAnsi"/>
          <w:sz w:val="22"/>
          <w:szCs w:val="22"/>
        </w:rPr>
        <w:t xml:space="preserve"> __________________________ il ___/___/______ C.F. ______________________________ residente in __________________________ via/piazza __________________________________ n. ____ CAP ______ telefono _________________ e-mail __________________ PEC __________________</w:t>
      </w:r>
    </w:p>
    <w:p w14:paraId="49F3B8D4" w14:textId="77777777" w:rsidR="00545987" w:rsidRPr="00545987" w:rsidRDefault="00545987" w:rsidP="00545987">
      <w:pPr>
        <w:pStyle w:val="FirstParagraph"/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sz w:val="22"/>
          <w:szCs w:val="22"/>
        </w:rPr>
        <w:t xml:space="preserve">Eventuali ulteriori richiedenti </w:t>
      </w:r>
      <w:r w:rsidRPr="00435262">
        <w:rPr>
          <w:rFonts w:asciiTheme="majorHAnsi" w:hAnsiTheme="majorHAnsi" w:cstheme="majorHAnsi"/>
          <w:sz w:val="18"/>
          <w:szCs w:val="18"/>
        </w:rPr>
        <w:t>(comproprietari maggiorenni)</w:t>
      </w:r>
      <w:r w:rsidRPr="00545987">
        <w:rPr>
          <w:rStyle w:val="Rimandonotaapidipagina"/>
          <w:rFonts w:asciiTheme="majorHAnsi" w:hAnsiTheme="majorHAnsi" w:cstheme="majorHAnsi"/>
          <w:sz w:val="22"/>
          <w:szCs w:val="22"/>
        </w:rPr>
        <w:footnoteReference w:id="1"/>
      </w:r>
      <w:r w:rsidRPr="00545987">
        <w:rPr>
          <w:rFonts w:asciiTheme="majorHAnsi" w:hAnsiTheme="majorHAnsi" w:cstheme="majorHAnsi"/>
          <w:sz w:val="22"/>
          <w:szCs w:val="22"/>
        </w:rPr>
        <w:t>:</w:t>
      </w:r>
    </w:p>
    <w:p w14:paraId="26067642" w14:textId="3B54E83C" w:rsidR="00545987" w:rsidRPr="00545987" w:rsidRDefault="00545987" w:rsidP="00545987">
      <w:pPr>
        <w:pStyle w:val="FirstParagraph"/>
        <w:numPr>
          <w:ilvl w:val="0"/>
          <w:numId w:val="5"/>
        </w:numPr>
        <w:spacing w:line="360" w:lineRule="auto"/>
        <w:ind w:left="426" w:hanging="426"/>
        <w:jc w:val="both"/>
        <w:rPr>
          <w:rFonts w:asciiTheme="majorHAnsi" w:hAnsiTheme="majorHAnsi" w:cstheme="majorHAnsi"/>
          <w:kern w:val="2"/>
          <w:sz w:val="22"/>
          <w:szCs w:val="22"/>
          <w:lang w:eastAsia="it-IT"/>
        </w:rPr>
      </w:pPr>
      <w:r w:rsidRPr="00545987">
        <w:rPr>
          <w:rFonts w:asciiTheme="majorHAnsi" w:hAnsiTheme="majorHAnsi" w:cstheme="majorHAnsi"/>
          <w:sz w:val="22"/>
          <w:szCs w:val="22"/>
        </w:rPr>
        <w:t>Il/La sottoscritto/a _________________________________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545987">
        <w:rPr>
          <w:rFonts w:asciiTheme="majorHAnsi" w:hAnsiTheme="majorHAnsi" w:cstheme="majorHAnsi"/>
          <w:sz w:val="22"/>
          <w:szCs w:val="22"/>
        </w:rPr>
        <w:t xml:space="preserve">nato/a </w:t>
      </w:r>
      <w:proofErr w:type="spellStart"/>
      <w:r w:rsidRPr="00545987">
        <w:rPr>
          <w:rFonts w:asciiTheme="majorHAnsi" w:hAnsiTheme="majorHAnsi" w:cstheme="majorHAnsi"/>
          <w:sz w:val="22"/>
          <w:szCs w:val="22"/>
        </w:rPr>
        <w:t>a</w:t>
      </w:r>
      <w:proofErr w:type="spellEnd"/>
      <w:r w:rsidRPr="00545987">
        <w:rPr>
          <w:rFonts w:asciiTheme="majorHAnsi" w:hAnsiTheme="majorHAnsi" w:cstheme="majorHAnsi"/>
          <w:sz w:val="22"/>
          <w:szCs w:val="22"/>
        </w:rPr>
        <w:t xml:space="preserve"> __________________________ il ___/___/______ C.F. ______________________________ residente in __________________________ via/piazza __________________________________ n. ____ CAP ______ telefono _________________ e-mail __________________ PEC __________________</w:t>
      </w:r>
    </w:p>
    <w:p w14:paraId="60F38243" w14:textId="654CF449" w:rsidR="00545987" w:rsidRPr="00545987" w:rsidRDefault="00545987" w:rsidP="00545987">
      <w:pPr>
        <w:pStyle w:val="FirstParagraph"/>
        <w:numPr>
          <w:ilvl w:val="0"/>
          <w:numId w:val="5"/>
        </w:numPr>
        <w:spacing w:line="360" w:lineRule="auto"/>
        <w:ind w:left="426" w:hanging="426"/>
        <w:jc w:val="both"/>
        <w:rPr>
          <w:rFonts w:asciiTheme="majorHAnsi" w:hAnsiTheme="majorHAnsi" w:cstheme="majorHAnsi"/>
          <w:kern w:val="2"/>
          <w:sz w:val="22"/>
          <w:szCs w:val="22"/>
          <w:lang w:eastAsia="it-IT"/>
        </w:rPr>
      </w:pPr>
      <w:r w:rsidRPr="00545987">
        <w:rPr>
          <w:rFonts w:asciiTheme="majorHAnsi" w:hAnsiTheme="majorHAnsi" w:cstheme="majorHAnsi"/>
          <w:sz w:val="22"/>
          <w:szCs w:val="22"/>
        </w:rPr>
        <w:t>Il/La sottoscritto/a _________________________________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545987">
        <w:rPr>
          <w:rFonts w:asciiTheme="majorHAnsi" w:hAnsiTheme="majorHAnsi" w:cstheme="majorHAnsi"/>
          <w:sz w:val="22"/>
          <w:szCs w:val="22"/>
        </w:rPr>
        <w:t xml:space="preserve">nato/a </w:t>
      </w:r>
      <w:proofErr w:type="spellStart"/>
      <w:r w:rsidRPr="00545987">
        <w:rPr>
          <w:rFonts w:asciiTheme="majorHAnsi" w:hAnsiTheme="majorHAnsi" w:cstheme="majorHAnsi"/>
          <w:sz w:val="22"/>
          <w:szCs w:val="22"/>
        </w:rPr>
        <w:t>a</w:t>
      </w:r>
      <w:proofErr w:type="spellEnd"/>
      <w:r w:rsidRPr="00545987">
        <w:rPr>
          <w:rFonts w:asciiTheme="majorHAnsi" w:hAnsiTheme="majorHAnsi" w:cstheme="majorHAnsi"/>
          <w:sz w:val="22"/>
          <w:szCs w:val="22"/>
        </w:rPr>
        <w:t xml:space="preserve"> __________________________ il ___/___/______ C.F. ______________________________ residente in __________________________ via/piazza __________________________________ n. ____ CAP ______ telefono _________________ e-mail __________________ PEC __________________</w:t>
      </w:r>
    </w:p>
    <w:p w14:paraId="78D93EB2" w14:textId="293189C8" w:rsidR="00545987" w:rsidRPr="00545987" w:rsidRDefault="00545987" w:rsidP="00545987">
      <w:pPr>
        <w:pStyle w:val="FirstParagraph"/>
        <w:numPr>
          <w:ilvl w:val="0"/>
          <w:numId w:val="5"/>
        </w:numPr>
        <w:spacing w:line="360" w:lineRule="auto"/>
        <w:ind w:left="426" w:hanging="426"/>
        <w:jc w:val="both"/>
        <w:rPr>
          <w:rFonts w:asciiTheme="majorHAnsi" w:hAnsiTheme="majorHAnsi" w:cstheme="majorHAnsi"/>
          <w:kern w:val="2"/>
          <w:sz w:val="22"/>
          <w:szCs w:val="22"/>
          <w:lang w:eastAsia="it-IT"/>
        </w:rPr>
      </w:pPr>
      <w:r w:rsidRPr="00545987">
        <w:rPr>
          <w:rFonts w:asciiTheme="majorHAnsi" w:hAnsiTheme="majorHAnsi" w:cstheme="majorHAnsi"/>
          <w:sz w:val="22"/>
          <w:szCs w:val="22"/>
        </w:rPr>
        <w:t>Il/La sottoscritto/a _________________________________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545987">
        <w:rPr>
          <w:rFonts w:asciiTheme="majorHAnsi" w:hAnsiTheme="majorHAnsi" w:cstheme="majorHAnsi"/>
          <w:sz w:val="22"/>
          <w:szCs w:val="22"/>
        </w:rPr>
        <w:t xml:space="preserve">nato/a </w:t>
      </w:r>
      <w:proofErr w:type="spellStart"/>
      <w:r w:rsidRPr="00545987">
        <w:rPr>
          <w:rFonts w:asciiTheme="majorHAnsi" w:hAnsiTheme="majorHAnsi" w:cstheme="majorHAnsi"/>
          <w:sz w:val="22"/>
          <w:szCs w:val="22"/>
        </w:rPr>
        <w:t>a</w:t>
      </w:r>
      <w:proofErr w:type="spellEnd"/>
      <w:r w:rsidRPr="00545987">
        <w:rPr>
          <w:rFonts w:asciiTheme="majorHAnsi" w:hAnsiTheme="majorHAnsi" w:cstheme="majorHAnsi"/>
          <w:sz w:val="22"/>
          <w:szCs w:val="22"/>
        </w:rPr>
        <w:t xml:space="preserve"> __________________________ il ___/___/______ C.F. ______________________________ residente in __________________________ </w:t>
      </w:r>
      <w:r w:rsidRPr="00545987">
        <w:rPr>
          <w:rFonts w:asciiTheme="majorHAnsi" w:hAnsiTheme="majorHAnsi" w:cstheme="majorHAnsi"/>
          <w:sz w:val="22"/>
          <w:szCs w:val="22"/>
        </w:rPr>
        <w:lastRenderedPageBreak/>
        <w:t>via/piazza __________________________________ n. ____ CAP ______ telefono _________________ e-mail __________________ PEC __________________</w:t>
      </w:r>
    </w:p>
    <w:p w14:paraId="41472441" w14:textId="77777777" w:rsidR="00545987" w:rsidRPr="00545987" w:rsidRDefault="00545987" w:rsidP="00545987">
      <w:pPr>
        <w:pStyle w:val="Compact"/>
        <w:spacing w:line="360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545987">
        <w:rPr>
          <w:rFonts w:asciiTheme="majorHAnsi" w:hAnsiTheme="majorHAnsi" w:cstheme="majorHAnsi"/>
          <w:b/>
          <w:bCs/>
          <w:sz w:val="22"/>
          <w:szCs w:val="22"/>
        </w:rPr>
        <w:t>In qualità di proprietario/i o futuro/i proprietario/i dell’immobile oggetto dell’intervento.</w:t>
      </w:r>
    </w:p>
    <w:p w14:paraId="7148BA7F" w14:textId="77777777" w:rsidR="00545987" w:rsidRPr="00545987" w:rsidRDefault="00545987" w:rsidP="00545987">
      <w:pPr>
        <w:pStyle w:val="FirstParagraph"/>
        <w:spacing w:line="360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545987">
        <w:rPr>
          <w:rFonts w:asciiTheme="majorHAnsi" w:hAnsiTheme="majorHAnsi" w:cstheme="majorHAnsi"/>
          <w:b/>
          <w:bCs/>
          <w:sz w:val="22"/>
          <w:szCs w:val="22"/>
        </w:rPr>
        <w:t>CHIEDE/CHIEDONO</w:t>
      </w:r>
    </w:p>
    <w:p w14:paraId="0E279266" w14:textId="77777777" w:rsidR="00545987" w:rsidRPr="00545987" w:rsidRDefault="00545987" w:rsidP="00545987">
      <w:pPr>
        <w:pStyle w:val="FirstParagraph"/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sz w:val="22"/>
          <w:szCs w:val="22"/>
        </w:rPr>
        <w:t xml:space="preserve">di essere ammesso/a/i a partecipare al bando in oggetto per il seguente intervento </w:t>
      </w:r>
      <w:r w:rsidRPr="00545987">
        <w:rPr>
          <w:rFonts w:asciiTheme="majorHAnsi" w:hAnsiTheme="majorHAnsi" w:cstheme="majorHAnsi"/>
          <w:sz w:val="18"/>
          <w:szCs w:val="18"/>
        </w:rPr>
        <w:t>(</w:t>
      </w:r>
      <w:r w:rsidRPr="00545987">
        <w:rPr>
          <w:rFonts w:asciiTheme="majorHAnsi" w:hAnsiTheme="majorHAnsi" w:cstheme="majorHAnsi"/>
          <w:i/>
          <w:iCs/>
          <w:sz w:val="18"/>
          <w:szCs w:val="18"/>
        </w:rPr>
        <w:t>barrare la casella di interesse</w:t>
      </w:r>
      <w:r w:rsidRPr="00545987">
        <w:rPr>
          <w:rFonts w:asciiTheme="majorHAnsi" w:hAnsiTheme="majorHAnsi" w:cstheme="majorHAnsi"/>
          <w:sz w:val="18"/>
          <w:szCs w:val="18"/>
        </w:rPr>
        <w:t>)</w:t>
      </w:r>
      <w:r w:rsidRPr="00545987">
        <w:rPr>
          <w:rFonts w:asciiTheme="majorHAnsi" w:hAnsiTheme="majorHAnsi" w:cstheme="majorHAnsi"/>
          <w:sz w:val="22"/>
          <w:szCs w:val="22"/>
        </w:rPr>
        <w:t>:</w:t>
      </w:r>
    </w:p>
    <w:p w14:paraId="1F281B10" w14:textId="77777777" w:rsidR="00545987" w:rsidRPr="00545987" w:rsidRDefault="00545987" w:rsidP="00545987">
      <w:pPr>
        <w:pStyle w:val="FirstParagraph"/>
        <w:spacing w:line="360" w:lineRule="auto"/>
        <w:ind w:left="426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acquisto di abitazione da destinare a prima casa</w:t>
      </w:r>
    </w:p>
    <w:p w14:paraId="60A2FDA4" w14:textId="54841AB8" w:rsidR="00545987" w:rsidRPr="00545987" w:rsidRDefault="00545987" w:rsidP="00545987">
      <w:pPr>
        <w:pStyle w:val="FirstParagraph"/>
        <w:spacing w:line="360" w:lineRule="auto"/>
        <w:ind w:left="426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ristrutturazione edilizia / restauro e risanamento conservativo di abitazione da destinare a prima casa</w:t>
      </w:r>
    </w:p>
    <w:p w14:paraId="67E96BB2" w14:textId="43B9FADF" w:rsidR="00545987" w:rsidRPr="00545987" w:rsidRDefault="00545987" w:rsidP="00545987">
      <w:pPr>
        <w:pStyle w:val="FirstParagraph"/>
        <w:spacing w:line="360" w:lineRule="auto"/>
        <w:ind w:left="426"/>
        <w:jc w:val="both"/>
        <w:rPr>
          <w:rFonts w:asciiTheme="majorHAnsi" w:hAnsiTheme="majorHAnsi" w:cstheme="majorHAnsi"/>
          <w:kern w:val="2"/>
          <w:sz w:val="22"/>
          <w:szCs w:val="22"/>
          <w:lang w:eastAsia="it-IT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acquisto con contestuale ristrutturazione edilizia / restauro e risanamento conservativo</w:t>
      </w:r>
    </w:p>
    <w:p w14:paraId="00D573D2" w14:textId="77777777" w:rsidR="00545987" w:rsidRPr="00545987" w:rsidRDefault="00545987" w:rsidP="00545987">
      <w:pPr>
        <w:pStyle w:val="FirstParagraph"/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sz w:val="22"/>
          <w:szCs w:val="22"/>
        </w:rPr>
        <w:t>La presente domanda riguarda:</w:t>
      </w:r>
    </w:p>
    <w:p w14:paraId="17C8DED6" w14:textId="5C015FF7" w:rsidR="00545987" w:rsidRPr="00545987" w:rsidRDefault="00545987" w:rsidP="00545987">
      <w:pPr>
        <w:pStyle w:val="FirstParagraph"/>
        <w:spacing w:line="360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l’intera abitazione</w:t>
      </w:r>
    </w:p>
    <w:p w14:paraId="10197D48" w14:textId="07F9280A" w:rsidR="00545987" w:rsidRPr="00545987" w:rsidRDefault="00545987" w:rsidP="00545987">
      <w:pPr>
        <w:pStyle w:val="FirstParagraph"/>
        <w:spacing w:line="360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una quota di proprietà pari al ______%</w:t>
      </w:r>
    </w:p>
    <w:p w14:paraId="26BCFFA5" w14:textId="77777777" w:rsidR="00545987" w:rsidRPr="00545987" w:rsidRDefault="00545987" w:rsidP="00545987">
      <w:pPr>
        <w:pStyle w:val="FirstParagraph"/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sz w:val="22"/>
          <w:szCs w:val="22"/>
        </w:rPr>
        <w:t>A tal fine, ai sensi degli articoli 46 e 47 del DPR 28 dicembre 2000, n. 445, consapevole delle sanzioni penali previste dall’articolo 76 del medesimo DPR in caso di dichiarazioni mendaci,</w:t>
      </w:r>
    </w:p>
    <w:p w14:paraId="3BA812BE" w14:textId="77777777" w:rsidR="00545987" w:rsidRPr="00545987" w:rsidRDefault="00545987" w:rsidP="00545987">
      <w:pPr>
        <w:pStyle w:val="FirstParagraph"/>
        <w:spacing w:line="360" w:lineRule="auto"/>
        <w:jc w:val="center"/>
        <w:rPr>
          <w:rFonts w:asciiTheme="majorHAnsi" w:hAnsiTheme="majorHAnsi" w:cstheme="majorHAnsi"/>
          <w:kern w:val="2"/>
          <w:sz w:val="22"/>
          <w:szCs w:val="22"/>
          <w:lang w:eastAsia="it-IT"/>
        </w:rPr>
      </w:pPr>
      <w:r w:rsidRPr="00545987">
        <w:rPr>
          <w:rFonts w:asciiTheme="majorHAnsi" w:hAnsiTheme="majorHAnsi" w:cstheme="majorHAnsi"/>
          <w:b/>
          <w:bCs/>
          <w:sz w:val="22"/>
          <w:szCs w:val="22"/>
        </w:rPr>
        <w:t>DICHIARA/ DICHIARANO</w:t>
      </w:r>
    </w:p>
    <w:p w14:paraId="39E3C689" w14:textId="77777777" w:rsidR="00545987" w:rsidRPr="00545987" w:rsidRDefault="00545987" w:rsidP="00545987">
      <w:pPr>
        <w:pStyle w:val="Compact"/>
        <w:numPr>
          <w:ilvl w:val="0"/>
          <w:numId w:val="3"/>
        </w:numPr>
        <w:spacing w:line="360" w:lineRule="auto"/>
        <w:ind w:left="714" w:hanging="357"/>
        <w:jc w:val="both"/>
        <w:rPr>
          <w:rFonts w:asciiTheme="majorHAnsi" w:hAnsiTheme="majorHAnsi" w:cstheme="majorHAnsi"/>
          <w:kern w:val="2"/>
          <w:sz w:val="22"/>
          <w:szCs w:val="22"/>
          <w:lang w:eastAsia="it-IT"/>
        </w:rPr>
      </w:pPr>
      <w:r w:rsidRPr="00545987">
        <w:rPr>
          <w:rFonts w:asciiTheme="majorHAnsi" w:hAnsiTheme="majorHAnsi" w:cstheme="majorHAnsi"/>
          <w:sz w:val="22"/>
          <w:szCs w:val="22"/>
        </w:rPr>
        <w:t>di aver preso visione del bando e di accettarne integralmente il contenuto;</w:t>
      </w:r>
    </w:p>
    <w:p w14:paraId="7244427E" w14:textId="77777777" w:rsidR="00545987" w:rsidRPr="00545987" w:rsidRDefault="00545987" w:rsidP="00545987">
      <w:pPr>
        <w:pStyle w:val="Compact"/>
        <w:numPr>
          <w:ilvl w:val="0"/>
          <w:numId w:val="3"/>
        </w:numPr>
        <w:jc w:val="both"/>
        <w:rPr>
          <w:rFonts w:asciiTheme="majorHAnsi" w:hAnsiTheme="majorHAnsi" w:cstheme="majorHAnsi"/>
          <w:kern w:val="2"/>
          <w:sz w:val="22"/>
          <w:szCs w:val="22"/>
          <w:lang w:eastAsia="it-IT"/>
        </w:rPr>
      </w:pPr>
      <w:r w:rsidRPr="00545987">
        <w:rPr>
          <w:rFonts w:asciiTheme="majorHAnsi" w:hAnsiTheme="majorHAnsi" w:cstheme="majorHAnsi"/>
          <w:sz w:val="22"/>
          <w:szCs w:val="22"/>
        </w:rPr>
        <w:t>che, con riferimento ai requisiti di cui all’art. 3 del bando:</w:t>
      </w:r>
    </w:p>
    <w:p w14:paraId="3FB7DBFA" w14:textId="154D915E" w:rsidR="00545987" w:rsidRPr="00545987" w:rsidRDefault="00545987" w:rsidP="00545987">
      <w:pPr>
        <w:pStyle w:val="Compact"/>
        <w:spacing w:line="360" w:lineRule="auto"/>
        <w:ind w:left="567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ciascun richiedente è maggiorenne;</w:t>
      </w:r>
    </w:p>
    <w:p w14:paraId="0B7ED792" w14:textId="1CA3930A" w:rsidR="00545987" w:rsidRPr="00545987" w:rsidRDefault="00545987" w:rsidP="00545987">
      <w:pPr>
        <w:pStyle w:val="Compact"/>
        <w:spacing w:line="360" w:lineRule="auto"/>
        <w:ind w:left="567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ciascun richiedente è in possesso della cittadinanza o del titolo di soggiorno richiesti dal bando;</w:t>
      </w:r>
    </w:p>
    <w:p w14:paraId="1C20B609" w14:textId="7839B069" w:rsidR="00545987" w:rsidRPr="00545987" w:rsidRDefault="00545987" w:rsidP="00545987">
      <w:pPr>
        <w:pStyle w:val="Compact"/>
        <w:spacing w:line="360" w:lineRule="auto"/>
        <w:ind w:left="567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almeno uno dei richiedenti non ha la residenza in un altro piccolo comune della Sardegna diverso da quello nel cui territorio è localizzato l’immobile oggetto dell’intervento né, dopo il 1° gennaio 2022, abbia trasferito la propria residenza da un piccolo comune della Sardegna diverso da quello in cui è localizzato l’immobile e richieda in quest’ultimo il beneficio;</w:t>
      </w:r>
    </w:p>
    <w:p w14:paraId="2DF44160" w14:textId="01AB46BE" w:rsidR="00545987" w:rsidRPr="00545987" w:rsidRDefault="00545987" w:rsidP="00545987">
      <w:pPr>
        <w:pStyle w:val="Compact"/>
        <w:spacing w:line="360" w:lineRule="auto"/>
        <w:ind w:left="567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in merito all’aver già beneficiato del contributo:</w:t>
      </w:r>
    </w:p>
    <w:p w14:paraId="0E7CCC01" w14:textId="0F02C80C" w:rsidR="00545987" w:rsidRPr="00545987" w:rsidRDefault="00545987" w:rsidP="00545987">
      <w:pPr>
        <w:pStyle w:val="Compact"/>
        <w:spacing w:line="360" w:lineRule="auto"/>
        <w:ind w:left="1134"/>
        <w:jc w:val="both"/>
        <w:rPr>
          <w:rFonts w:asciiTheme="majorHAnsi" w:hAnsiTheme="majorHAnsi" w:cstheme="majorHAnsi"/>
          <w:kern w:val="2"/>
          <w:sz w:val="22"/>
          <w:szCs w:val="22"/>
          <w:lang w:eastAsia="it-IT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>
        <w:rPr>
          <w:rFonts w:ascii="Calibri Light" w:hAnsi="Calibri Light" w:cs="Calibri Light"/>
          <w:sz w:val="32"/>
          <w:szCs w:val="32"/>
        </w:rPr>
        <w:t xml:space="preserve"> </w:t>
      </w:r>
      <w:r w:rsidRPr="00545987">
        <w:rPr>
          <w:rFonts w:asciiTheme="majorHAnsi" w:hAnsiTheme="majorHAnsi" w:cstheme="majorHAnsi"/>
          <w:sz w:val="22"/>
          <w:szCs w:val="22"/>
        </w:rPr>
        <w:t>nessuno dei richiedenti e nessun componente del nucleo familiare ha già beneficiato del contributo;</w:t>
      </w:r>
    </w:p>
    <w:p w14:paraId="64AB0AD1" w14:textId="0294CED0" w:rsidR="00545987" w:rsidRPr="00545987" w:rsidRDefault="00545987" w:rsidP="00545987">
      <w:pPr>
        <w:pStyle w:val="Compact"/>
        <w:spacing w:line="360" w:lineRule="auto"/>
        <w:ind w:left="1134"/>
        <w:jc w:val="both"/>
        <w:rPr>
          <w:rFonts w:asciiTheme="majorHAnsi" w:hAnsiTheme="majorHAnsi" w:cstheme="majorHAnsi"/>
          <w:kern w:val="2"/>
          <w:sz w:val="22"/>
          <w:szCs w:val="22"/>
          <w:lang w:eastAsia="it-IT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>
        <w:rPr>
          <w:rFonts w:ascii="Calibri Light" w:hAnsi="Calibri Light" w:cs="Calibri Light"/>
          <w:sz w:val="32"/>
          <w:szCs w:val="32"/>
        </w:rPr>
        <w:t xml:space="preserve"> </w:t>
      </w:r>
      <w:r w:rsidRPr="00545987">
        <w:rPr>
          <w:rFonts w:asciiTheme="majorHAnsi" w:hAnsiTheme="majorHAnsi" w:cstheme="majorHAnsi"/>
          <w:sz w:val="22"/>
          <w:szCs w:val="22"/>
        </w:rPr>
        <w:t>i seguenti richiedenti o componenti del nucleo familiare hanno già beneficiato del contributo:</w:t>
      </w:r>
    </w:p>
    <w:p w14:paraId="10CAE692" w14:textId="7739633D" w:rsidR="00545987" w:rsidRPr="00545987" w:rsidRDefault="00545987" w:rsidP="00545987">
      <w:pPr>
        <w:pStyle w:val="Compact"/>
        <w:numPr>
          <w:ilvl w:val="0"/>
          <w:numId w:val="7"/>
        </w:numPr>
        <w:spacing w:line="360" w:lineRule="auto"/>
        <w:ind w:left="1985"/>
        <w:jc w:val="both"/>
        <w:rPr>
          <w:rFonts w:asciiTheme="majorHAnsi" w:hAnsiTheme="majorHAnsi" w:cstheme="majorHAnsi"/>
          <w:kern w:val="2"/>
          <w:sz w:val="22"/>
          <w:szCs w:val="22"/>
          <w:lang w:eastAsia="it-IT"/>
        </w:rPr>
      </w:pPr>
      <w:r w:rsidRPr="00545987">
        <w:rPr>
          <w:rFonts w:asciiTheme="majorHAnsi" w:hAnsiTheme="majorHAnsi" w:cstheme="majorHAnsi"/>
          <w:sz w:val="22"/>
          <w:szCs w:val="22"/>
        </w:rPr>
        <w:t>Cognome _____</w:t>
      </w:r>
      <w:r>
        <w:rPr>
          <w:rFonts w:asciiTheme="majorHAnsi" w:hAnsiTheme="majorHAnsi" w:cstheme="majorHAnsi"/>
          <w:sz w:val="22"/>
          <w:szCs w:val="22"/>
        </w:rPr>
        <w:t>_____</w:t>
      </w:r>
      <w:r w:rsidRPr="00545987">
        <w:rPr>
          <w:rFonts w:asciiTheme="majorHAnsi" w:hAnsiTheme="majorHAnsi" w:cstheme="majorHAnsi"/>
          <w:sz w:val="22"/>
          <w:szCs w:val="22"/>
        </w:rPr>
        <w:t>_____ Nome __</w:t>
      </w:r>
      <w:r>
        <w:rPr>
          <w:rFonts w:asciiTheme="majorHAnsi" w:hAnsiTheme="majorHAnsi" w:cstheme="majorHAnsi"/>
          <w:sz w:val="22"/>
          <w:szCs w:val="22"/>
        </w:rPr>
        <w:t>_______</w:t>
      </w:r>
      <w:r w:rsidRPr="00545987">
        <w:rPr>
          <w:rFonts w:asciiTheme="majorHAnsi" w:hAnsiTheme="majorHAnsi" w:cstheme="majorHAnsi"/>
          <w:sz w:val="22"/>
          <w:szCs w:val="22"/>
        </w:rPr>
        <w:t>____ Importo ricevuto (€) ____</w:t>
      </w:r>
      <w:r>
        <w:rPr>
          <w:rFonts w:asciiTheme="majorHAnsi" w:hAnsiTheme="majorHAnsi" w:cstheme="majorHAnsi"/>
          <w:sz w:val="22"/>
          <w:szCs w:val="22"/>
        </w:rPr>
        <w:t>___</w:t>
      </w:r>
      <w:r w:rsidRPr="00545987">
        <w:rPr>
          <w:rFonts w:asciiTheme="majorHAnsi" w:hAnsiTheme="majorHAnsi" w:cstheme="majorHAnsi"/>
          <w:sz w:val="22"/>
          <w:szCs w:val="22"/>
        </w:rPr>
        <w:t>___;</w:t>
      </w:r>
    </w:p>
    <w:p w14:paraId="1E6A1D86" w14:textId="77777777" w:rsidR="00545987" w:rsidRPr="00545987" w:rsidRDefault="00545987" w:rsidP="00545987">
      <w:pPr>
        <w:pStyle w:val="Compact"/>
        <w:numPr>
          <w:ilvl w:val="0"/>
          <w:numId w:val="7"/>
        </w:numPr>
        <w:spacing w:line="360" w:lineRule="auto"/>
        <w:ind w:left="1985"/>
        <w:jc w:val="both"/>
        <w:rPr>
          <w:rFonts w:ascii="Calibri Light" w:hAnsi="Calibri Light" w:cs="Calibri Light"/>
          <w:kern w:val="2"/>
          <w:sz w:val="22"/>
          <w:szCs w:val="22"/>
          <w:lang w:eastAsia="it-IT"/>
        </w:rPr>
      </w:pPr>
      <w:r w:rsidRPr="00545987">
        <w:rPr>
          <w:rFonts w:ascii="Calibri Light" w:hAnsi="Calibri Light" w:cs="Calibri Light"/>
          <w:sz w:val="22"/>
          <w:szCs w:val="22"/>
        </w:rPr>
        <w:t>Cognome _______________ Nome _____________ Importo ricevuto (€) __________;</w:t>
      </w:r>
    </w:p>
    <w:p w14:paraId="67FB51AE" w14:textId="77777777" w:rsidR="00545987" w:rsidRPr="00545987" w:rsidRDefault="00545987" w:rsidP="00545987">
      <w:pPr>
        <w:pStyle w:val="Compact"/>
        <w:numPr>
          <w:ilvl w:val="0"/>
          <w:numId w:val="7"/>
        </w:numPr>
        <w:spacing w:line="360" w:lineRule="auto"/>
        <w:ind w:left="1985"/>
        <w:jc w:val="both"/>
        <w:rPr>
          <w:rFonts w:ascii="Calibri Light" w:hAnsi="Calibri Light" w:cs="Calibri Light"/>
          <w:kern w:val="2"/>
          <w:sz w:val="22"/>
          <w:szCs w:val="22"/>
          <w:lang w:eastAsia="it-IT"/>
        </w:rPr>
      </w:pPr>
      <w:r w:rsidRPr="00545987">
        <w:rPr>
          <w:rFonts w:ascii="Calibri Light" w:hAnsi="Calibri Light" w:cs="Calibri Light"/>
          <w:sz w:val="22"/>
          <w:szCs w:val="22"/>
        </w:rPr>
        <w:t>Cognome _______________ Nome _____________ Importo ricevuto (€) __________;</w:t>
      </w:r>
    </w:p>
    <w:p w14:paraId="13A8E57E" w14:textId="108B42CE" w:rsidR="00545987" w:rsidRPr="00545987" w:rsidRDefault="00545987" w:rsidP="00435262">
      <w:pPr>
        <w:pStyle w:val="Compact"/>
        <w:spacing w:line="360" w:lineRule="auto"/>
        <w:ind w:left="567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in caso di acquisto, nessun componente del nucleo familiare possiede, nel medesimo Comune in cui è localizzato l’immobile oggetto dell’intervento, altra unità immobiliare a destinazione residenziale in piena ed esclusiva proprietà;</w:t>
      </w:r>
    </w:p>
    <w:p w14:paraId="5178D396" w14:textId="7C9B4B61" w:rsidR="00545987" w:rsidRPr="00545987" w:rsidRDefault="00545987" w:rsidP="00435262">
      <w:pPr>
        <w:pStyle w:val="Compact"/>
        <w:spacing w:line="360" w:lineRule="auto"/>
        <w:ind w:left="567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in caso di acquisto, è stato stipulato, a decorrere dal 1° gennaio 2022, un atto definitivo di 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14:paraId="2359FFE7" w14:textId="77777777" w:rsidR="00545987" w:rsidRPr="00545987" w:rsidRDefault="00545987" w:rsidP="00545987">
      <w:pPr>
        <w:pStyle w:val="Compact"/>
        <w:numPr>
          <w:ilvl w:val="0"/>
          <w:numId w:val="3"/>
        </w:numPr>
        <w:spacing w:line="360" w:lineRule="auto"/>
        <w:ind w:left="714" w:hanging="357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sz w:val="22"/>
          <w:szCs w:val="22"/>
        </w:rPr>
        <w:t>che risulta/risultano o risulterà/risulteranno proprietario/a/i o comproprietario/a/i dell’immobile oggetto dell’intervento, secondo quanto previsto dal bando;</w:t>
      </w:r>
    </w:p>
    <w:p w14:paraId="4EBB15A9" w14:textId="77777777" w:rsidR="00545987" w:rsidRPr="00545987" w:rsidRDefault="00545987" w:rsidP="00545987">
      <w:pPr>
        <w:pStyle w:val="Compact"/>
        <w:numPr>
          <w:ilvl w:val="0"/>
          <w:numId w:val="3"/>
        </w:numPr>
        <w:spacing w:line="360" w:lineRule="auto"/>
        <w:ind w:left="714" w:hanging="357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sz w:val="22"/>
          <w:szCs w:val="22"/>
        </w:rPr>
        <w:t xml:space="preserve">che il nucleo familiare è: </w:t>
      </w:r>
    </w:p>
    <w:p w14:paraId="7A3ADEF0" w14:textId="7906E825" w:rsidR="00545987" w:rsidRPr="00545987" w:rsidRDefault="00545987" w:rsidP="00545987">
      <w:pPr>
        <w:pStyle w:val="Compact"/>
        <w:spacing w:line="360" w:lineRule="auto"/>
        <w:ind w:left="1134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già costituito</w:t>
      </w:r>
    </w:p>
    <w:p w14:paraId="3F87A8A1" w14:textId="69C22C7A" w:rsidR="00545987" w:rsidRPr="00545987" w:rsidRDefault="00545987" w:rsidP="00545987">
      <w:pPr>
        <w:pStyle w:val="Compact"/>
        <w:spacing w:line="360" w:lineRule="auto"/>
        <w:ind w:left="1134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costituendo;</w:t>
      </w:r>
    </w:p>
    <w:p w14:paraId="525D03AD" w14:textId="77777777" w:rsidR="00545987" w:rsidRPr="00545987" w:rsidRDefault="00545987" w:rsidP="00545987">
      <w:pPr>
        <w:pStyle w:val="Compact"/>
        <w:numPr>
          <w:ilvl w:val="0"/>
          <w:numId w:val="3"/>
        </w:numPr>
        <w:spacing w:line="360" w:lineRule="auto"/>
        <w:ind w:left="714" w:hanging="357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sz w:val="22"/>
          <w:szCs w:val="22"/>
        </w:rPr>
        <w:t>che il nucleo familiare costituito o costituendo per il quale è presentata la domanda è così composto:</w:t>
      </w:r>
    </w:p>
    <w:p w14:paraId="5562DFDC" w14:textId="77777777" w:rsidR="00545987" w:rsidRPr="00435262" w:rsidRDefault="00545987" w:rsidP="00545987">
      <w:pPr>
        <w:pStyle w:val="Compact"/>
        <w:spacing w:line="360" w:lineRule="auto"/>
        <w:ind w:left="714"/>
        <w:jc w:val="both"/>
        <w:rPr>
          <w:rFonts w:asciiTheme="majorHAnsi" w:hAnsiTheme="majorHAnsi" w:cstheme="majorHAnsi"/>
          <w:i/>
          <w:iCs/>
          <w:kern w:val="2"/>
          <w:sz w:val="18"/>
          <w:szCs w:val="18"/>
          <w:lang w:eastAsia="it-IT"/>
        </w:rPr>
      </w:pPr>
      <w:r w:rsidRPr="00435262">
        <w:rPr>
          <w:rFonts w:asciiTheme="majorHAnsi" w:hAnsiTheme="majorHAnsi" w:cstheme="majorHAnsi"/>
          <w:i/>
          <w:iCs/>
          <w:sz w:val="18"/>
          <w:szCs w:val="18"/>
        </w:rPr>
        <w:t>(Indicare di seguito i componenti del nucleo familiare diversi dai richiedenti già sopra indicati.)</w:t>
      </w:r>
    </w:p>
    <w:p w14:paraId="4D32D6DC" w14:textId="5232B972" w:rsidR="00545987" w:rsidRPr="00545987" w:rsidRDefault="00545987" w:rsidP="00545987">
      <w:pPr>
        <w:pStyle w:val="Compact"/>
        <w:spacing w:line="360" w:lineRule="auto"/>
        <w:ind w:left="714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i/>
          <w:iCs/>
          <w:sz w:val="22"/>
          <w:szCs w:val="22"/>
        </w:rPr>
        <w:t>Componente 1</w:t>
      </w:r>
      <w:r w:rsidRPr="00545987">
        <w:rPr>
          <w:rFonts w:asciiTheme="majorHAnsi" w:hAnsiTheme="majorHAnsi" w:cstheme="majorHAnsi"/>
          <w:sz w:val="22"/>
          <w:szCs w:val="22"/>
        </w:rPr>
        <w:t xml:space="preserve"> – Nome e cognome ______________________________ C.F. ______________________________ data di nascita ___/___/______ luogo di nascita ______________________________ </w:t>
      </w: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figlio di uno dei richiedenti</w:t>
      </w:r>
    </w:p>
    <w:p w14:paraId="32698AE4" w14:textId="6B3473A2" w:rsidR="00545987" w:rsidRPr="00545987" w:rsidRDefault="00545987" w:rsidP="00545987">
      <w:pPr>
        <w:pStyle w:val="Compact"/>
        <w:spacing w:line="360" w:lineRule="auto"/>
        <w:ind w:left="714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i/>
          <w:iCs/>
          <w:sz w:val="22"/>
          <w:szCs w:val="22"/>
        </w:rPr>
        <w:t>Componente 2</w:t>
      </w:r>
      <w:r w:rsidRPr="00545987">
        <w:rPr>
          <w:rFonts w:asciiTheme="majorHAnsi" w:hAnsiTheme="majorHAnsi" w:cstheme="majorHAnsi"/>
          <w:sz w:val="22"/>
          <w:szCs w:val="22"/>
        </w:rPr>
        <w:t xml:space="preserve"> – Nome e cognome ______________________________ C.F. ______________________________ data di nascita ___/___/______ luogo di nascita ______________________________ </w:t>
      </w: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figlio di uno dei richiedenti</w:t>
      </w:r>
    </w:p>
    <w:p w14:paraId="160225EC" w14:textId="322D815A" w:rsidR="00545987" w:rsidRPr="00545987" w:rsidRDefault="00545987" w:rsidP="00545987">
      <w:pPr>
        <w:pStyle w:val="Compact"/>
        <w:spacing w:line="360" w:lineRule="auto"/>
        <w:ind w:left="714"/>
        <w:jc w:val="both"/>
        <w:rPr>
          <w:rFonts w:asciiTheme="majorHAnsi" w:hAnsiTheme="majorHAnsi" w:cstheme="majorHAnsi"/>
          <w:kern w:val="2"/>
          <w:sz w:val="22"/>
          <w:szCs w:val="22"/>
          <w:lang w:eastAsia="it-IT"/>
        </w:rPr>
      </w:pPr>
      <w:r w:rsidRPr="00545987">
        <w:rPr>
          <w:rFonts w:asciiTheme="majorHAnsi" w:hAnsiTheme="majorHAnsi" w:cstheme="majorHAnsi"/>
          <w:i/>
          <w:iCs/>
          <w:sz w:val="22"/>
          <w:szCs w:val="22"/>
        </w:rPr>
        <w:t>Componente 3</w:t>
      </w:r>
      <w:r w:rsidRPr="00545987">
        <w:rPr>
          <w:rFonts w:asciiTheme="majorHAnsi" w:hAnsiTheme="majorHAnsi" w:cstheme="majorHAnsi"/>
          <w:sz w:val="22"/>
          <w:szCs w:val="22"/>
        </w:rPr>
        <w:t xml:space="preserve"> – Nome e cognome ______________________________ C.F. ______________________________ data di nascita ___/___/______ luogo di nascita ______________________________ </w:t>
      </w: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figlio di uno dei richiedenti</w:t>
      </w:r>
    </w:p>
    <w:p w14:paraId="6B758115" w14:textId="17209AF5" w:rsidR="00545987" w:rsidRPr="00545987" w:rsidRDefault="00545987" w:rsidP="00545987">
      <w:pPr>
        <w:pStyle w:val="Compact"/>
        <w:spacing w:line="360" w:lineRule="auto"/>
        <w:ind w:left="714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i/>
          <w:iCs/>
          <w:sz w:val="22"/>
          <w:szCs w:val="22"/>
        </w:rPr>
        <w:t>Componente 4</w:t>
      </w:r>
      <w:r w:rsidRPr="00545987">
        <w:rPr>
          <w:rFonts w:asciiTheme="majorHAnsi" w:hAnsiTheme="majorHAnsi" w:cstheme="majorHAnsi"/>
          <w:sz w:val="22"/>
          <w:szCs w:val="22"/>
        </w:rPr>
        <w:t xml:space="preserve"> – Nome e cognome ______________________________ C.F. ______________________________ data di nascita ___/___/______ luogo di nascita ______________________________ </w:t>
      </w: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figlio di uno dei richiedenti</w:t>
      </w:r>
    </w:p>
    <w:p w14:paraId="15E6053B" w14:textId="77777777" w:rsidR="00545987" w:rsidRPr="00545987" w:rsidRDefault="00545987" w:rsidP="00545987">
      <w:pPr>
        <w:pStyle w:val="Compact"/>
        <w:numPr>
          <w:ilvl w:val="0"/>
          <w:numId w:val="3"/>
        </w:numPr>
        <w:spacing w:line="360" w:lineRule="auto"/>
        <w:ind w:left="714" w:hanging="357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sz w:val="22"/>
          <w:szCs w:val="22"/>
        </w:rPr>
        <w:t>che l’immobile oggetto dell’intervento è ubicato in __________________________________ via/piazza __________________________________ n. ______ dati catastali _____________________________;</w:t>
      </w:r>
    </w:p>
    <w:p w14:paraId="346372FD" w14:textId="77777777" w:rsidR="00545987" w:rsidRPr="00545987" w:rsidRDefault="00545987" w:rsidP="00545987">
      <w:pPr>
        <w:pStyle w:val="Compact"/>
        <w:numPr>
          <w:ilvl w:val="0"/>
          <w:numId w:val="4"/>
        </w:numPr>
        <w:spacing w:line="360" w:lineRule="auto"/>
        <w:ind w:left="714" w:hanging="357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sz w:val="22"/>
          <w:szCs w:val="22"/>
        </w:rPr>
        <w:t>Tipologia dell’immobile oggetto della domanda (barrare la casella di interesse):</w:t>
      </w:r>
    </w:p>
    <w:p w14:paraId="663F237B" w14:textId="72280BB5" w:rsidR="00545987" w:rsidRPr="00545987" w:rsidRDefault="00545987" w:rsidP="00545987">
      <w:pPr>
        <w:pStyle w:val="Compact"/>
        <w:spacing w:line="360" w:lineRule="auto"/>
        <w:ind w:left="851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abitazione esistente</w:t>
      </w:r>
    </w:p>
    <w:p w14:paraId="1F412224" w14:textId="50C6B32A" w:rsidR="00545987" w:rsidRPr="00545987" w:rsidRDefault="00545987" w:rsidP="00545987">
      <w:pPr>
        <w:pStyle w:val="Compact"/>
        <w:spacing w:line="360" w:lineRule="auto"/>
        <w:ind w:left="851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abitazione in fase di costruzione</w:t>
      </w:r>
    </w:p>
    <w:p w14:paraId="20C78D9B" w14:textId="76C30930" w:rsidR="00545987" w:rsidRPr="00545987" w:rsidRDefault="00545987" w:rsidP="00545987">
      <w:pPr>
        <w:pStyle w:val="Compact"/>
        <w:spacing w:line="360" w:lineRule="auto"/>
        <w:ind w:left="851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unità immobiliare confinante da accorpare alla prima casa</w:t>
      </w:r>
    </w:p>
    <w:p w14:paraId="22903493" w14:textId="615DA7CB" w:rsidR="00545987" w:rsidRPr="00545987" w:rsidRDefault="00545987" w:rsidP="00545987">
      <w:pPr>
        <w:pStyle w:val="Compact"/>
        <w:spacing w:line="360" w:lineRule="auto"/>
        <w:ind w:left="851"/>
        <w:jc w:val="both"/>
        <w:rPr>
          <w:rFonts w:asciiTheme="majorHAnsi" w:hAnsiTheme="majorHAnsi" w:cstheme="majorHAnsi"/>
          <w:kern w:val="2"/>
          <w:sz w:val="22"/>
          <w:szCs w:val="22"/>
          <w:lang w:eastAsia="it-IT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immobile oggetto di ristrutturazione / restauro e risanamento conservativo</w:t>
      </w:r>
    </w:p>
    <w:p w14:paraId="113DA6E6" w14:textId="77777777" w:rsidR="00545987" w:rsidRPr="00545987" w:rsidRDefault="00545987" w:rsidP="00545987">
      <w:pPr>
        <w:pStyle w:val="Compact"/>
        <w:numPr>
          <w:ilvl w:val="0"/>
          <w:numId w:val="4"/>
        </w:numPr>
        <w:spacing w:line="360" w:lineRule="auto"/>
        <w:ind w:left="714" w:hanging="357"/>
        <w:jc w:val="both"/>
        <w:rPr>
          <w:rFonts w:asciiTheme="majorHAnsi" w:hAnsiTheme="majorHAnsi" w:cstheme="majorHAnsi"/>
          <w:kern w:val="2"/>
          <w:sz w:val="22"/>
          <w:szCs w:val="22"/>
          <w:lang w:eastAsia="it-IT"/>
        </w:rPr>
      </w:pPr>
      <w:r w:rsidRPr="00545987">
        <w:rPr>
          <w:rFonts w:asciiTheme="majorHAnsi" w:hAnsiTheme="majorHAnsi" w:cstheme="majorHAnsi"/>
          <w:sz w:val="22"/>
          <w:szCs w:val="22"/>
        </w:rPr>
        <w:t xml:space="preserve">in caso di acquisto: </w:t>
      </w:r>
    </w:p>
    <w:p w14:paraId="05388193" w14:textId="1895BD84" w:rsidR="00545987" w:rsidRPr="00545987" w:rsidRDefault="00545987" w:rsidP="00545987">
      <w:pPr>
        <w:pStyle w:val="Compact"/>
        <w:spacing w:line="360" w:lineRule="auto"/>
        <w:ind w:left="1134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di aver stipulato atto definitivo di compravendita in data ___/___/______ </w:t>
      </w:r>
    </w:p>
    <w:p w14:paraId="63CFAAD5" w14:textId="28515E96" w:rsidR="00545987" w:rsidRPr="00545987" w:rsidRDefault="00545987" w:rsidP="00545987">
      <w:pPr>
        <w:pStyle w:val="Compact"/>
        <w:spacing w:line="360" w:lineRule="auto"/>
        <w:ind w:left="1134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di aver stipulato contratto preliminare di compravendita regolarmente registrato in data ___/___/______;</w:t>
      </w:r>
    </w:p>
    <w:p w14:paraId="30D9A3B1" w14:textId="10FAC8B4" w:rsidR="00545987" w:rsidRPr="00545987" w:rsidRDefault="00545987" w:rsidP="00545987">
      <w:pPr>
        <w:pStyle w:val="Compact"/>
        <w:spacing w:line="360" w:lineRule="auto"/>
        <w:ind w:left="1134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in caso di contratto preliminare, che tutti i richiedenti risultano promissari acquirenti dell’immobile oggetto dell’intervento.</w:t>
      </w:r>
    </w:p>
    <w:p w14:paraId="28698FE0" w14:textId="0D474A7D" w:rsidR="00545987" w:rsidRPr="00545987" w:rsidRDefault="00545987" w:rsidP="00545987">
      <w:pPr>
        <w:pStyle w:val="Compact"/>
        <w:spacing w:line="360" w:lineRule="auto"/>
        <w:ind w:left="1134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che nessun componente del nucleo familiare possiede, nel medesimo Comune in cui è localizzato l’immobile oggetto dell’intervento, altra unità immobiliare a destinazione residenziale in piena ed esclusiva proprietà;</w:t>
      </w:r>
    </w:p>
    <w:p w14:paraId="74C13E4B" w14:textId="66F00A75" w:rsidR="00545987" w:rsidRPr="00545987" w:rsidRDefault="00545987" w:rsidP="00545987">
      <w:pPr>
        <w:pStyle w:val="Compact"/>
        <w:spacing w:line="360" w:lineRule="auto"/>
        <w:ind w:left="1134"/>
        <w:jc w:val="both"/>
        <w:rPr>
          <w:rFonts w:asciiTheme="majorHAnsi" w:hAnsiTheme="majorHAnsi" w:cstheme="majorHAnsi"/>
          <w:kern w:val="2"/>
          <w:sz w:val="22"/>
          <w:szCs w:val="22"/>
          <w:lang w:eastAsia="it-IT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in alternativa al punto precedente che, in caso di acquisto di unità immobiliare confinante con l’abitazione già adibita a prima casa, l’intervento è finalizzato all’ampliamento della stessa mediante accorpamento urbanistico e catastale in un’unica unità immobiliare destinata a prima casa, secondo quanto previsto dal bando.</w:t>
      </w:r>
    </w:p>
    <w:p w14:paraId="347FACBF" w14:textId="7D494A6D" w:rsidR="00545987" w:rsidRPr="00545987" w:rsidRDefault="00545987" w:rsidP="00545987">
      <w:pPr>
        <w:pStyle w:val="Compact"/>
        <w:spacing w:line="360" w:lineRule="auto"/>
        <w:ind w:left="1134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che l’acquisto non riguarda sole pertinenze;</w:t>
      </w:r>
    </w:p>
    <w:p w14:paraId="2112EBA3" w14:textId="7E317591" w:rsidR="00545987" w:rsidRPr="00545987" w:rsidRDefault="00545987" w:rsidP="00545987">
      <w:pPr>
        <w:pStyle w:val="Compact"/>
        <w:spacing w:line="360" w:lineRule="auto"/>
        <w:ind w:left="1134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che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14:paraId="6DE6944B" w14:textId="7F8190CB" w:rsidR="00545987" w:rsidRPr="00545987" w:rsidRDefault="00545987" w:rsidP="00545987">
      <w:pPr>
        <w:pStyle w:val="Compact"/>
        <w:spacing w:line="360" w:lineRule="auto"/>
        <w:ind w:left="1134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che l’acquisto non avviene tra coniugi, parti di un’unione civile, conviventi di fatto, parenti o affini entro il terzo grado del richiedente o di altro componente del nucleo familiare, né tra il richiedente e società controllate, collegate o partecipate dal medesimo o dai suoi familiari entro il terzo grado, fatti salvi i casi espressamente ammessi dal bando;</w:t>
      </w:r>
    </w:p>
    <w:p w14:paraId="41D3F769" w14:textId="21FCB2EB" w:rsidR="00545987" w:rsidRPr="00545987" w:rsidRDefault="00545987" w:rsidP="00545987">
      <w:pPr>
        <w:pStyle w:val="Compact"/>
        <w:spacing w:line="360" w:lineRule="auto"/>
        <w:ind w:left="1134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che l’immobile oggetto di acquisto è conforme alla normativa urbanistica, edilizia e catastale alla data dell’atto di compravendita, secondo quanto previsto dal bando;</w:t>
      </w:r>
    </w:p>
    <w:p w14:paraId="7BC73BDA" w14:textId="26A7290C" w:rsidR="00545987" w:rsidRPr="00545987" w:rsidRDefault="00545987" w:rsidP="00545987">
      <w:pPr>
        <w:pStyle w:val="Compact"/>
        <w:spacing w:line="360" w:lineRule="auto"/>
        <w:ind w:left="1134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che, in caso di acquisto del diritto di proprietà superficiaria, la durata residua del diritto è conforme a quanto previsto dal bando;</w:t>
      </w:r>
    </w:p>
    <w:p w14:paraId="255009B1" w14:textId="729DD714" w:rsidR="00545987" w:rsidRPr="00545987" w:rsidRDefault="00545987" w:rsidP="00545987">
      <w:pPr>
        <w:pStyle w:val="Compact"/>
        <w:spacing w:line="360" w:lineRule="auto"/>
        <w:ind w:left="1134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in caso di acquisto di abitazione in fase di costruzione, che l’immobile, pur non essendo ultimato, costituisce oggetto di atto definitivo di compravendita ovvero di contratto preliminare di compravendita regolarmente registrato; è destinato a divenire abitazione con destinazione residenziale e non riguarda interventi consistenti nella realizzazione </w:t>
      </w:r>
      <w:r w:rsidRPr="00545987">
        <w:rPr>
          <w:rFonts w:asciiTheme="majorHAnsi" w:hAnsiTheme="majorHAnsi" w:cstheme="majorHAnsi"/>
          <w:i/>
          <w:iCs/>
          <w:sz w:val="22"/>
          <w:szCs w:val="22"/>
        </w:rPr>
        <w:t>ex novo</w:t>
      </w:r>
      <w:r w:rsidRPr="00545987">
        <w:rPr>
          <w:rFonts w:asciiTheme="majorHAnsi" w:hAnsiTheme="majorHAnsi" w:cstheme="majorHAnsi"/>
          <w:sz w:val="22"/>
          <w:szCs w:val="22"/>
        </w:rPr>
        <w:t xml:space="preserve"> di un’abitazione né operazioni riconducibili a nuova costruzione su area edificabile;</w:t>
      </w:r>
    </w:p>
    <w:p w14:paraId="0A908992" w14:textId="77777777" w:rsidR="00545987" w:rsidRPr="00545987" w:rsidRDefault="00545987" w:rsidP="00545987">
      <w:pPr>
        <w:pStyle w:val="Compact"/>
        <w:numPr>
          <w:ilvl w:val="0"/>
          <w:numId w:val="4"/>
        </w:numPr>
        <w:spacing w:line="360" w:lineRule="auto"/>
        <w:jc w:val="both"/>
        <w:rPr>
          <w:rFonts w:asciiTheme="majorHAnsi" w:hAnsiTheme="majorHAnsi" w:cstheme="majorHAnsi"/>
          <w:kern w:val="2"/>
          <w:sz w:val="22"/>
          <w:szCs w:val="22"/>
          <w:lang w:eastAsia="it-IT"/>
        </w:rPr>
      </w:pPr>
      <w:r w:rsidRPr="00545987">
        <w:rPr>
          <w:rFonts w:asciiTheme="majorHAnsi" w:hAnsiTheme="majorHAnsi" w:cstheme="majorHAnsi"/>
          <w:sz w:val="22"/>
          <w:szCs w:val="22"/>
        </w:rPr>
        <w:t>in caso di ristrutturazione/restauro e risanamento conservativo:</w:t>
      </w:r>
    </w:p>
    <w:p w14:paraId="65FA5757" w14:textId="3F34B68C" w:rsidR="00545987" w:rsidRPr="00545987" w:rsidRDefault="00545987" w:rsidP="00545987">
      <w:pPr>
        <w:pStyle w:val="Compact"/>
        <w:spacing w:line="360" w:lineRule="auto"/>
        <w:ind w:left="993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che l’intervento rientra nelle categorie di cui all’articolo 3, comma 1, lettere </w:t>
      </w:r>
      <w:r w:rsidRPr="00545987">
        <w:rPr>
          <w:rFonts w:asciiTheme="majorHAnsi" w:hAnsiTheme="majorHAnsi" w:cstheme="majorHAnsi"/>
          <w:i/>
          <w:iCs/>
          <w:sz w:val="22"/>
          <w:szCs w:val="22"/>
        </w:rPr>
        <w:t>c</w:t>
      </w:r>
      <w:r w:rsidRPr="00545987">
        <w:rPr>
          <w:rFonts w:asciiTheme="majorHAnsi" w:hAnsiTheme="majorHAnsi" w:cstheme="majorHAnsi"/>
          <w:sz w:val="22"/>
          <w:szCs w:val="22"/>
        </w:rPr>
        <w:t xml:space="preserve">) o </w:t>
      </w:r>
      <w:r w:rsidRPr="00545987">
        <w:rPr>
          <w:rFonts w:asciiTheme="majorHAnsi" w:hAnsiTheme="majorHAnsi" w:cstheme="majorHAnsi"/>
          <w:i/>
          <w:iCs/>
          <w:sz w:val="22"/>
          <w:szCs w:val="22"/>
        </w:rPr>
        <w:t>d</w:t>
      </w:r>
      <w:r w:rsidRPr="00545987">
        <w:rPr>
          <w:rFonts w:asciiTheme="majorHAnsi" w:hAnsiTheme="majorHAnsi" w:cstheme="majorHAnsi"/>
          <w:sz w:val="22"/>
          <w:szCs w:val="22"/>
        </w:rPr>
        <w:t>), del DPR 380/2001;</w:t>
      </w:r>
    </w:p>
    <w:p w14:paraId="4FF59260" w14:textId="4FE4379F" w:rsidR="00545987" w:rsidRPr="00545987" w:rsidRDefault="00545987" w:rsidP="00545987">
      <w:pPr>
        <w:pStyle w:val="Compact"/>
        <w:spacing w:line="360" w:lineRule="auto"/>
        <w:ind w:left="993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che l’intervento non riguarda parti comuni dell’edificio;</w:t>
      </w:r>
    </w:p>
    <w:p w14:paraId="1AFD4AB0" w14:textId="2B3C331B" w:rsidR="00545987" w:rsidRPr="00545987" w:rsidRDefault="00545987" w:rsidP="00545987">
      <w:pPr>
        <w:pStyle w:val="Compact"/>
        <w:spacing w:line="360" w:lineRule="auto"/>
        <w:ind w:left="993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che l’intervento non riguarda esclusivamente pertinenze dell’abitazione ovvero, se comprende pertinenze, le relative lavorazioni sono ricomprese in un intervento unitario riguardante anche l’abitazione principale, secondo quanto previsto dal bando;</w:t>
      </w:r>
    </w:p>
    <w:p w14:paraId="0227054D" w14:textId="63011BAD" w:rsidR="00545987" w:rsidRPr="00545987" w:rsidRDefault="00545987" w:rsidP="00545987">
      <w:pPr>
        <w:pStyle w:val="Compact"/>
        <w:spacing w:line="360" w:lineRule="auto"/>
        <w:ind w:left="993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che il richiedente detiene la piena proprietà dell’intera abitazione o della quota di essa oggetto del contributo, secondo quanto previsto dal bando;</w:t>
      </w:r>
    </w:p>
    <w:p w14:paraId="2E0319C4" w14:textId="6C90A58C" w:rsidR="00545987" w:rsidRPr="00545987" w:rsidRDefault="00545987" w:rsidP="00545987">
      <w:pPr>
        <w:pStyle w:val="Compact"/>
        <w:spacing w:line="360" w:lineRule="auto"/>
        <w:ind w:left="993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che l’immobile è conforme alla normativa urbanistica, edilizia e catastale alla data di presentazione della domanda, secondo quanto previsto dal bando;</w:t>
      </w:r>
    </w:p>
    <w:p w14:paraId="48002FEC" w14:textId="1F184CAB" w:rsidR="00545987" w:rsidRPr="00545987" w:rsidRDefault="00545987" w:rsidP="00545987">
      <w:pPr>
        <w:pStyle w:val="Compact"/>
        <w:spacing w:line="360" w:lineRule="auto"/>
        <w:ind w:left="1701" w:hanging="708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che per l’intervento edilizio:</w:t>
      </w:r>
    </w:p>
    <w:p w14:paraId="4A3B58A9" w14:textId="3ABC0246" w:rsidR="00545987" w:rsidRPr="00545987" w:rsidRDefault="00545987" w:rsidP="00545987">
      <w:pPr>
        <w:pStyle w:val="Compact"/>
        <w:spacing w:line="360" w:lineRule="auto"/>
        <w:ind w:left="2127" w:hanging="567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è già stato presentato/acquisito il relativo titolo o pratica edilizia;</w:t>
      </w:r>
    </w:p>
    <w:p w14:paraId="61C522C2" w14:textId="5359C3D1" w:rsidR="00545987" w:rsidRPr="00545987" w:rsidRDefault="00545987" w:rsidP="00545987">
      <w:pPr>
        <w:pStyle w:val="Compact"/>
        <w:spacing w:line="360" w:lineRule="auto"/>
        <w:ind w:left="2127" w:hanging="567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il relativo titolo o pratica edilizia non è ancora stato presentato/acquisito;</w:t>
      </w:r>
    </w:p>
    <w:p w14:paraId="62D364BC" w14:textId="77777777" w:rsidR="00545987" w:rsidRPr="00545987" w:rsidRDefault="00545987" w:rsidP="00545987">
      <w:pPr>
        <w:pStyle w:val="Compact"/>
        <w:spacing w:line="360" w:lineRule="auto"/>
        <w:ind w:left="1701" w:hanging="708"/>
        <w:jc w:val="both"/>
        <w:rPr>
          <w:rFonts w:asciiTheme="majorHAnsi" w:hAnsiTheme="majorHAnsi" w:cstheme="majorHAnsi"/>
          <w:kern w:val="2"/>
          <w:sz w:val="22"/>
          <w:szCs w:val="22"/>
          <w:lang w:eastAsia="it-IT"/>
        </w:rPr>
      </w:pPr>
      <w:r w:rsidRPr="00545987">
        <w:rPr>
          <w:rFonts w:asciiTheme="majorHAnsi" w:hAnsiTheme="majorHAnsi" w:cstheme="majorHAnsi"/>
          <w:sz w:val="22"/>
          <w:szCs w:val="22"/>
        </w:rPr>
        <w:t>Estremi della pratica/titolo edilizio (se disponibili): ______________________________;</w:t>
      </w:r>
    </w:p>
    <w:p w14:paraId="62CC6E97" w14:textId="77777777" w:rsidR="00545987" w:rsidRPr="00545987" w:rsidRDefault="00545987" w:rsidP="00545987">
      <w:pPr>
        <w:pStyle w:val="Compact"/>
        <w:numPr>
          <w:ilvl w:val="0"/>
          <w:numId w:val="4"/>
        </w:numPr>
        <w:spacing w:line="360" w:lineRule="auto"/>
        <w:ind w:left="714" w:hanging="357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sz w:val="22"/>
          <w:szCs w:val="22"/>
        </w:rPr>
        <w:t>che l’immobile oggetto dell’intervento ha o avrà, secondo la tipologia di intervento richiesta e nei termini previsti dal bando, destinazione residenziale ad uso abitativo.</w:t>
      </w:r>
    </w:p>
    <w:p w14:paraId="57BB7F14" w14:textId="77777777" w:rsidR="00545987" w:rsidRPr="00545987" w:rsidRDefault="00545987" w:rsidP="00545987">
      <w:pPr>
        <w:pStyle w:val="Compact"/>
        <w:numPr>
          <w:ilvl w:val="0"/>
          <w:numId w:val="4"/>
        </w:numPr>
        <w:spacing w:line="360" w:lineRule="auto"/>
        <w:ind w:left="714" w:hanging="357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sz w:val="22"/>
          <w:szCs w:val="22"/>
        </w:rPr>
        <w:t xml:space="preserve">che la spesa complessiva prevista/sostenuta per l’intervento è pari a euro __________________ e che il contributo richiesto è pari a euro __________________, nel rispetto dei limiti di bando. </w:t>
      </w:r>
    </w:p>
    <w:p w14:paraId="4F071581" w14:textId="77777777" w:rsidR="00545987" w:rsidRPr="00545987" w:rsidRDefault="00545987" w:rsidP="00545987">
      <w:pPr>
        <w:pStyle w:val="FirstParagraph"/>
        <w:spacing w:line="360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545987">
        <w:rPr>
          <w:rFonts w:asciiTheme="majorHAnsi" w:hAnsiTheme="majorHAnsi" w:cstheme="majorHAnsi"/>
          <w:b/>
          <w:bCs/>
          <w:sz w:val="22"/>
          <w:szCs w:val="22"/>
        </w:rPr>
        <w:t xml:space="preserve">Dichiara inoltre, ai fini dell’attribuzione dei punteggi di cui all’art. 11 del bando, di possedere i seguenti requisiti </w:t>
      </w:r>
      <w:r w:rsidRPr="00A31059">
        <w:rPr>
          <w:rFonts w:asciiTheme="majorHAnsi" w:hAnsiTheme="majorHAnsi" w:cstheme="majorHAnsi"/>
          <w:sz w:val="18"/>
          <w:szCs w:val="18"/>
        </w:rPr>
        <w:t>(barrare le caselle di interesse):</w:t>
      </w:r>
      <w:r w:rsidRPr="00545987">
        <w:rPr>
          <w:rStyle w:val="Rimandonotaapidipagina"/>
          <w:rFonts w:asciiTheme="majorHAnsi" w:hAnsiTheme="majorHAnsi" w:cstheme="majorHAnsi"/>
          <w:b/>
          <w:bCs/>
          <w:sz w:val="22"/>
          <w:szCs w:val="22"/>
        </w:rPr>
        <w:footnoteReference w:id="2"/>
      </w:r>
    </w:p>
    <w:p w14:paraId="5DD0DDA3" w14:textId="3DFD145F" w:rsidR="00545987" w:rsidRPr="00545987" w:rsidRDefault="00545987" w:rsidP="00545987">
      <w:pPr>
        <w:pStyle w:val="FirstParagraph"/>
        <w:spacing w:line="360" w:lineRule="auto"/>
        <w:ind w:left="426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</w:t>
      </w:r>
      <w:r w:rsidRPr="00545987">
        <w:rPr>
          <w:rFonts w:asciiTheme="majorHAnsi" w:hAnsiTheme="majorHAnsi" w:cstheme="majorHAnsi"/>
          <w:b/>
          <w:bCs/>
          <w:sz w:val="22"/>
          <w:szCs w:val="22"/>
        </w:rPr>
        <w:t>trasferimento della residenza in Sardegna da altra regione o dall’estero</w:t>
      </w:r>
    </w:p>
    <w:p w14:paraId="30D3A602" w14:textId="2E899EA0" w:rsidR="00545987" w:rsidRPr="00545987" w:rsidRDefault="00545987" w:rsidP="00545987">
      <w:pPr>
        <w:pStyle w:val="FirstParagraph"/>
        <w:spacing w:line="360" w:lineRule="auto"/>
        <w:ind w:left="426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sz w:val="22"/>
          <w:szCs w:val="22"/>
        </w:rPr>
        <w:t>Richiedente cui si riferisce il criterio: ______________________________</w:t>
      </w:r>
    </w:p>
    <w:p w14:paraId="429474DE" w14:textId="20B69885" w:rsidR="00545987" w:rsidRPr="00545987" w:rsidRDefault="00545987" w:rsidP="00545987">
      <w:pPr>
        <w:pStyle w:val="FirstParagraph"/>
        <w:spacing w:line="360" w:lineRule="auto"/>
        <w:ind w:left="426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sz w:val="22"/>
          <w:szCs w:val="22"/>
        </w:rPr>
        <w:t>Provenienza: Comune _________________ Provincia/Regione ______________ Stato ______________</w:t>
      </w:r>
    </w:p>
    <w:p w14:paraId="54542FD4" w14:textId="6A62ECB5" w:rsidR="00545987" w:rsidRPr="00545987" w:rsidRDefault="00545987" w:rsidP="00545987">
      <w:pPr>
        <w:pStyle w:val="FirstParagraph"/>
        <w:spacing w:line="360" w:lineRule="auto"/>
        <w:ind w:left="426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b/>
          <w:bCs/>
          <w:sz w:val="22"/>
          <w:szCs w:val="22"/>
        </w:rPr>
        <w:t xml:space="preserve"> emigrato sardo o suo discendente</w:t>
      </w:r>
    </w:p>
    <w:p w14:paraId="3CBBC749" w14:textId="711DDA23" w:rsidR="00545987" w:rsidRPr="00545987" w:rsidRDefault="00545987" w:rsidP="00545987">
      <w:pPr>
        <w:pStyle w:val="FirstParagraph"/>
        <w:spacing w:line="360" w:lineRule="auto"/>
        <w:ind w:left="426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sz w:val="22"/>
          <w:szCs w:val="22"/>
        </w:rPr>
        <w:t>Richiedente cui si riferisce il criterio: ______________________________</w:t>
      </w:r>
    </w:p>
    <w:p w14:paraId="0AD90B3F" w14:textId="653421AB" w:rsidR="00545987" w:rsidRPr="00545987" w:rsidRDefault="00435262" w:rsidP="00545987">
      <w:pPr>
        <w:pStyle w:val="FirstParagraph"/>
        <w:spacing w:line="360" w:lineRule="auto"/>
        <w:ind w:left="426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="00545987" w:rsidRPr="00545987">
        <w:rPr>
          <w:rFonts w:asciiTheme="majorHAnsi" w:hAnsiTheme="majorHAnsi" w:cstheme="majorHAnsi"/>
          <w:sz w:val="22"/>
          <w:szCs w:val="22"/>
        </w:rPr>
        <w:t xml:space="preserve"> emigrato sardo </w:t>
      </w:r>
      <w:r w:rsidRPr="00545987">
        <w:rPr>
          <w:rFonts w:ascii="Calibri Light" w:hAnsi="Calibri Light" w:cs="Calibri Light"/>
          <w:sz w:val="32"/>
          <w:szCs w:val="32"/>
        </w:rPr>
        <w:t>□</w:t>
      </w:r>
      <w:r w:rsidR="00545987" w:rsidRPr="00545987">
        <w:rPr>
          <w:rFonts w:asciiTheme="majorHAnsi" w:hAnsiTheme="majorHAnsi" w:cstheme="majorHAnsi"/>
          <w:sz w:val="22"/>
          <w:szCs w:val="22"/>
        </w:rPr>
        <w:t xml:space="preserve"> discendente di emigrato sardo</w:t>
      </w:r>
    </w:p>
    <w:p w14:paraId="43912D8E" w14:textId="2DD555E9" w:rsidR="00545987" w:rsidRPr="00545987" w:rsidRDefault="00545987" w:rsidP="00545987">
      <w:pPr>
        <w:pStyle w:val="FirstParagraph"/>
        <w:spacing w:line="360" w:lineRule="auto"/>
        <w:ind w:left="1134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sz w:val="22"/>
          <w:szCs w:val="22"/>
        </w:rPr>
        <w:t>Nome e cognome dell’avo emigrato sardo: ______________________________</w:t>
      </w:r>
    </w:p>
    <w:p w14:paraId="338D66DF" w14:textId="48A2B7B0" w:rsidR="00545987" w:rsidRPr="00545987" w:rsidRDefault="00545987" w:rsidP="00545987">
      <w:pPr>
        <w:pStyle w:val="FirstParagraph"/>
        <w:spacing w:line="360" w:lineRule="auto"/>
        <w:ind w:left="1134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sz w:val="22"/>
          <w:szCs w:val="22"/>
        </w:rPr>
        <w:t>Luogo di nascita dell’avo emigrato sardo: ______________________________</w:t>
      </w:r>
    </w:p>
    <w:p w14:paraId="52B03B06" w14:textId="767601EB" w:rsidR="00545987" w:rsidRPr="00545987" w:rsidRDefault="00545987" w:rsidP="00545987">
      <w:pPr>
        <w:pStyle w:val="FirstParagraph"/>
        <w:spacing w:line="360" w:lineRule="auto"/>
        <w:ind w:left="1134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sz w:val="22"/>
          <w:szCs w:val="22"/>
        </w:rPr>
        <w:t>Data di nascita dell’avo emigrato sardo: ___/___/______</w:t>
      </w:r>
    </w:p>
    <w:p w14:paraId="4DD52FFE" w14:textId="4A38C547" w:rsidR="00545987" w:rsidRPr="00545987" w:rsidRDefault="00545987" w:rsidP="00545987">
      <w:pPr>
        <w:pStyle w:val="FirstParagraph"/>
        <w:spacing w:line="360" w:lineRule="auto"/>
        <w:ind w:left="1134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sz w:val="22"/>
          <w:szCs w:val="22"/>
        </w:rPr>
        <w:t>Città/Comune di residenza dell’avo emigrato sardo: ______________________________</w:t>
      </w:r>
    </w:p>
    <w:p w14:paraId="069F02D0" w14:textId="3F2A5A68" w:rsidR="00545987" w:rsidRPr="00545987" w:rsidRDefault="00545987" w:rsidP="00545987">
      <w:pPr>
        <w:pStyle w:val="FirstParagraph"/>
        <w:spacing w:line="360" w:lineRule="auto"/>
        <w:ind w:left="1134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sz w:val="22"/>
          <w:szCs w:val="22"/>
        </w:rPr>
        <w:t>Stato di residenza dell’avo emigrato sardo: ______________________________</w:t>
      </w:r>
    </w:p>
    <w:p w14:paraId="1D3B8961" w14:textId="0F51EE2F" w:rsidR="00545987" w:rsidRPr="00545987" w:rsidRDefault="00545987" w:rsidP="00545987">
      <w:pPr>
        <w:pStyle w:val="FirstParagraph"/>
        <w:spacing w:line="360" w:lineRule="auto"/>
        <w:ind w:left="426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bookmarkStart w:id="0" w:name="_Hlk231385306"/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bookmarkEnd w:id="0"/>
      <w:r w:rsidRPr="00545987">
        <w:rPr>
          <w:rFonts w:asciiTheme="majorHAnsi" w:hAnsiTheme="majorHAnsi" w:cstheme="majorHAnsi"/>
          <w:b/>
          <w:bCs/>
          <w:sz w:val="22"/>
          <w:szCs w:val="22"/>
        </w:rPr>
        <w:t>nucleo di nuova formazione</w:t>
      </w:r>
    </w:p>
    <w:p w14:paraId="10122156" w14:textId="234ED3FA" w:rsidR="00545987" w:rsidRPr="00545987" w:rsidRDefault="00545987" w:rsidP="00545987">
      <w:pPr>
        <w:pStyle w:val="FirstParagraph"/>
        <w:spacing w:line="360" w:lineRule="auto"/>
        <w:ind w:left="426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sz w:val="22"/>
          <w:szCs w:val="22"/>
        </w:rPr>
        <w:t xml:space="preserve">Data di costituzione del nucleo ___/___/______ oppure </w:t>
      </w:r>
      <w:r w:rsidR="00435262"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nucleo da costituire entro il termine previsto dal bando</w:t>
      </w:r>
    </w:p>
    <w:p w14:paraId="2295A494" w14:textId="73B46C1A" w:rsidR="00545987" w:rsidRPr="00545987" w:rsidRDefault="00545987" w:rsidP="00545987">
      <w:pPr>
        <w:pStyle w:val="FirstParagraph"/>
        <w:spacing w:line="360" w:lineRule="auto"/>
        <w:ind w:left="426"/>
        <w:jc w:val="both"/>
        <w:rPr>
          <w:rFonts w:asciiTheme="majorHAnsi" w:hAnsiTheme="majorHAnsi" w:cstheme="majorHAnsi"/>
          <w:i/>
          <w:iCs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b/>
          <w:bCs/>
          <w:sz w:val="22"/>
          <w:szCs w:val="22"/>
        </w:rPr>
        <w:t xml:space="preserve"> numero di figli minorenni: ______ </w:t>
      </w:r>
      <w:r w:rsidRPr="00435262">
        <w:rPr>
          <w:rFonts w:asciiTheme="majorHAnsi" w:hAnsiTheme="majorHAnsi" w:cstheme="majorHAnsi"/>
          <w:i/>
          <w:iCs/>
          <w:sz w:val="18"/>
          <w:szCs w:val="18"/>
        </w:rPr>
        <w:t>(deve esserci corrispondenza con quanto dichiarato nella composizione del nucleo familiare)</w:t>
      </w:r>
    </w:p>
    <w:p w14:paraId="61D78E6A" w14:textId="1067092E" w:rsidR="00545987" w:rsidRPr="00545987" w:rsidRDefault="00545987" w:rsidP="00545987">
      <w:pPr>
        <w:pStyle w:val="FirstParagraph"/>
        <w:spacing w:line="360" w:lineRule="auto"/>
        <w:ind w:left="426"/>
        <w:jc w:val="both"/>
        <w:rPr>
          <w:rFonts w:asciiTheme="majorHAnsi" w:hAnsiTheme="majorHAnsi" w:cstheme="majorHAnsi"/>
          <w:i/>
          <w:iCs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b/>
          <w:bCs/>
          <w:sz w:val="22"/>
          <w:szCs w:val="22"/>
        </w:rPr>
        <w:t xml:space="preserve"> numero complessivo dei componenti del nucleo familiare ______</w:t>
      </w:r>
      <w:r w:rsidRPr="00545987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r w:rsidRPr="00435262">
        <w:rPr>
          <w:rFonts w:asciiTheme="majorHAnsi" w:hAnsiTheme="majorHAnsi" w:cstheme="majorHAnsi"/>
          <w:i/>
          <w:iCs/>
          <w:sz w:val="18"/>
          <w:szCs w:val="18"/>
        </w:rPr>
        <w:t>(deve esserci corrispondenza con quanto dichiarato nella tabella richiedenti e composizione del nucleo familiare)</w:t>
      </w:r>
    </w:p>
    <w:p w14:paraId="257F71BE" w14:textId="028F94A6" w:rsidR="00545987" w:rsidRPr="00545987" w:rsidRDefault="00545987" w:rsidP="00545987">
      <w:pPr>
        <w:pStyle w:val="FirstParagraph"/>
        <w:spacing w:line="360" w:lineRule="auto"/>
        <w:ind w:left="426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b/>
          <w:bCs/>
          <w:sz w:val="22"/>
          <w:szCs w:val="22"/>
        </w:rPr>
        <w:t xml:space="preserve"> presenza di un richiedente di età inferiore a 40 anni</w:t>
      </w:r>
    </w:p>
    <w:p w14:paraId="7AB42826" w14:textId="5AC14DC4" w:rsidR="00A31059" w:rsidRPr="00545987" w:rsidRDefault="00545987" w:rsidP="00A31059">
      <w:pPr>
        <w:pStyle w:val="FirstParagraph"/>
        <w:spacing w:line="360" w:lineRule="auto"/>
        <w:ind w:left="426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A31059" w:rsidRPr="00545987">
        <w:rPr>
          <w:rFonts w:asciiTheme="majorHAnsi" w:hAnsiTheme="majorHAnsi" w:cstheme="majorHAnsi"/>
          <w:b/>
          <w:bCs/>
          <w:sz w:val="22"/>
          <w:szCs w:val="22"/>
        </w:rPr>
        <w:t xml:space="preserve">trasferimento della residenza </w:t>
      </w:r>
      <w:r w:rsidR="00A31059">
        <w:rPr>
          <w:rFonts w:asciiTheme="majorHAnsi" w:hAnsiTheme="majorHAnsi" w:cstheme="majorHAnsi"/>
          <w:b/>
          <w:bCs/>
          <w:sz w:val="22"/>
          <w:szCs w:val="22"/>
        </w:rPr>
        <w:t xml:space="preserve">da altro comune in </w:t>
      </w:r>
      <w:r w:rsidR="00A31059" w:rsidRPr="00545987">
        <w:rPr>
          <w:rFonts w:asciiTheme="majorHAnsi" w:hAnsiTheme="majorHAnsi" w:cstheme="majorHAnsi"/>
          <w:b/>
          <w:bCs/>
          <w:sz w:val="22"/>
          <w:szCs w:val="22"/>
        </w:rPr>
        <w:t xml:space="preserve">Sardegna </w:t>
      </w:r>
      <w:r w:rsidR="00A31059">
        <w:rPr>
          <w:rFonts w:asciiTheme="majorHAnsi" w:hAnsiTheme="majorHAnsi" w:cstheme="majorHAnsi"/>
          <w:b/>
          <w:bCs/>
          <w:sz w:val="22"/>
          <w:szCs w:val="22"/>
        </w:rPr>
        <w:t>con popolazione superiore a 5000 abitanti</w:t>
      </w:r>
    </w:p>
    <w:p w14:paraId="6C752CAB" w14:textId="77777777" w:rsidR="00A31059" w:rsidRPr="00545987" w:rsidRDefault="00A31059" w:rsidP="00A31059">
      <w:pPr>
        <w:pStyle w:val="FirstParagraph"/>
        <w:spacing w:line="360" w:lineRule="auto"/>
        <w:ind w:left="426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sz w:val="22"/>
          <w:szCs w:val="22"/>
        </w:rPr>
        <w:t>Richiedente cui si riferisce il criterio: ______________________________</w:t>
      </w:r>
    </w:p>
    <w:p w14:paraId="663F877E" w14:textId="79FAC057" w:rsidR="00A31059" w:rsidRPr="00545987" w:rsidRDefault="00A31059" w:rsidP="00A31059">
      <w:pPr>
        <w:pStyle w:val="FirstParagraph"/>
        <w:spacing w:line="360" w:lineRule="auto"/>
        <w:ind w:left="426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sz w:val="22"/>
          <w:szCs w:val="22"/>
        </w:rPr>
        <w:t xml:space="preserve">Provenienza: Comune _________________ Regione </w:t>
      </w:r>
      <w:r>
        <w:rPr>
          <w:rFonts w:asciiTheme="majorHAnsi" w:hAnsiTheme="majorHAnsi" w:cstheme="majorHAnsi"/>
          <w:sz w:val="22"/>
          <w:szCs w:val="22"/>
        </w:rPr>
        <w:t>Sardegna</w:t>
      </w:r>
    </w:p>
    <w:p w14:paraId="2594EF25" w14:textId="62639B89" w:rsidR="00545987" w:rsidRPr="00545987" w:rsidRDefault="00545987" w:rsidP="00545987">
      <w:pPr>
        <w:pStyle w:val="FirstParagraph"/>
        <w:spacing w:line="360" w:lineRule="auto"/>
        <w:ind w:left="426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b/>
          <w:bCs/>
          <w:sz w:val="22"/>
          <w:szCs w:val="22"/>
        </w:rPr>
        <w:t xml:space="preserve"> intervento nel centro storico o su immobile inagibile</w:t>
      </w:r>
    </w:p>
    <w:p w14:paraId="5DA72D6A" w14:textId="3A5CA245" w:rsidR="00545987" w:rsidRPr="00545987" w:rsidRDefault="00435262" w:rsidP="00545987">
      <w:pPr>
        <w:pStyle w:val="FirstParagraph"/>
        <w:spacing w:line="360" w:lineRule="auto"/>
        <w:ind w:left="1276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="00545987" w:rsidRPr="00545987">
        <w:rPr>
          <w:rFonts w:asciiTheme="majorHAnsi" w:hAnsiTheme="majorHAnsi" w:cstheme="majorHAnsi"/>
          <w:sz w:val="22"/>
          <w:szCs w:val="22"/>
        </w:rPr>
        <w:t xml:space="preserve"> immobile ubicato nel centro storico / centro matrice </w:t>
      </w:r>
    </w:p>
    <w:p w14:paraId="71862694" w14:textId="136D4700" w:rsidR="00545987" w:rsidRPr="00545987" w:rsidRDefault="00435262" w:rsidP="00545987">
      <w:pPr>
        <w:pStyle w:val="FirstParagraph"/>
        <w:spacing w:line="360" w:lineRule="auto"/>
        <w:ind w:left="1276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="00545987" w:rsidRPr="00545987">
        <w:rPr>
          <w:rFonts w:asciiTheme="majorHAnsi" w:hAnsiTheme="majorHAnsi" w:cstheme="majorHAnsi"/>
          <w:sz w:val="22"/>
          <w:szCs w:val="22"/>
        </w:rPr>
        <w:t xml:space="preserve"> immobile dichiarato inagibile ai sensi della normativa vigente</w:t>
      </w:r>
    </w:p>
    <w:p w14:paraId="4282EB42" w14:textId="795A6129" w:rsidR="00545987" w:rsidRPr="00545987" w:rsidRDefault="00545987" w:rsidP="00545987">
      <w:pPr>
        <w:pStyle w:val="FirstParagraph"/>
        <w:spacing w:line="360" w:lineRule="auto"/>
        <w:ind w:left="851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sz w:val="22"/>
          <w:szCs w:val="22"/>
        </w:rPr>
        <w:t>Estremi del provvedimento/dichiarazione di inagibilità: ______________________________</w:t>
      </w:r>
    </w:p>
    <w:p w14:paraId="12B7C1C3" w14:textId="149ACC3C" w:rsidR="00A31059" w:rsidRPr="00545987" w:rsidRDefault="00A31059" w:rsidP="00A31059">
      <w:pPr>
        <w:pStyle w:val="FirstParagraph"/>
        <w:spacing w:line="360" w:lineRule="auto"/>
        <w:ind w:left="426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b/>
          <w:bCs/>
          <w:sz w:val="22"/>
          <w:szCs w:val="22"/>
        </w:rPr>
        <w:t xml:space="preserve"> intervento </w:t>
      </w:r>
      <w:r>
        <w:rPr>
          <w:rFonts w:asciiTheme="majorHAnsi" w:hAnsiTheme="majorHAnsi" w:cstheme="majorHAnsi"/>
          <w:b/>
          <w:bCs/>
          <w:sz w:val="22"/>
          <w:szCs w:val="22"/>
        </w:rPr>
        <w:t>fuori d</w:t>
      </w:r>
      <w:r w:rsidRPr="00545987">
        <w:rPr>
          <w:rFonts w:asciiTheme="majorHAnsi" w:hAnsiTheme="majorHAnsi" w:cstheme="majorHAnsi"/>
          <w:b/>
          <w:bCs/>
          <w:sz w:val="22"/>
          <w:szCs w:val="22"/>
        </w:rPr>
        <w:t>el centro storico o su immobile inagibile</w:t>
      </w:r>
    </w:p>
    <w:p w14:paraId="2E911CCC" w14:textId="2510D89E" w:rsidR="00A31059" w:rsidRPr="00545987" w:rsidRDefault="00A31059" w:rsidP="00A31059">
      <w:pPr>
        <w:pStyle w:val="FirstParagraph"/>
        <w:spacing w:line="360" w:lineRule="auto"/>
        <w:ind w:left="1276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immobile ubicato </w:t>
      </w:r>
      <w:r>
        <w:rPr>
          <w:rFonts w:asciiTheme="majorHAnsi" w:hAnsiTheme="majorHAnsi" w:cstheme="majorHAnsi"/>
          <w:sz w:val="22"/>
          <w:szCs w:val="22"/>
        </w:rPr>
        <w:t>fuori d</w:t>
      </w:r>
      <w:r w:rsidRPr="00545987">
        <w:rPr>
          <w:rFonts w:asciiTheme="majorHAnsi" w:hAnsiTheme="majorHAnsi" w:cstheme="majorHAnsi"/>
          <w:sz w:val="22"/>
          <w:szCs w:val="22"/>
        </w:rPr>
        <w:t xml:space="preserve">el centro storico / centro matrice </w:t>
      </w:r>
    </w:p>
    <w:p w14:paraId="100A987A" w14:textId="77777777" w:rsidR="00A31059" w:rsidRPr="00545987" w:rsidRDefault="00A31059" w:rsidP="00A31059">
      <w:pPr>
        <w:pStyle w:val="FirstParagraph"/>
        <w:spacing w:line="360" w:lineRule="auto"/>
        <w:ind w:left="1276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immobile dichiarato inagibile ai sensi della normativa vigente</w:t>
      </w:r>
    </w:p>
    <w:p w14:paraId="0188360C" w14:textId="77777777" w:rsidR="00A31059" w:rsidRPr="00545987" w:rsidRDefault="00A31059" w:rsidP="00A31059">
      <w:pPr>
        <w:pStyle w:val="FirstParagraph"/>
        <w:spacing w:line="360" w:lineRule="auto"/>
        <w:ind w:left="851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sz w:val="22"/>
          <w:szCs w:val="22"/>
        </w:rPr>
        <w:t>Estremi del provvedimento/dichiarazione di inagibilità: ______________________________</w:t>
      </w:r>
    </w:p>
    <w:p w14:paraId="158930E2" w14:textId="2465BFAB" w:rsidR="00545987" w:rsidRPr="00545987" w:rsidRDefault="00545987" w:rsidP="00545987">
      <w:pPr>
        <w:pStyle w:val="FirstParagraph"/>
        <w:spacing w:line="360" w:lineRule="auto"/>
        <w:ind w:left="426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b/>
          <w:bCs/>
          <w:sz w:val="22"/>
          <w:szCs w:val="22"/>
        </w:rPr>
        <w:t xml:space="preserve"> titolarità di attività produttiva o professionale nel Comune</w:t>
      </w:r>
    </w:p>
    <w:p w14:paraId="4B251176" w14:textId="2A1E509B" w:rsidR="00545987" w:rsidRPr="00545987" w:rsidRDefault="00545987" w:rsidP="00545987">
      <w:pPr>
        <w:pStyle w:val="FirstParagraph"/>
        <w:spacing w:line="360" w:lineRule="auto"/>
        <w:ind w:left="851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sz w:val="22"/>
          <w:szCs w:val="22"/>
        </w:rPr>
        <w:t>Richiedente cui si riferisce il criterio: ______________________________</w:t>
      </w:r>
    </w:p>
    <w:p w14:paraId="681BC105" w14:textId="58AAE6E3" w:rsidR="00545987" w:rsidRPr="00545987" w:rsidRDefault="00545987" w:rsidP="00545987">
      <w:pPr>
        <w:pStyle w:val="FirstParagraph"/>
        <w:spacing w:line="360" w:lineRule="auto"/>
        <w:ind w:left="851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sz w:val="22"/>
          <w:szCs w:val="22"/>
        </w:rPr>
        <w:t>Denominazione dell’attività _________ P.IVA __________ Tipologia di attività _______________________ sede dell’attività: via/piazza ________ n._______________</w:t>
      </w:r>
    </w:p>
    <w:p w14:paraId="2F504E7B" w14:textId="77777777" w:rsidR="00545987" w:rsidRPr="00545987" w:rsidRDefault="00545987" w:rsidP="00545987">
      <w:pPr>
        <w:pStyle w:val="FirstParagraph"/>
        <w:spacing w:line="360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545987">
        <w:rPr>
          <w:rFonts w:asciiTheme="majorHAnsi" w:hAnsiTheme="majorHAnsi" w:cstheme="majorHAnsi"/>
          <w:b/>
          <w:bCs/>
          <w:sz w:val="22"/>
          <w:szCs w:val="22"/>
        </w:rPr>
        <w:t>Allegati:</w:t>
      </w:r>
      <w:r w:rsidRPr="00545987">
        <w:rPr>
          <w:rStyle w:val="Rimandonotaapidipagina"/>
          <w:rFonts w:asciiTheme="majorHAnsi" w:hAnsiTheme="majorHAnsi" w:cstheme="majorHAnsi"/>
          <w:b/>
          <w:bCs/>
          <w:sz w:val="22"/>
          <w:szCs w:val="22"/>
        </w:rPr>
        <w:footnoteReference w:id="3"/>
      </w:r>
    </w:p>
    <w:p w14:paraId="36DF7EC1" w14:textId="410172D2" w:rsidR="00545987" w:rsidRPr="00545987" w:rsidRDefault="00545987" w:rsidP="00545987">
      <w:pPr>
        <w:pStyle w:val="FirstParagraph"/>
        <w:spacing w:line="360" w:lineRule="auto"/>
        <w:ind w:left="426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copia del documento di identità dei richiedenti, salvo firma digitale</w:t>
      </w:r>
    </w:p>
    <w:p w14:paraId="370E8330" w14:textId="39CBF6D5" w:rsidR="00545987" w:rsidRPr="00545987" w:rsidRDefault="00545987" w:rsidP="00545987">
      <w:pPr>
        <w:pStyle w:val="FirstParagraph"/>
        <w:spacing w:line="360" w:lineRule="auto"/>
        <w:ind w:left="426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atto definitivo di compravendita oppure contratto preliminare di compravendita regolarmente registrato</w:t>
      </w:r>
    </w:p>
    <w:p w14:paraId="42CB9072" w14:textId="1BB596EB" w:rsidR="00545987" w:rsidRPr="00545987" w:rsidRDefault="00545987" w:rsidP="00545987">
      <w:pPr>
        <w:pStyle w:val="FirstParagraph"/>
        <w:spacing w:line="360" w:lineRule="auto"/>
        <w:ind w:left="426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relazione tecnica del professionista abilitato (per interventi di ristrutturazione/restauro e risanamento conservativo)</w:t>
      </w:r>
    </w:p>
    <w:p w14:paraId="16712E3F" w14:textId="583129FF" w:rsidR="00545987" w:rsidRPr="00545987" w:rsidRDefault="00545987" w:rsidP="00545987">
      <w:pPr>
        <w:pStyle w:val="FirstParagraph"/>
        <w:spacing w:line="360" w:lineRule="auto"/>
        <w:ind w:left="426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="Calibri Light" w:hAnsi="Calibri Light" w:cs="Calibri Light"/>
          <w:sz w:val="32"/>
          <w:szCs w:val="32"/>
        </w:rPr>
        <w:t>□</w:t>
      </w:r>
      <w:r w:rsidRPr="00545987">
        <w:rPr>
          <w:rFonts w:asciiTheme="majorHAnsi" w:hAnsiTheme="majorHAnsi" w:cstheme="majorHAnsi"/>
          <w:sz w:val="22"/>
          <w:szCs w:val="22"/>
        </w:rPr>
        <w:t xml:space="preserve"> altra documentazione</w:t>
      </w:r>
    </w:p>
    <w:p w14:paraId="0F07EFA5" w14:textId="4A089635" w:rsidR="00545987" w:rsidRPr="00545987" w:rsidRDefault="00545987" w:rsidP="00545987">
      <w:pPr>
        <w:pStyle w:val="FirstParagraph"/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sz w:val="22"/>
          <w:szCs w:val="22"/>
        </w:rPr>
        <w:t xml:space="preserve">Il/La/I sottoscritto/a/i dichiara/dichiarano di aver preso visione dell’informativa sul trattamento dei dati personali resa dal Comune ai sensi del Regolamento (UE) 2016/679 e della normativa vigente in materia di protezione dei dati personali, scaricabile dal sito istituzionale del Comune all’indirizzo web: </w:t>
      </w:r>
      <w:hyperlink r:id="rId8" w:history="1">
        <w:r w:rsidR="00435262" w:rsidRPr="0072469C">
          <w:rPr>
            <w:rStyle w:val="Collegamentoipertestuale"/>
            <w:rFonts w:asciiTheme="majorHAnsi" w:hAnsiTheme="majorHAnsi" w:cstheme="majorHAnsi"/>
            <w:sz w:val="22"/>
            <w:szCs w:val="22"/>
          </w:rPr>
          <w:t>www.comune.cossoine.ss.it</w:t>
        </w:r>
      </w:hyperlink>
      <w:r w:rsidRPr="00545987">
        <w:rPr>
          <w:rFonts w:asciiTheme="majorHAnsi" w:hAnsiTheme="majorHAnsi" w:cstheme="majorHAnsi"/>
          <w:sz w:val="22"/>
          <w:szCs w:val="22"/>
        </w:rPr>
        <w:t xml:space="preserve">. </w:t>
      </w:r>
    </w:p>
    <w:p w14:paraId="3E814EBB" w14:textId="77777777" w:rsidR="00545987" w:rsidRPr="00545987" w:rsidRDefault="00545987" w:rsidP="00545987">
      <w:pPr>
        <w:pStyle w:val="FirstParagraph"/>
        <w:spacing w:line="360" w:lineRule="auto"/>
        <w:jc w:val="both"/>
        <w:rPr>
          <w:rFonts w:asciiTheme="majorHAnsi" w:hAnsiTheme="majorHAnsi" w:cstheme="majorHAnsi"/>
          <w:b/>
          <w:bCs/>
          <w:kern w:val="2"/>
          <w:sz w:val="22"/>
          <w:szCs w:val="22"/>
          <w:lang w:eastAsia="it-IT"/>
        </w:rPr>
      </w:pPr>
      <w:r w:rsidRPr="00545987">
        <w:rPr>
          <w:rFonts w:asciiTheme="majorHAnsi" w:hAnsiTheme="majorHAnsi" w:cstheme="majorHAnsi"/>
          <w:b/>
          <w:bCs/>
          <w:sz w:val="22"/>
          <w:szCs w:val="22"/>
        </w:rPr>
        <w:t>Si impegna/impegnano inoltre, in caso di ammissione al contributo, al rispetto di tutti gli obblighi previsti dal bando e dal provvedimento comunale di concessione.</w:t>
      </w:r>
    </w:p>
    <w:p w14:paraId="433D2101" w14:textId="77777777" w:rsidR="00545987" w:rsidRPr="00545987" w:rsidRDefault="00545987" w:rsidP="00545987">
      <w:pPr>
        <w:pStyle w:val="FirstParagraph"/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sz w:val="22"/>
          <w:szCs w:val="22"/>
        </w:rPr>
        <w:t>Luogo ____________________ data ___/___/______</w:t>
      </w:r>
    </w:p>
    <w:p w14:paraId="1B27EC6C" w14:textId="77777777" w:rsidR="00545987" w:rsidRPr="00545987" w:rsidRDefault="00545987" w:rsidP="00545987">
      <w:pPr>
        <w:pStyle w:val="FirstParagraph"/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65A5B988" w14:textId="77777777" w:rsidR="00545987" w:rsidRPr="00545987" w:rsidRDefault="00545987" w:rsidP="00545987">
      <w:pPr>
        <w:pStyle w:val="FirstParagraph"/>
        <w:spacing w:line="360" w:lineRule="auto"/>
        <w:jc w:val="right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sz w:val="22"/>
          <w:szCs w:val="22"/>
        </w:rPr>
        <w:t>Firma del richiedente ______________________________________________</w:t>
      </w:r>
    </w:p>
    <w:p w14:paraId="21CB8F7E" w14:textId="77777777" w:rsidR="00545987" w:rsidRPr="00545987" w:rsidRDefault="00545987" w:rsidP="00545987">
      <w:pPr>
        <w:pStyle w:val="FirstParagraph"/>
        <w:spacing w:line="360" w:lineRule="auto"/>
        <w:jc w:val="right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sz w:val="22"/>
          <w:szCs w:val="22"/>
        </w:rPr>
        <w:t>Firma eventuale ulteriore richiedente ______________________________________________</w:t>
      </w:r>
    </w:p>
    <w:p w14:paraId="194C9CA2" w14:textId="77777777" w:rsidR="00545987" w:rsidRPr="00545987" w:rsidRDefault="00545987" w:rsidP="00545987">
      <w:pPr>
        <w:pStyle w:val="FirstParagraph"/>
        <w:spacing w:line="360" w:lineRule="auto"/>
        <w:jc w:val="right"/>
        <w:rPr>
          <w:rFonts w:asciiTheme="majorHAnsi" w:hAnsiTheme="majorHAnsi" w:cstheme="majorHAnsi"/>
          <w:kern w:val="2"/>
          <w:sz w:val="22"/>
          <w:szCs w:val="22"/>
          <w:lang w:eastAsia="it-IT"/>
        </w:rPr>
      </w:pPr>
      <w:r w:rsidRPr="00545987">
        <w:rPr>
          <w:rFonts w:asciiTheme="majorHAnsi" w:hAnsiTheme="majorHAnsi" w:cstheme="majorHAnsi"/>
          <w:sz w:val="22"/>
          <w:szCs w:val="22"/>
        </w:rPr>
        <w:t>Firma eventuale ulteriore richiedente ______________________________________________</w:t>
      </w:r>
    </w:p>
    <w:p w14:paraId="2B21ADBF" w14:textId="77777777" w:rsidR="00545987" w:rsidRPr="00545987" w:rsidRDefault="00545987" w:rsidP="00545987">
      <w:pPr>
        <w:jc w:val="right"/>
        <w:rPr>
          <w:rFonts w:asciiTheme="majorHAnsi" w:hAnsiTheme="majorHAnsi" w:cstheme="majorHAnsi"/>
          <w:sz w:val="22"/>
          <w:szCs w:val="22"/>
        </w:rPr>
      </w:pPr>
      <w:r w:rsidRPr="00545987">
        <w:rPr>
          <w:rFonts w:asciiTheme="majorHAnsi" w:hAnsiTheme="majorHAnsi" w:cstheme="majorHAnsi"/>
          <w:sz w:val="22"/>
          <w:szCs w:val="22"/>
        </w:rPr>
        <w:t>Firma eventuale ulteriore richiedente ______________________________________________</w:t>
      </w:r>
    </w:p>
    <w:p w14:paraId="46134962" w14:textId="77777777" w:rsidR="00545987" w:rsidRPr="00545987" w:rsidRDefault="00545987" w:rsidP="00545987">
      <w:pPr>
        <w:jc w:val="right"/>
        <w:rPr>
          <w:rFonts w:asciiTheme="majorHAnsi" w:hAnsiTheme="majorHAnsi" w:cstheme="majorHAnsi"/>
          <w:sz w:val="22"/>
          <w:szCs w:val="22"/>
        </w:rPr>
      </w:pPr>
    </w:p>
    <w:sectPr w:rsidR="00545987" w:rsidRPr="00545987">
      <w:headerReference w:type="default" r:id="rId9"/>
      <w:pgSz w:w="11906" w:h="16838"/>
      <w:pgMar w:top="1417" w:right="1134" w:bottom="1134" w:left="1134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9B241" w14:textId="77777777" w:rsidR="007A0288" w:rsidRDefault="007A0288">
      <w:r>
        <w:separator/>
      </w:r>
    </w:p>
  </w:endnote>
  <w:endnote w:type="continuationSeparator" w:id="0">
    <w:p w14:paraId="3933EDAC" w14:textId="77777777" w:rsidR="007A0288" w:rsidRDefault="007A0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81992" w14:textId="77777777" w:rsidR="007A0288" w:rsidRDefault="007A0288">
      <w:r>
        <w:separator/>
      </w:r>
    </w:p>
  </w:footnote>
  <w:footnote w:type="continuationSeparator" w:id="0">
    <w:p w14:paraId="2FFDFBD2" w14:textId="77777777" w:rsidR="007A0288" w:rsidRDefault="007A0288">
      <w:r>
        <w:continuationSeparator/>
      </w:r>
    </w:p>
  </w:footnote>
  <w:footnote w:id="1">
    <w:p w14:paraId="6CF31C00" w14:textId="77777777" w:rsidR="00545987" w:rsidRPr="00D57BEB" w:rsidRDefault="00545987" w:rsidP="00545987">
      <w:pPr>
        <w:pStyle w:val="Testonotaapidipagina"/>
        <w:rPr>
          <w:rFonts w:ascii="Arial" w:hAnsi="Arial" w:cs="Arial"/>
          <w:sz w:val="18"/>
          <w:szCs w:val="18"/>
        </w:rPr>
      </w:pPr>
      <w:r w:rsidRPr="00D57BEB">
        <w:rPr>
          <w:rStyle w:val="Rimandonotaapidipagina"/>
          <w:rFonts w:ascii="Arial" w:hAnsi="Arial" w:cs="Arial"/>
          <w:sz w:val="18"/>
          <w:szCs w:val="18"/>
        </w:rPr>
        <w:footnoteRef/>
      </w:r>
      <w:r w:rsidRPr="00D57BEB">
        <w:rPr>
          <w:rFonts w:ascii="Arial" w:hAnsi="Arial" w:cs="Arial"/>
          <w:sz w:val="18"/>
          <w:szCs w:val="18"/>
        </w:rPr>
        <w:t xml:space="preserve"> La domanda deve essere presentata e sottoscritta </w:t>
      </w:r>
      <w:r>
        <w:rPr>
          <w:rFonts w:ascii="Arial" w:hAnsi="Arial" w:cs="Arial"/>
          <w:sz w:val="18"/>
          <w:szCs w:val="18"/>
        </w:rPr>
        <w:t xml:space="preserve">esclusivamente </w:t>
      </w:r>
      <w:r w:rsidRPr="00D57BEB">
        <w:rPr>
          <w:rFonts w:ascii="Arial" w:hAnsi="Arial" w:cs="Arial"/>
          <w:sz w:val="18"/>
          <w:szCs w:val="18"/>
        </w:rPr>
        <w:t xml:space="preserve">da tutti i </w:t>
      </w:r>
      <w:r w:rsidRPr="00224A3F">
        <w:rPr>
          <w:rFonts w:ascii="Arial" w:hAnsi="Arial" w:cs="Arial"/>
          <w:sz w:val="18"/>
          <w:szCs w:val="18"/>
        </w:rPr>
        <w:t>componenti del nucleo familiare</w:t>
      </w:r>
      <w:r>
        <w:rPr>
          <w:rFonts w:ascii="Arial" w:hAnsi="Arial" w:cs="Arial"/>
          <w:sz w:val="18"/>
          <w:szCs w:val="18"/>
        </w:rPr>
        <w:t xml:space="preserve"> </w:t>
      </w:r>
      <w:r w:rsidRPr="00D57BEB">
        <w:rPr>
          <w:rFonts w:ascii="Arial" w:hAnsi="Arial" w:cs="Arial"/>
          <w:sz w:val="18"/>
          <w:szCs w:val="18"/>
        </w:rPr>
        <w:t>proprietari o futuri proprietari dell’abitazione che assumono la qualifica di richiedenti.</w:t>
      </w:r>
    </w:p>
  </w:footnote>
  <w:footnote w:id="2">
    <w:p w14:paraId="45861F51" w14:textId="77777777" w:rsidR="00545987" w:rsidRDefault="00545987" w:rsidP="00A31059">
      <w:pPr>
        <w:pStyle w:val="Testonotaapidipagina"/>
        <w:jc w:val="both"/>
      </w:pPr>
      <w:r w:rsidRPr="00AD61A9">
        <w:rPr>
          <w:rStyle w:val="Rimandonotaapidipagina"/>
        </w:rPr>
        <w:footnoteRef/>
      </w:r>
      <w:r w:rsidRPr="00AD61A9">
        <w:t xml:space="preserve"> </w:t>
      </w:r>
      <w:r w:rsidRPr="00AD61A9">
        <w:rPr>
          <w:rFonts w:ascii="Arial" w:hAnsi="Arial" w:cs="Arial"/>
          <w:sz w:val="18"/>
          <w:szCs w:val="18"/>
        </w:rPr>
        <w:t>Il Comune deve allineare l’elenco dei requisiti ai criteri inseriti nel bando comunale. Quanto riportato è a titolo esemplificativo</w:t>
      </w:r>
    </w:p>
  </w:footnote>
  <w:footnote w:id="3">
    <w:p w14:paraId="456C2EE2" w14:textId="77777777" w:rsidR="00545987" w:rsidRDefault="00545987" w:rsidP="00545987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AD61A9">
        <w:rPr>
          <w:rStyle w:val="Rimandonotaapidipagina"/>
        </w:rPr>
        <w:footnoteRef/>
      </w:r>
      <w:r w:rsidRPr="00AD61A9">
        <w:t xml:space="preserve"> </w:t>
      </w:r>
      <w:r w:rsidRPr="00AD61A9">
        <w:rPr>
          <w:rFonts w:ascii="Arial" w:hAnsi="Arial" w:cs="Arial"/>
          <w:sz w:val="18"/>
          <w:szCs w:val="18"/>
        </w:rPr>
        <w:t>Il comune deve aggiungere eventuale ulteriore documentazione utile all’attribuzione dei punteggi definiti dal proprio bando</w:t>
      </w:r>
    </w:p>
    <w:p w14:paraId="624F6060" w14:textId="77777777" w:rsidR="00545987" w:rsidRDefault="00545987" w:rsidP="00545987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518"/>
      <w:gridCol w:w="8120"/>
    </w:tblGrid>
    <w:tr w:rsidR="00892954" w:rsidRPr="00C26B31" w14:paraId="6278FFDE" w14:textId="77777777" w:rsidTr="0014659A">
      <w:trPr>
        <w:trHeight w:val="1842"/>
      </w:trPr>
      <w:tc>
        <w:tcPr>
          <w:tcW w:w="250" w:type="dxa"/>
          <w:tcBorders>
            <w:right w:val="single" w:sz="4" w:space="0" w:color="auto"/>
          </w:tcBorders>
        </w:tcPr>
        <w:p w14:paraId="47AA1321" w14:textId="0FB327EE" w:rsidR="00892954" w:rsidRPr="00F27459" w:rsidRDefault="00545987" w:rsidP="00892954">
          <w:pPr>
            <w:rPr>
              <w:rFonts w:ascii="Verdana" w:eastAsia="Calibri" w:hAnsi="Verdana"/>
              <w:sz w:val="22"/>
              <w:szCs w:val="22"/>
            </w:rPr>
          </w:pPr>
          <w:r>
            <w:rPr>
              <w:rFonts w:ascii="Verdana" w:eastAsia="Calibri" w:hAnsi="Verdana"/>
              <w:noProof/>
              <w:sz w:val="22"/>
              <w:szCs w:val="22"/>
            </w:rPr>
            <w:drawing>
              <wp:inline distT="0" distB="0" distL="0" distR="0" wp14:anchorId="575C09B7" wp14:editId="707D3DA7">
                <wp:extent cx="826770" cy="1057275"/>
                <wp:effectExtent l="0" t="0" r="0" b="0"/>
                <wp:docPr id="1" name="Immagine 1" descr="Immagine che contiene testo, clipart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Immagine che contiene testo, clipart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6770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78" w:type="dxa"/>
          <w:tcBorders>
            <w:left w:val="single" w:sz="4" w:space="0" w:color="auto"/>
            <w:bottom w:val="single" w:sz="4" w:space="0" w:color="auto"/>
          </w:tcBorders>
        </w:tcPr>
        <w:p w14:paraId="62ACA809" w14:textId="77777777" w:rsidR="00892954" w:rsidRPr="00F27459" w:rsidRDefault="00892954" w:rsidP="00892954">
          <w:pPr>
            <w:jc w:val="center"/>
            <w:rPr>
              <w:rFonts w:ascii="Verdana" w:eastAsia="Calibri" w:hAnsi="Verdana"/>
              <w:sz w:val="36"/>
              <w:szCs w:val="36"/>
            </w:rPr>
          </w:pPr>
          <w:r w:rsidRPr="00F27459">
            <w:rPr>
              <w:rFonts w:ascii="Verdana" w:eastAsia="Calibri" w:hAnsi="Verdana"/>
              <w:sz w:val="36"/>
              <w:szCs w:val="36"/>
            </w:rPr>
            <w:t>COMUNE DI COSSOINE</w:t>
          </w:r>
        </w:p>
        <w:p w14:paraId="14B75350" w14:textId="77777777" w:rsidR="00892954" w:rsidRPr="00F27459" w:rsidRDefault="00DE60E1" w:rsidP="00892954">
          <w:pPr>
            <w:jc w:val="center"/>
            <w:rPr>
              <w:rFonts w:ascii="Verdana" w:eastAsia="Calibri" w:hAnsi="Verdana"/>
              <w:sz w:val="22"/>
              <w:szCs w:val="22"/>
            </w:rPr>
          </w:pPr>
          <w:r>
            <w:rPr>
              <w:rFonts w:ascii="Verdana" w:eastAsia="Calibri" w:hAnsi="Verdana"/>
              <w:sz w:val="22"/>
              <w:szCs w:val="22"/>
            </w:rPr>
            <w:t xml:space="preserve">Città Metropolitana </w:t>
          </w:r>
          <w:r w:rsidR="00892954" w:rsidRPr="00F27459">
            <w:rPr>
              <w:rFonts w:ascii="Verdana" w:eastAsia="Calibri" w:hAnsi="Verdana"/>
              <w:sz w:val="22"/>
              <w:szCs w:val="22"/>
            </w:rPr>
            <w:t>di Sassari</w:t>
          </w:r>
        </w:p>
        <w:p w14:paraId="5803E912" w14:textId="77777777" w:rsidR="00892954" w:rsidRPr="00F27459" w:rsidRDefault="00892954" w:rsidP="00892954">
          <w:pPr>
            <w:jc w:val="center"/>
            <w:rPr>
              <w:rFonts w:ascii="Verdana" w:eastAsia="Calibri" w:hAnsi="Verdana"/>
              <w:sz w:val="18"/>
              <w:szCs w:val="18"/>
            </w:rPr>
          </w:pPr>
          <w:r w:rsidRPr="00F27459">
            <w:rPr>
              <w:rFonts w:ascii="Verdana" w:eastAsia="Calibri" w:hAnsi="Verdana"/>
              <w:sz w:val="18"/>
              <w:szCs w:val="18"/>
            </w:rPr>
            <w:t>Via Vittorio Emanuele n. 14 – 07010</w:t>
          </w:r>
        </w:p>
        <w:p w14:paraId="29113C8B" w14:textId="77777777" w:rsidR="00892954" w:rsidRPr="00F27459" w:rsidRDefault="00892954" w:rsidP="00892954">
          <w:pPr>
            <w:jc w:val="center"/>
            <w:rPr>
              <w:rFonts w:ascii="Verdana" w:eastAsia="Calibri" w:hAnsi="Verdana"/>
              <w:sz w:val="18"/>
              <w:szCs w:val="18"/>
            </w:rPr>
          </w:pPr>
          <w:r w:rsidRPr="00F27459">
            <w:rPr>
              <w:rFonts w:ascii="Verdana" w:eastAsia="Calibri" w:hAnsi="Verdana"/>
              <w:sz w:val="18"/>
              <w:szCs w:val="18"/>
            </w:rPr>
            <w:t>Tel. 079-861050 / 079-860007 fax 079-861036</w:t>
          </w:r>
        </w:p>
        <w:p w14:paraId="154C74A5" w14:textId="77777777" w:rsidR="00892954" w:rsidRPr="00F27459" w:rsidRDefault="00892954" w:rsidP="00892954">
          <w:pPr>
            <w:jc w:val="center"/>
            <w:rPr>
              <w:rFonts w:ascii="Verdana" w:eastAsia="Calibri" w:hAnsi="Verdana"/>
              <w:sz w:val="18"/>
              <w:szCs w:val="18"/>
              <w:lang w:val="en-US"/>
            </w:rPr>
          </w:pPr>
          <w:r w:rsidRPr="00F27459">
            <w:rPr>
              <w:rFonts w:ascii="Verdana" w:eastAsia="Calibri" w:hAnsi="Verdana"/>
              <w:sz w:val="18"/>
              <w:szCs w:val="18"/>
              <w:lang w:val="en-US"/>
            </w:rPr>
            <w:t xml:space="preserve">Sito web </w:t>
          </w:r>
          <w:hyperlink r:id="rId2" w:history="1">
            <w:r w:rsidRPr="00F27459">
              <w:rPr>
                <w:rStyle w:val="Collegamentoipertestuale"/>
                <w:rFonts w:ascii="Verdana" w:eastAsia="Calibri" w:hAnsi="Verdana"/>
                <w:sz w:val="18"/>
                <w:szCs w:val="18"/>
                <w:lang w:val="en-US"/>
              </w:rPr>
              <w:t>www.comune.cossoine.ss.it</w:t>
            </w:r>
          </w:hyperlink>
          <w:r w:rsidRPr="00F27459">
            <w:rPr>
              <w:rFonts w:ascii="Verdana" w:eastAsia="Calibri" w:hAnsi="Verdana"/>
              <w:sz w:val="18"/>
              <w:szCs w:val="18"/>
              <w:lang w:val="en-US"/>
            </w:rPr>
            <w:t xml:space="preserve"> – email </w:t>
          </w:r>
          <w:hyperlink r:id="rId3" w:history="1">
            <w:r w:rsidRPr="00F27459">
              <w:rPr>
                <w:rStyle w:val="Collegamentoipertestuale"/>
                <w:rFonts w:ascii="Verdana" w:eastAsia="Calibri" w:hAnsi="Verdana"/>
                <w:sz w:val="18"/>
                <w:szCs w:val="18"/>
                <w:lang w:val="en-US"/>
              </w:rPr>
              <w:t>protocollo@comune.cossoine.ss.it</w:t>
            </w:r>
          </w:hyperlink>
          <w:r w:rsidRPr="00F27459">
            <w:rPr>
              <w:rFonts w:ascii="Verdana" w:eastAsia="Calibri" w:hAnsi="Verdana"/>
              <w:sz w:val="18"/>
              <w:szCs w:val="18"/>
              <w:lang w:val="en-US"/>
            </w:rPr>
            <w:t xml:space="preserve"> </w:t>
          </w:r>
        </w:p>
        <w:p w14:paraId="312390BE" w14:textId="77777777" w:rsidR="00892954" w:rsidRPr="00F27459" w:rsidRDefault="00892954" w:rsidP="00892954">
          <w:pPr>
            <w:jc w:val="center"/>
            <w:rPr>
              <w:rStyle w:val="Collegamentoipertestuale"/>
              <w:rFonts w:ascii="Verdana" w:eastAsia="Calibri" w:hAnsi="Verdana"/>
              <w:sz w:val="18"/>
              <w:szCs w:val="18"/>
              <w:lang w:val="fr-FR"/>
            </w:rPr>
          </w:pPr>
          <w:r w:rsidRPr="00F27459">
            <w:rPr>
              <w:rFonts w:ascii="Verdana" w:eastAsia="Calibri" w:hAnsi="Verdana"/>
              <w:sz w:val="18"/>
              <w:szCs w:val="18"/>
              <w:lang w:val="fr-FR"/>
            </w:rPr>
            <w:t xml:space="preserve">PEC </w:t>
          </w:r>
          <w:hyperlink r:id="rId4" w:history="1">
            <w:r w:rsidRPr="00F27459">
              <w:rPr>
                <w:rStyle w:val="Collegamentoipertestuale"/>
                <w:rFonts w:ascii="Verdana" w:eastAsia="Calibri" w:hAnsi="Verdana"/>
                <w:sz w:val="18"/>
                <w:szCs w:val="18"/>
                <w:lang w:val="fr-FR"/>
              </w:rPr>
              <w:t>protocollo@pec.comune.cossoine.ss.it</w:t>
            </w:r>
          </w:hyperlink>
        </w:p>
        <w:p w14:paraId="3C74A8B5" w14:textId="77777777" w:rsidR="00892954" w:rsidRPr="00F27459" w:rsidRDefault="00892954" w:rsidP="00892954">
          <w:pPr>
            <w:jc w:val="center"/>
            <w:rPr>
              <w:rFonts w:ascii="Verdana" w:eastAsia="Calibri" w:hAnsi="Verdana"/>
              <w:sz w:val="22"/>
              <w:szCs w:val="22"/>
            </w:rPr>
          </w:pPr>
          <w:r w:rsidRPr="00F27459">
            <w:rPr>
              <w:rStyle w:val="Collegamentoipertestuale"/>
              <w:rFonts w:ascii="Calibri" w:eastAsia="Calibri" w:hAnsi="Calibri"/>
              <w:sz w:val="18"/>
              <w:szCs w:val="18"/>
            </w:rPr>
            <w:t xml:space="preserve">Ufficio Tecnico </w:t>
          </w:r>
          <w:r w:rsidRPr="00F27459">
            <w:rPr>
              <w:rStyle w:val="Collegamentoipertestuale"/>
              <w:rFonts w:ascii="Calibri" w:eastAsia="Calibri" w:hAnsi="Calibri"/>
              <w:sz w:val="18"/>
              <w:szCs w:val="18"/>
            </w:rPr>
            <w:sym w:font="Wingdings" w:char="F0FB"/>
          </w:r>
          <w:r w:rsidRPr="00F27459">
            <w:rPr>
              <w:rStyle w:val="Collegamentoipertestuale"/>
              <w:rFonts w:ascii="Calibri" w:eastAsia="Calibri" w:hAnsi="Calibri"/>
              <w:sz w:val="18"/>
              <w:szCs w:val="18"/>
            </w:rPr>
            <w:t xml:space="preserve"> 0799331721 – 3203324792 – </w:t>
          </w:r>
          <w:hyperlink r:id="rId5" w:history="1">
            <w:r w:rsidRPr="00F27459">
              <w:rPr>
                <w:rStyle w:val="Collegamentoipertestuale"/>
                <w:rFonts w:ascii="Calibri" w:eastAsia="Calibri" w:hAnsi="Calibri"/>
                <w:sz w:val="18"/>
                <w:szCs w:val="18"/>
              </w:rPr>
              <w:t>tecnico@comune.cossoine.ss.it</w:t>
            </w:r>
          </w:hyperlink>
          <w:r w:rsidRPr="00F27459">
            <w:rPr>
              <w:rStyle w:val="Collegamentoipertestuale"/>
              <w:rFonts w:ascii="Calibri" w:eastAsia="Calibri" w:hAnsi="Calibri"/>
              <w:sz w:val="18"/>
              <w:szCs w:val="18"/>
            </w:rPr>
            <w:t xml:space="preserve">  </w:t>
          </w:r>
        </w:p>
      </w:tc>
    </w:tr>
  </w:tbl>
  <w:p w14:paraId="3D1881BC" w14:textId="77777777" w:rsidR="00FE0194" w:rsidRDefault="00FE0194">
    <w:pPr>
      <w:pStyle w:val="Intestazione"/>
      <w:jc w:val="both"/>
      <w:rPr>
        <w:b/>
        <w:i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2" w15:restartNumberingAfterBreak="0">
    <w:nsid w:val="11257E0D"/>
    <w:multiLevelType w:val="multilevel"/>
    <w:tmpl w:val="2244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D47C27"/>
    <w:multiLevelType w:val="multilevel"/>
    <w:tmpl w:val="8E3C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A52DB3"/>
    <w:multiLevelType w:val="hybridMultilevel"/>
    <w:tmpl w:val="25B267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64024C"/>
    <w:multiLevelType w:val="hybridMultilevel"/>
    <w:tmpl w:val="85CED0AE"/>
    <w:lvl w:ilvl="0" w:tplc="E430927C">
      <w:start w:val="1"/>
      <w:numFmt w:val="bullet"/>
      <w:lvlText w:val=""/>
      <w:lvlJc w:val="left"/>
      <w:pPr>
        <w:ind w:left="22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6" w15:restartNumberingAfterBreak="0">
    <w:nsid w:val="417C6AD1"/>
    <w:multiLevelType w:val="hybridMultilevel"/>
    <w:tmpl w:val="5278386E"/>
    <w:lvl w:ilvl="0" w:tplc="304C2008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834104637">
    <w:abstractNumId w:val="0"/>
  </w:num>
  <w:num w:numId="2" w16cid:durableId="467279311">
    <w:abstractNumId w:val="1"/>
  </w:num>
  <w:num w:numId="3" w16cid:durableId="457189099">
    <w:abstractNumId w:val="2"/>
  </w:num>
  <w:num w:numId="4" w16cid:durableId="641816418">
    <w:abstractNumId w:val="3"/>
  </w:num>
  <w:num w:numId="5" w16cid:durableId="1503354110">
    <w:abstractNumId w:val="4"/>
  </w:num>
  <w:num w:numId="6" w16cid:durableId="1723823390">
    <w:abstractNumId w:val="5"/>
  </w:num>
  <w:num w:numId="7" w16cid:durableId="13751581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987"/>
    <w:rsid w:val="00116A4D"/>
    <w:rsid w:val="001D3C13"/>
    <w:rsid w:val="002731AB"/>
    <w:rsid w:val="00275B39"/>
    <w:rsid w:val="003008A2"/>
    <w:rsid w:val="0032441A"/>
    <w:rsid w:val="00353C3C"/>
    <w:rsid w:val="00435262"/>
    <w:rsid w:val="00436415"/>
    <w:rsid w:val="004C787B"/>
    <w:rsid w:val="00545987"/>
    <w:rsid w:val="005E79C4"/>
    <w:rsid w:val="006668A1"/>
    <w:rsid w:val="006B1025"/>
    <w:rsid w:val="006F521A"/>
    <w:rsid w:val="00715E00"/>
    <w:rsid w:val="007572FF"/>
    <w:rsid w:val="007862EA"/>
    <w:rsid w:val="007A0288"/>
    <w:rsid w:val="007E7842"/>
    <w:rsid w:val="00892954"/>
    <w:rsid w:val="00931956"/>
    <w:rsid w:val="00990B7F"/>
    <w:rsid w:val="00A31059"/>
    <w:rsid w:val="00A96F02"/>
    <w:rsid w:val="00BD7C02"/>
    <w:rsid w:val="00C1356B"/>
    <w:rsid w:val="00CA6FDB"/>
    <w:rsid w:val="00DC4A6F"/>
    <w:rsid w:val="00DE60E1"/>
    <w:rsid w:val="00E33FB2"/>
    <w:rsid w:val="00EE51EA"/>
    <w:rsid w:val="00F27459"/>
    <w:rsid w:val="00F400DF"/>
    <w:rsid w:val="00F92209"/>
    <w:rsid w:val="00F97C9B"/>
    <w:rsid w:val="00FC7B3A"/>
    <w:rsid w:val="00FE0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1BFC797"/>
  <w15:chartTrackingRefBased/>
  <w15:docId w15:val="{710B181E-ABBC-4BB0-BCD1-64A403404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spacing w:line="360" w:lineRule="auto"/>
      <w:jc w:val="right"/>
      <w:outlineLvl w:val="0"/>
    </w:pPr>
    <w:rPr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jc w:val="center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spacing w:line="360" w:lineRule="auto"/>
      <w:jc w:val="right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jc w:val="center"/>
      <w:outlineLvl w:val="3"/>
    </w:pPr>
    <w:rPr>
      <w:b/>
      <w:sz w:val="40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jc w:val="center"/>
      <w:outlineLvl w:val="4"/>
    </w:pPr>
    <w:rPr>
      <w:i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outlineLvl w:val="5"/>
    </w:pPr>
    <w:rPr>
      <w:sz w:val="24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jc w:val="right"/>
      <w:outlineLvl w:val="6"/>
    </w:pPr>
    <w:rPr>
      <w:i/>
      <w:sz w:val="24"/>
    </w:rPr>
  </w:style>
  <w:style w:type="paragraph" w:styleId="Titolo8">
    <w:name w:val="heading 8"/>
    <w:basedOn w:val="Normale"/>
    <w:next w:val="Normale"/>
    <w:qFormat/>
    <w:pPr>
      <w:keepNext/>
      <w:numPr>
        <w:ilvl w:val="7"/>
        <w:numId w:val="1"/>
      </w:numPr>
      <w:jc w:val="right"/>
      <w:outlineLvl w:val="7"/>
    </w:pPr>
    <w:rPr>
      <w:sz w:val="22"/>
      <w:u w:val="single"/>
    </w:rPr>
  </w:style>
  <w:style w:type="paragraph" w:styleId="Titolo9">
    <w:name w:val="heading 9"/>
    <w:basedOn w:val="Normale"/>
    <w:next w:val="Normale"/>
    <w:qFormat/>
    <w:pPr>
      <w:keepNext/>
      <w:numPr>
        <w:ilvl w:val="8"/>
        <w:numId w:val="1"/>
      </w:numPr>
      <w:jc w:val="right"/>
      <w:outlineLvl w:val="8"/>
    </w:pPr>
    <w:rPr>
      <w:rFonts w:ascii="Arial Narrow" w:hAnsi="Arial Narrow" w:cs="Arial Narrow"/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Caratterepredefinitoparagrafo">
    <w:name w:val="Carattere predefinito paragrafo"/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-Caratterepredefinitoparagrafo">
    <w:name w:val="WW-Carattere predefinito paragrafo"/>
  </w:style>
  <w:style w:type="character" w:styleId="Numeropagina">
    <w:name w:val="page number"/>
    <w:basedOn w:val="WW-Caratterepredefinitoparagrafo"/>
  </w:style>
  <w:style w:type="character" w:styleId="Collegamentoipertestuale">
    <w:name w:val="Hyperlink"/>
    <w:rPr>
      <w:color w:val="0000FF"/>
      <w:u w:val="single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testo">
    <w:name w:val="Body Text"/>
    <w:basedOn w:val="Normale"/>
    <w:rPr>
      <w:sz w:val="24"/>
    </w:rPr>
  </w:style>
  <w:style w:type="paragraph" w:styleId="Elenco">
    <w:name w:val="List"/>
    <w:basedOn w:val="Corpo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Dicitura">
    <w:name w:val="Dicitura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WW-Corpodeltesto2">
    <w:name w:val="WW-Corpo del testo 2"/>
    <w:basedOn w:val="Normale"/>
    <w:pPr>
      <w:jc w:val="both"/>
    </w:pPr>
    <w:rPr>
      <w:sz w:val="24"/>
    </w:rPr>
  </w:style>
  <w:style w:type="paragraph" w:styleId="Titolo">
    <w:name w:val="Title"/>
    <w:basedOn w:val="Normale"/>
    <w:next w:val="Sottotitolo"/>
    <w:qFormat/>
    <w:pPr>
      <w:jc w:val="center"/>
    </w:pPr>
    <w:rPr>
      <w:b/>
      <w:sz w:val="48"/>
    </w:rPr>
  </w:style>
  <w:style w:type="paragraph" w:styleId="Sottotitolo">
    <w:name w:val="Subtitle"/>
    <w:basedOn w:val="Intestazione1"/>
    <w:next w:val="Corpotesto"/>
    <w:qFormat/>
    <w:pPr>
      <w:jc w:val="center"/>
    </w:pPr>
    <w:rPr>
      <w:i/>
      <w:iCs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WW-Corpodeltesto3">
    <w:name w:val="WW-Corpo del testo 3"/>
    <w:basedOn w:val="Normale"/>
    <w:pPr>
      <w:jc w:val="both"/>
    </w:pPr>
    <w:rPr>
      <w:rFonts w:ascii="Arial Narrow" w:hAnsi="Arial Narrow" w:cs="Arial Narrow"/>
      <w:sz w:val="22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pPr>
      <w:suppressAutoHyphens w:val="0"/>
      <w:spacing w:before="100" w:after="100"/>
    </w:pPr>
    <w:rPr>
      <w:color w:val="000066"/>
      <w:sz w:val="24"/>
      <w:szCs w:val="24"/>
    </w:rPr>
  </w:style>
  <w:style w:type="paragraph" w:styleId="Paragrafoelenco">
    <w:name w:val="List Paragraph"/>
    <w:basedOn w:val="Normale"/>
    <w:qFormat/>
    <w:pPr>
      <w:ind w:left="720"/>
    </w:pPr>
  </w:style>
  <w:style w:type="character" w:styleId="Menzione">
    <w:name w:val="Mention"/>
    <w:uiPriority w:val="99"/>
    <w:semiHidden/>
    <w:unhideWhenUsed/>
    <w:rsid w:val="00436415"/>
    <w:rPr>
      <w:color w:val="2B579A"/>
      <w:shd w:val="clear" w:color="auto" w:fill="E6E6E6"/>
    </w:rPr>
  </w:style>
  <w:style w:type="character" w:styleId="Menzionenonrisolta">
    <w:name w:val="Unresolved Mention"/>
    <w:uiPriority w:val="99"/>
    <w:semiHidden/>
    <w:unhideWhenUsed/>
    <w:rsid w:val="00A96F02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1D3C1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rstParagraph">
    <w:name w:val="First Paragraph"/>
    <w:basedOn w:val="Corpotesto"/>
    <w:next w:val="Corpotesto"/>
    <w:qFormat/>
    <w:rsid w:val="00545987"/>
    <w:pPr>
      <w:suppressAutoHyphens w:val="0"/>
      <w:spacing w:before="180" w:after="180"/>
    </w:pPr>
    <w:rPr>
      <w:rFonts w:ascii="Aptos" w:eastAsia="Aptos" w:hAnsi="Aptos"/>
      <w:szCs w:val="24"/>
      <w:lang w:eastAsia="en-US"/>
    </w:rPr>
  </w:style>
  <w:style w:type="paragraph" w:customStyle="1" w:styleId="Compact">
    <w:name w:val="Compact"/>
    <w:basedOn w:val="Corpotesto"/>
    <w:qFormat/>
    <w:rsid w:val="00545987"/>
    <w:pPr>
      <w:suppressAutoHyphens w:val="0"/>
      <w:spacing w:before="36" w:after="36"/>
    </w:pPr>
    <w:rPr>
      <w:rFonts w:ascii="Aptos" w:eastAsia="Aptos" w:hAnsi="Aptos"/>
      <w:szCs w:val="24"/>
      <w:lang w:eastAsia="en-US"/>
    </w:rPr>
  </w:style>
  <w:style w:type="paragraph" w:styleId="Testonotaapidipagina">
    <w:name w:val="footnote text"/>
    <w:basedOn w:val="Normale"/>
    <w:link w:val="TestonotaapidipaginaCarattere"/>
    <w:uiPriority w:val="9"/>
    <w:unhideWhenUsed/>
    <w:qFormat/>
    <w:rsid w:val="00545987"/>
    <w:pPr>
      <w:suppressAutoHyphens w:val="0"/>
      <w:spacing w:after="200"/>
    </w:pPr>
    <w:rPr>
      <w:rFonts w:ascii="Aptos" w:eastAsia="Aptos" w:hAnsi="Aptos"/>
      <w:sz w:val="24"/>
      <w:szCs w:val="24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"/>
    <w:rsid w:val="00545987"/>
    <w:rPr>
      <w:rFonts w:ascii="Aptos" w:eastAsia="Aptos" w:hAnsi="Aptos"/>
      <w:sz w:val="24"/>
      <w:szCs w:val="24"/>
      <w:lang w:eastAsia="en-US"/>
    </w:rPr>
  </w:style>
  <w:style w:type="character" w:styleId="Rimandonotaapidipagina">
    <w:name w:val="footnote reference"/>
    <w:rsid w:val="005459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e.cossoine.ss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cossoine.ss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rotocollo@comune.cossoine.ss.it" TargetMode="External"/><Relationship Id="rId2" Type="http://schemas.openxmlformats.org/officeDocument/2006/relationships/hyperlink" Target="http://www.comune.cossoine.ss.it" TargetMode="External"/><Relationship Id="rId1" Type="http://schemas.openxmlformats.org/officeDocument/2006/relationships/image" Target="media/image1.jpeg"/><Relationship Id="rId5" Type="http://schemas.openxmlformats.org/officeDocument/2006/relationships/hyperlink" Target="mailto:tecnico@comune.cossoine.ss.it" TargetMode="External"/><Relationship Id="rId4" Type="http://schemas.openxmlformats.org/officeDocument/2006/relationships/hyperlink" Target="mailto:protocollo@pec.comune.cossoine.ss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ocuments\Modelli%20di%20Office%20personalizzati\intestazione%20comune_1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intestazione comune_1.dotx</Template>
  <TotalTime>0</TotalTime>
  <Pages>10</Pages>
  <Words>2022</Words>
  <Characters>11528</Characters>
  <Application>Microsoft Office Word</Application>
  <DocSecurity>0</DocSecurity>
  <Lines>96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13523</CharactersWithSpaces>
  <SharedDoc>false</SharedDoc>
  <HLinks>
    <vt:vector size="36" baseType="variant">
      <vt:variant>
        <vt:i4>7798792</vt:i4>
      </vt:variant>
      <vt:variant>
        <vt:i4>3</vt:i4>
      </vt:variant>
      <vt:variant>
        <vt:i4>0</vt:i4>
      </vt:variant>
      <vt:variant>
        <vt:i4>5</vt:i4>
      </vt:variant>
      <vt:variant>
        <vt:lpwstr>mailto:antonligas@regione.sardegna.it</vt:lpwstr>
      </vt:variant>
      <vt:variant>
        <vt:lpwstr/>
      </vt:variant>
      <vt:variant>
        <vt:i4>7274525</vt:i4>
      </vt:variant>
      <vt:variant>
        <vt:i4>0</vt:i4>
      </vt:variant>
      <vt:variant>
        <vt:i4>0</vt:i4>
      </vt:variant>
      <vt:variant>
        <vt:i4>5</vt:i4>
      </vt:variant>
      <vt:variant>
        <vt:lpwstr>mailto:Lavori.pubblici@pec.regione.sardegna.it</vt:lpwstr>
      </vt:variant>
      <vt:variant>
        <vt:lpwstr/>
      </vt:variant>
      <vt:variant>
        <vt:i4>262200</vt:i4>
      </vt:variant>
      <vt:variant>
        <vt:i4>9</vt:i4>
      </vt:variant>
      <vt:variant>
        <vt:i4>0</vt:i4>
      </vt:variant>
      <vt:variant>
        <vt:i4>5</vt:i4>
      </vt:variant>
      <vt:variant>
        <vt:lpwstr>mailto:tecnico@comune.cossoine.ss.it</vt:lpwstr>
      </vt:variant>
      <vt:variant>
        <vt:lpwstr/>
      </vt:variant>
      <vt:variant>
        <vt:i4>4194364</vt:i4>
      </vt:variant>
      <vt:variant>
        <vt:i4>6</vt:i4>
      </vt:variant>
      <vt:variant>
        <vt:i4>0</vt:i4>
      </vt:variant>
      <vt:variant>
        <vt:i4>5</vt:i4>
      </vt:variant>
      <vt:variant>
        <vt:lpwstr>mailto:protocollo@pec.comune.cossoine.ss.it</vt:lpwstr>
      </vt:variant>
      <vt:variant>
        <vt:lpwstr/>
      </vt:variant>
      <vt:variant>
        <vt:i4>720943</vt:i4>
      </vt:variant>
      <vt:variant>
        <vt:i4>3</vt:i4>
      </vt:variant>
      <vt:variant>
        <vt:i4>0</vt:i4>
      </vt:variant>
      <vt:variant>
        <vt:i4>5</vt:i4>
      </vt:variant>
      <vt:variant>
        <vt:lpwstr>mailto:protocollo@comune.cossoine.ss.it</vt:lpwstr>
      </vt:variant>
      <vt:variant>
        <vt:lpwstr/>
      </vt:variant>
      <vt:variant>
        <vt:i4>6029322</vt:i4>
      </vt:variant>
      <vt:variant>
        <vt:i4>0</vt:i4>
      </vt:variant>
      <vt:variant>
        <vt:i4>0</vt:i4>
      </vt:variant>
      <vt:variant>
        <vt:i4>5</vt:i4>
      </vt:variant>
      <vt:variant>
        <vt:lpwstr>http://www.comune.cossoine.ss.it/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GIANLUCA LUPINO</cp:lastModifiedBy>
  <cp:revision>2</cp:revision>
  <cp:lastPrinted>2017-04-21T10:45:00Z</cp:lastPrinted>
  <dcterms:created xsi:type="dcterms:W3CDTF">2026-09-21T07:13:00Z</dcterms:created>
  <dcterms:modified xsi:type="dcterms:W3CDTF">2026-09-21T07:13:00Z</dcterms:modified>
</cp:coreProperties>
</file>