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D0DC" w14:textId="77777777" w:rsidR="00624FF9" w:rsidRPr="00BC20AA" w:rsidRDefault="000901A3" w:rsidP="00624FF9">
      <w:pPr>
        <w:pStyle w:val="Titolo"/>
        <w:rPr>
          <w:sz w:val="22"/>
          <w:szCs w:val="22"/>
        </w:rPr>
      </w:pPr>
      <w:r w:rsidRPr="00BC20AA">
        <w:rPr>
          <w:sz w:val="22"/>
          <w:szCs w:val="22"/>
        </w:rPr>
        <w:object w:dxaOrig="2081" w:dyaOrig="1421" w14:anchorId="1FAB80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89.25pt" o:ole="" fillcolor="window">
            <v:imagedata r:id="rId5" o:title="" gain="93623f"/>
          </v:shape>
          <o:OLEObject Type="Embed" ProgID="Word.Picture.8" ShapeID="_x0000_i1025" DrawAspect="Content" ObjectID="_1853314443" r:id="rId6"/>
        </w:object>
      </w:r>
    </w:p>
    <w:p w14:paraId="32EABE8B" w14:textId="77777777" w:rsidR="00624FF9" w:rsidRPr="00BC20AA" w:rsidRDefault="00624FF9" w:rsidP="00624FF9">
      <w:pPr>
        <w:pStyle w:val="Titolo"/>
        <w:rPr>
          <w:i/>
          <w:sz w:val="22"/>
          <w:szCs w:val="22"/>
        </w:rPr>
      </w:pPr>
      <w:r w:rsidRPr="00BC20AA">
        <w:rPr>
          <w:i/>
          <w:sz w:val="22"/>
          <w:szCs w:val="22"/>
        </w:rPr>
        <w:t>COMUNE DI OLLASTRA</w:t>
      </w:r>
    </w:p>
    <w:p w14:paraId="729CA6EC" w14:textId="77777777" w:rsidR="00624FF9" w:rsidRPr="00BC20AA" w:rsidRDefault="000901A3" w:rsidP="00624FF9">
      <w:pPr>
        <w:pStyle w:val="Sottotitolo"/>
        <w:rPr>
          <w:sz w:val="22"/>
          <w:szCs w:val="22"/>
        </w:rPr>
      </w:pPr>
      <w:r w:rsidRPr="00BC20AA">
        <w:rPr>
          <w:sz w:val="22"/>
          <w:szCs w:val="22"/>
        </w:rPr>
        <w:t>(</w:t>
      </w:r>
      <w:r w:rsidR="00624FF9" w:rsidRPr="00BC20AA">
        <w:rPr>
          <w:i/>
          <w:sz w:val="22"/>
          <w:szCs w:val="22"/>
        </w:rPr>
        <w:t>PROVINCIA DI ORISTANO</w:t>
      </w:r>
      <w:r w:rsidRPr="00BC20AA">
        <w:rPr>
          <w:i/>
          <w:sz w:val="22"/>
          <w:szCs w:val="22"/>
        </w:rPr>
        <w:t>)</w:t>
      </w:r>
    </w:p>
    <w:p w14:paraId="22EF980C" w14:textId="77777777" w:rsidR="00624FF9" w:rsidRPr="00BC20AA" w:rsidRDefault="00624FF9" w:rsidP="00624FF9">
      <w:pPr>
        <w:pStyle w:val="Sottotitolo"/>
        <w:rPr>
          <w:sz w:val="22"/>
          <w:szCs w:val="22"/>
        </w:rPr>
      </w:pPr>
      <w:r w:rsidRPr="00BC20AA">
        <w:rPr>
          <w:sz w:val="22"/>
          <w:szCs w:val="22"/>
        </w:rPr>
        <w:t>Via Angioy, 23 tel.0783/409000</w:t>
      </w:r>
      <w:r w:rsidR="005C0556" w:rsidRPr="00BC20AA">
        <w:rPr>
          <w:sz w:val="22"/>
          <w:szCs w:val="22"/>
        </w:rPr>
        <w:t xml:space="preserve"> - </w:t>
      </w:r>
      <w:r w:rsidRPr="00BC20AA">
        <w:rPr>
          <w:sz w:val="22"/>
          <w:szCs w:val="22"/>
        </w:rPr>
        <w:t>fax 0783/409315</w:t>
      </w:r>
    </w:p>
    <w:p w14:paraId="5CA8BCEE" w14:textId="77777777" w:rsidR="00624FF9" w:rsidRPr="00BC20AA" w:rsidRDefault="00624FF9" w:rsidP="00624FF9">
      <w:pPr>
        <w:pStyle w:val="Sottotitolo"/>
        <w:rPr>
          <w:sz w:val="22"/>
          <w:szCs w:val="22"/>
        </w:rPr>
      </w:pPr>
      <w:r w:rsidRPr="00BC20AA">
        <w:rPr>
          <w:sz w:val="22"/>
          <w:szCs w:val="22"/>
        </w:rPr>
        <w:t xml:space="preserve">e-mail: </w:t>
      </w:r>
      <w:hyperlink r:id="rId7" w:history="1">
        <w:r w:rsidR="0094586D" w:rsidRPr="00BC20AA">
          <w:rPr>
            <w:rStyle w:val="Collegamentoipertestuale"/>
            <w:sz w:val="22"/>
            <w:szCs w:val="22"/>
          </w:rPr>
          <w:t>sociale@comunediollastra.it</w:t>
        </w:r>
      </w:hyperlink>
    </w:p>
    <w:p w14:paraId="5064D59F" w14:textId="77777777" w:rsidR="0094586D" w:rsidRPr="00BC20AA" w:rsidRDefault="0094586D" w:rsidP="00624FF9">
      <w:pPr>
        <w:pStyle w:val="Sottotitolo"/>
        <w:rPr>
          <w:i/>
          <w:sz w:val="22"/>
          <w:szCs w:val="22"/>
        </w:rPr>
      </w:pPr>
    </w:p>
    <w:p w14:paraId="47640276" w14:textId="77777777" w:rsidR="00624FF9" w:rsidRPr="00BC20AA" w:rsidRDefault="005C0556" w:rsidP="000901A3">
      <w:pPr>
        <w:pStyle w:val="Sottotitolo"/>
        <w:rPr>
          <w:b/>
          <w:i/>
          <w:sz w:val="22"/>
          <w:szCs w:val="22"/>
        </w:rPr>
      </w:pPr>
      <w:r w:rsidRPr="00BC20AA">
        <w:rPr>
          <w:b/>
          <w:i/>
          <w:sz w:val="22"/>
          <w:szCs w:val="22"/>
        </w:rPr>
        <w:t>UFFICIO SERVIZI SOCIALI</w:t>
      </w:r>
    </w:p>
    <w:p w14:paraId="02827517" w14:textId="77777777" w:rsidR="00BC20AA" w:rsidRDefault="00BC20AA" w:rsidP="00BC20AA">
      <w:pPr>
        <w:suppressAutoHyphens/>
        <w:spacing w:line="276" w:lineRule="auto"/>
        <w:jc w:val="right"/>
        <w:rPr>
          <w:sz w:val="22"/>
          <w:szCs w:val="22"/>
        </w:rPr>
      </w:pPr>
    </w:p>
    <w:p w14:paraId="4E1D59CA" w14:textId="37FF4CFC" w:rsidR="00BC20AA" w:rsidRPr="00BC20AA" w:rsidRDefault="00BC20AA" w:rsidP="00BC20AA">
      <w:pPr>
        <w:jc w:val="right"/>
      </w:pPr>
      <w:r w:rsidRPr="00BC20AA">
        <w:t xml:space="preserve">Allegato alla Determinazione del Responsabile del Servizio Amministrativo Contabile n° </w:t>
      </w:r>
      <w:r w:rsidR="00E65270" w:rsidRPr="00E65270">
        <w:t>232/147 del 12/10/2026</w:t>
      </w:r>
    </w:p>
    <w:p w14:paraId="5889FAFB" w14:textId="77777777" w:rsidR="00BC20AA" w:rsidRPr="00BC20AA" w:rsidRDefault="00BC20AA" w:rsidP="00BC20AA">
      <w:pPr>
        <w:jc w:val="right"/>
        <w:rPr>
          <w:sz w:val="22"/>
          <w:szCs w:val="22"/>
        </w:rPr>
      </w:pPr>
    </w:p>
    <w:p w14:paraId="7173E82F" w14:textId="77777777" w:rsidR="00BC20AA" w:rsidRDefault="00BC20AA" w:rsidP="00BC20AA">
      <w:pPr>
        <w:jc w:val="right"/>
        <w:rPr>
          <w:b/>
          <w:bCs/>
          <w:sz w:val="22"/>
          <w:szCs w:val="22"/>
        </w:rPr>
      </w:pPr>
    </w:p>
    <w:p w14:paraId="09A9514F" w14:textId="77777777" w:rsidR="00BC20AA" w:rsidRDefault="00BC20AA" w:rsidP="00BC20AA">
      <w:pPr>
        <w:jc w:val="right"/>
        <w:rPr>
          <w:b/>
          <w:bCs/>
          <w:sz w:val="22"/>
          <w:szCs w:val="22"/>
        </w:rPr>
      </w:pPr>
    </w:p>
    <w:p w14:paraId="622F2E05" w14:textId="79569544" w:rsidR="00BC20AA" w:rsidRPr="00BC20AA" w:rsidRDefault="00BC20AA" w:rsidP="00BC20AA">
      <w:pPr>
        <w:jc w:val="right"/>
        <w:rPr>
          <w:b/>
          <w:bCs/>
          <w:color w:val="FF0000"/>
          <w:sz w:val="22"/>
          <w:szCs w:val="22"/>
        </w:rPr>
      </w:pPr>
      <w:r w:rsidRPr="00BC20AA">
        <w:rPr>
          <w:b/>
          <w:bCs/>
          <w:sz w:val="22"/>
          <w:szCs w:val="22"/>
        </w:rPr>
        <w:t xml:space="preserve">AL COMUNE DI </w:t>
      </w:r>
      <w:r>
        <w:rPr>
          <w:b/>
          <w:bCs/>
          <w:sz w:val="22"/>
          <w:szCs w:val="22"/>
        </w:rPr>
        <w:t>OLLASTRA</w:t>
      </w:r>
    </w:p>
    <w:p w14:paraId="6082B380" w14:textId="77777777" w:rsidR="00624FF9" w:rsidRPr="00BC20AA" w:rsidRDefault="00624FF9" w:rsidP="00624FF9">
      <w:pPr>
        <w:rPr>
          <w:sz w:val="22"/>
          <w:szCs w:val="22"/>
        </w:rPr>
      </w:pPr>
    </w:p>
    <w:p w14:paraId="112D13C3" w14:textId="77777777" w:rsidR="00CD4247" w:rsidRPr="00BC20AA" w:rsidRDefault="00CD4247" w:rsidP="00624FF9">
      <w:pPr>
        <w:rPr>
          <w:sz w:val="22"/>
          <w:szCs w:val="22"/>
        </w:rPr>
      </w:pPr>
    </w:p>
    <w:p w14:paraId="4C9D75E9" w14:textId="77777777" w:rsidR="006C75C6" w:rsidRPr="00BC20AA" w:rsidRDefault="006C75C6" w:rsidP="006C75C6">
      <w:pPr>
        <w:jc w:val="both"/>
        <w:rPr>
          <w:sz w:val="22"/>
          <w:szCs w:val="22"/>
        </w:rPr>
      </w:pPr>
      <w:r w:rsidRPr="00BC20AA">
        <w:rPr>
          <w:b/>
          <w:bCs/>
          <w:sz w:val="22"/>
          <w:szCs w:val="22"/>
        </w:rPr>
        <w:t>OGGETTO: MANIFESTAZIONE DI INTERESSE PER LA STIPULA DI CONVENZIONE FINALIZZATA ALLA RISERVA DI POSTI-BAMBINO E ALLA RIDUZIONE DELLE RETTE A CARICO DELLE FAMIGLIE RESIDENTI NEL COMUNE DI OLLASTRA – ANNUALITÀ 2026 E 2027.</w:t>
      </w:r>
      <w:r w:rsidRPr="00BC20AA">
        <w:rPr>
          <w:sz w:val="22"/>
          <w:szCs w:val="22"/>
        </w:rPr>
        <w:t xml:space="preserve"> </w:t>
      </w:r>
    </w:p>
    <w:p w14:paraId="44D2B4E0" w14:textId="77777777" w:rsidR="006C75C6" w:rsidRPr="00BC20AA" w:rsidRDefault="006C75C6" w:rsidP="006C75C6">
      <w:pPr>
        <w:jc w:val="both"/>
        <w:rPr>
          <w:sz w:val="22"/>
          <w:szCs w:val="22"/>
        </w:rPr>
      </w:pPr>
    </w:p>
    <w:p w14:paraId="116218BF" w14:textId="27770C7A" w:rsidR="006C75C6" w:rsidRPr="00BC20AA" w:rsidRDefault="006C75C6" w:rsidP="006C75C6">
      <w:pPr>
        <w:spacing w:line="360" w:lineRule="auto"/>
        <w:jc w:val="both"/>
        <w:rPr>
          <w:rStyle w:val="hljs-emphasis"/>
          <w:sz w:val="22"/>
          <w:szCs w:val="22"/>
        </w:rPr>
      </w:pPr>
      <w:r w:rsidRPr="00BC20AA">
        <w:rPr>
          <w:sz w:val="22"/>
          <w:szCs w:val="22"/>
        </w:rPr>
        <w:t xml:space="preserve">Il/La sottoscritto/a </w:t>
      </w:r>
      <w:r w:rsidRPr="00BC20AA">
        <w:rPr>
          <w:rStyle w:val="hljs-strong"/>
          <w:sz w:val="22"/>
          <w:szCs w:val="22"/>
        </w:rPr>
        <w:t>_____________________________________</w:t>
      </w:r>
      <w:r w:rsidRPr="00BC20AA">
        <w:rPr>
          <w:sz w:val="22"/>
          <w:szCs w:val="22"/>
        </w:rPr>
        <w:t xml:space="preserve">Nato/a a </w:t>
      </w:r>
      <w:r w:rsidRPr="00BC20AA">
        <w:rPr>
          <w:rStyle w:val="hljs-strong"/>
          <w:sz w:val="22"/>
          <w:szCs w:val="22"/>
        </w:rPr>
        <w:t>________________________</w:t>
      </w:r>
      <w:r w:rsidRPr="00BC20AA">
        <w:rPr>
          <w:sz w:val="22"/>
          <w:szCs w:val="22"/>
        </w:rPr>
        <w:t xml:space="preserve"> Prov. (</w:t>
      </w:r>
      <w:r w:rsidRPr="00BC20AA">
        <w:rPr>
          <w:rStyle w:val="hljs-strong"/>
          <w:sz w:val="22"/>
          <w:szCs w:val="22"/>
        </w:rPr>
        <w:t>____</w:t>
      </w:r>
      <w:r w:rsidRPr="00BC20AA">
        <w:rPr>
          <w:rStyle w:val="hljs-emphasis"/>
          <w:sz w:val="22"/>
          <w:szCs w:val="22"/>
        </w:rPr>
        <w:t xml:space="preserve">_) il </w:t>
      </w:r>
      <w:r w:rsidRPr="00BC20AA">
        <w:rPr>
          <w:rStyle w:val="hljs-strong"/>
          <w:sz w:val="22"/>
          <w:szCs w:val="22"/>
        </w:rPr>
        <w:t>_____________</w:t>
      </w:r>
      <w:r w:rsidRPr="00BC20AA">
        <w:rPr>
          <w:rStyle w:val="hljs-emphasis"/>
          <w:sz w:val="22"/>
          <w:szCs w:val="22"/>
        </w:rPr>
        <w:t xml:space="preserve"> Codice Fiscale </w:t>
      </w:r>
      <w:r w:rsidRPr="00BC20AA">
        <w:rPr>
          <w:rStyle w:val="hljs-strong"/>
          <w:sz w:val="22"/>
          <w:szCs w:val="22"/>
        </w:rPr>
        <w:t>__________________________________________</w:t>
      </w:r>
      <w:r w:rsidRPr="00BC20AA">
        <w:rPr>
          <w:rStyle w:val="hljs-emphasis"/>
          <w:sz w:val="22"/>
          <w:szCs w:val="22"/>
        </w:rPr>
        <w:t xml:space="preserve"> Residente a </w:t>
      </w:r>
      <w:r w:rsidRPr="00BC20AA">
        <w:rPr>
          <w:rStyle w:val="hljs-strong"/>
          <w:sz w:val="22"/>
          <w:szCs w:val="22"/>
        </w:rPr>
        <w:t>_______________________________</w:t>
      </w:r>
      <w:r w:rsidRPr="00BC20AA">
        <w:rPr>
          <w:rStyle w:val="hljs-emphasis"/>
          <w:sz w:val="22"/>
          <w:szCs w:val="22"/>
        </w:rPr>
        <w:t>_______________</w:t>
      </w:r>
      <w:r w:rsidRPr="00BC20AA">
        <w:rPr>
          <w:sz w:val="22"/>
          <w:szCs w:val="22"/>
        </w:rPr>
        <w:t xml:space="preserve"> Prov. (</w:t>
      </w:r>
      <w:r w:rsidRPr="00BC20AA">
        <w:rPr>
          <w:rStyle w:val="hljs-strong"/>
          <w:sz w:val="22"/>
          <w:szCs w:val="22"/>
        </w:rPr>
        <w:t>____</w:t>
      </w:r>
      <w:r w:rsidRPr="00BC20AA">
        <w:rPr>
          <w:rStyle w:val="hljs-emphasis"/>
          <w:sz w:val="22"/>
          <w:szCs w:val="22"/>
        </w:rPr>
        <w:t xml:space="preserve">_) C.A.P. </w:t>
      </w:r>
      <w:r w:rsidRPr="00BC20AA">
        <w:rPr>
          <w:rStyle w:val="hljs-strong"/>
          <w:sz w:val="22"/>
          <w:szCs w:val="22"/>
        </w:rPr>
        <w:t>___________</w:t>
      </w:r>
      <w:r w:rsidRPr="00BC20AA">
        <w:rPr>
          <w:sz w:val="22"/>
          <w:szCs w:val="22"/>
        </w:rPr>
        <w:t xml:space="preserve">__ In Via/Piazza </w:t>
      </w:r>
      <w:r w:rsidRPr="00BC20AA">
        <w:rPr>
          <w:rStyle w:val="hljs-strong"/>
          <w:sz w:val="22"/>
          <w:szCs w:val="22"/>
        </w:rPr>
        <w:t>___________________________________________________________</w:t>
      </w:r>
      <w:r w:rsidRPr="00BC20AA">
        <w:rPr>
          <w:sz w:val="22"/>
          <w:szCs w:val="22"/>
        </w:rPr>
        <w:t xml:space="preserve"> n. </w:t>
      </w:r>
      <w:r w:rsidRPr="00BC20AA">
        <w:rPr>
          <w:rStyle w:val="hljs-strong"/>
          <w:sz w:val="22"/>
          <w:szCs w:val="22"/>
        </w:rPr>
        <w:t>____________</w:t>
      </w:r>
      <w:r w:rsidRPr="00BC20AA">
        <w:rPr>
          <w:rStyle w:val="hljs-emphasis"/>
          <w:sz w:val="22"/>
          <w:szCs w:val="22"/>
        </w:rPr>
        <w:t xml:space="preserve">_ Tel. </w:t>
      </w:r>
      <w:r w:rsidRPr="00BC20AA">
        <w:rPr>
          <w:rStyle w:val="hljs-strong"/>
          <w:sz w:val="22"/>
          <w:szCs w:val="22"/>
        </w:rPr>
        <w:t>__________________</w:t>
      </w:r>
      <w:r w:rsidRPr="00BC20AA">
        <w:rPr>
          <w:rStyle w:val="hljs-emphasis"/>
          <w:sz w:val="22"/>
          <w:szCs w:val="22"/>
        </w:rPr>
        <w:t xml:space="preserve"> Cell. </w:t>
      </w:r>
      <w:r w:rsidRPr="00BC20AA">
        <w:rPr>
          <w:rStyle w:val="hljs-strong"/>
          <w:sz w:val="22"/>
          <w:szCs w:val="22"/>
        </w:rPr>
        <w:t>____________________</w:t>
      </w:r>
      <w:r w:rsidRPr="00BC20AA">
        <w:rPr>
          <w:rStyle w:val="hljs-emphasis"/>
          <w:sz w:val="22"/>
          <w:szCs w:val="22"/>
        </w:rPr>
        <w:t xml:space="preserve"> E-mail </w:t>
      </w:r>
      <w:r w:rsidRPr="00BC20AA">
        <w:rPr>
          <w:rStyle w:val="hljs-strong"/>
          <w:sz w:val="22"/>
          <w:szCs w:val="22"/>
        </w:rPr>
        <w:t>__________________________________ PEC __________________________________________________________________________________</w:t>
      </w:r>
      <w:r w:rsidRPr="00BC20AA">
        <w:rPr>
          <w:rStyle w:val="hljs-emphasis"/>
          <w:sz w:val="22"/>
          <w:szCs w:val="22"/>
        </w:rPr>
        <w:t xml:space="preserve"> in qualità di Legale Rappresentante / Titolare del Soggetto Gestore: Denominazione / Ragione Sociale: </w:t>
      </w:r>
      <w:r w:rsidRPr="00BC20AA">
        <w:rPr>
          <w:rStyle w:val="hljs-strong"/>
          <w:sz w:val="22"/>
          <w:szCs w:val="22"/>
        </w:rPr>
        <w:t>_________________________________________________________________________</w:t>
      </w:r>
      <w:r w:rsidRPr="00BC20AA">
        <w:rPr>
          <w:rStyle w:val="hljs-emphasis"/>
          <w:sz w:val="22"/>
          <w:szCs w:val="22"/>
        </w:rPr>
        <w:t xml:space="preserve">______________ Codice Fiscale </w:t>
      </w:r>
      <w:r w:rsidRPr="00BC20AA">
        <w:rPr>
          <w:rStyle w:val="hljs-strong"/>
          <w:sz w:val="22"/>
          <w:szCs w:val="22"/>
        </w:rPr>
        <w:t>____________________________</w:t>
      </w:r>
      <w:r w:rsidRPr="00BC20AA">
        <w:rPr>
          <w:rStyle w:val="hljs-emphasis"/>
          <w:sz w:val="22"/>
          <w:szCs w:val="22"/>
        </w:rPr>
        <w:t>_</w:t>
      </w:r>
      <w:r w:rsidRPr="00BC20AA">
        <w:rPr>
          <w:rStyle w:val="hljs-strong"/>
          <w:sz w:val="22"/>
          <w:szCs w:val="22"/>
        </w:rPr>
        <w:t xml:space="preserve"> Partita IVA ______________________________</w:t>
      </w:r>
      <w:r w:rsidRPr="00BC20AA">
        <w:rPr>
          <w:rStyle w:val="hljs-emphasis"/>
          <w:sz w:val="22"/>
          <w:szCs w:val="22"/>
        </w:rPr>
        <w:t>_</w:t>
      </w:r>
      <w:r w:rsidRPr="00BC20AA">
        <w:rPr>
          <w:sz w:val="22"/>
          <w:szCs w:val="22"/>
        </w:rPr>
        <w:t xml:space="preserve"> Con sede legale in </w:t>
      </w:r>
      <w:r w:rsidRPr="00BC20AA">
        <w:rPr>
          <w:rStyle w:val="hljs-strong"/>
          <w:sz w:val="22"/>
          <w:szCs w:val="22"/>
        </w:rPr>
        <w:t>________________________________________ Prov. (____</w:t>
      </w:r>
      <w:r w:rsidRPr="00BC20AA">
        <w:rPr>
          <w:rStyle w:val="hljs-emphasis"/>
          <w:sz w:val="22"/>
          <w:szCs w:val="22"/>
        </w:rPr>
        <w:t xml:space="preserve">_) C.A.P. </w:t>
      </w:r>
      <w:r w:rsidRPr="00BC20AA">
        <w:rPr>
          <w:rStyle w:val="hljs-strong"/>
          <w:sz w:val="22"/>
          <w:szCs w:val="22"/>
        </w:rPr>
        <w:t>__________________ In Via/Piazza ________________________________________________________ n. ____________</w:t>
      </w:r>
      <w:r w:rsidRPr="00BC20AA">
        <w:rPr>
          <w:rStyle w:val="hljs-emphasis"/>
          <w:sz w:val="22"/>
          <w:szCs w:val="22"/>
        </w:rPr>
        <w:t xml:space="preserve">_ </w:t>
      </w:r>
    </w:p>
    <w:p w14:paraId="169500E4" w14:textId="77777777" w:rsidR="006C75C6" w:rsidRPr="00BC20AA" w:rsidRDefault="006C75C6" w:rsidP="006C75C6">
      <w:pPr>
        <w:spacing w:line="360" w:lineRule="auto"/>
        <w:jc w:val="both"/>
        <w:rPr>
          <w:rStyle w:val="hljs-emphasis"/>
          <w:sz w:val="22"/>
          <w:szCs w:val="22"/>
        </w:rPr>
      </w:pPr>
    </w:p>
    <w:p w14:paraId="2AFC346D" w14:textId="47AF5B00" w:rsidR="006C75C6" w:rsidRPr="00BC20AA" w:rsidRDefault="006C75C6" w:rsidP="006C75C6">
      <w:pPr>
        <w:spacing w:line="360" w:lineRule="auto"/>
        <w:jc w:val="center"/>
        <w:rPr>
          <w:rStyle w:val="hljs-emphasis"/>
          <w:b/>
          <w:bCs/>
          <w:sz w:val="22"/>
          <w:szCs w:val="22"/>
        </w:rPr>
      </w:pPr>
      <w:r w:rsidRPr="00BC20AA">
        <w:rPr>
          <w:rStyle w:val="hljs-emphasis"/>
          <w:b/>
          <w:bCs/>
          <w:sz w:val="22"/>
          <w:szCs w:val="22"/>
        </w:rPr>
        <w:t>CHIEDE</w:t>
      </w:r>
    </w:p>
    <w:p w14:paraId="041B2F67" w14:textId="77777777" w:rsidR="006C75C6" w:rsidRPr="00BC20AA" w:rsidRDefault="006C75C6" w:rsidP="006C75C6">
      <w:pPr>
        <w:jc w:val="both"/>
        <w:rPr>
          <w:rStyle w:val="hljs-emphasis"/>
          <w:sz w:val="22"/>
          <w:szCs w:val="22"/>
        </w:rPr>
      </w:pPr>
    </w:p>
    <w:p w14:paraId="5BDE0DA9" w14:textId="77777777" w:rsidR="006C75C6" w:rsidRPr="00BC20AA" w:rsidRDefault="006C75C6" w:rsidP="006C75C6">
      <w:pPr>
        <w:jc w:val="both"/>
        <w:rPr>
          <w:rStyle w:val="hljs-emphasis"/>
          <w:sz w:val="22"/>
          <w:szCs w:val="22"/>
        </w:rPr>
      </w:pPr>
      <w:r w:rsidRPr="00BC20AA">
        <w:rPr>
          <w:rStyle w:val="hljs-emphasis"/>
          <w:sz w:val="22"/>
          <w:szCs w:val="22"/>
        </w:rPr>
        <w:t xml:space="preserve">di partecipare all’Avviso Pubblico per l’acquisizione di manifestazioni di interesse per la stipula di convenzioni finalizzate alla riserva di posti-bambino e alla riduzione delle rette per le annualità 2026 e 2027, e a tal fine, valendosi delle disposizioni di cui agli artt. 46 e 47 del D.P.R. 28 dicembre 2000, n. 445, e consapevole delle sanzioni penali previste dall’art. 76 del medesimo D.P.R. per le ipotesi di falsità in atti e dichiarazioni mendaci, </w:t>
      </w:r>
    </w:p>
    <w:p w14:paraId="69E07772" w14:textId="77777777" w:rsidR="006C75C6" w:rsidRPr="00BC20AA" w:rsidRDefault="006C75C6" w:rsidP="006C75C6">
      <w:pPr>
        <w:jc w:val="both"/>
        <w:rPr>
          <w:rStyle w:val="hljs-emphasis"/>
          <w:sz w:val="22"/>
          <w:szCs w:val="22"/>
        </w:rPr>
      </w:pPr>
    </w:p>
    <w:p w14:paraId="4095EFFE" w14:textId="77777777" w:rsidR="008E6E2D" w:rsidRPr="00BC20AA" w:rsidRDefault="008E6E2D" w:rsidP="006C75C6">
      <w:pPr>
        <w:jc w:val="both"/>
        <w:rPr>
          <w:rStyle w:val="hljs-emphasis"/>
          <w:b/>
          <w:bCs/>
          <w:sz w:val="22"/>
          <w:szCs w:val="22"/>
        </w:rPr>
      </w:pPr>
    </w:p>
    <w:p w14:paraId="65338590" w14:textId="4564A189" w:rsidR="006C75C6" w:rsidRPr="00BC20AA" w:rsidRDefault="006C75C6" w:rsidP="006C75C6">
      <w:pPr>
        <w:jc w:val="both"/>
        <w:rPr>
          <w:rStyle w:val="hljs-emphasis"/>
          <w:b/>
          <w:bCs/>
          <w:sz w:val="22"/>
          <w:szCs w:val="22"/>
        </w:rPr>
      </w:pPr>
      <w:r w:rsidRPr="00BC20AA">
        <w:rPr>
          <w:rStyle w:val="hljs-emphasis"/>
          <w:b/>
          <w:bCs/>
          <w:sz w:val="22"/>
          <w:szCs w:val="22"/>
        </w:rPr>
        <w:t>DICHIARA SOTTO LA PROPRIA RESPONSABILITÀ</w:t>
      </w:r>
    </w:p>
    <w:p w14:paraId="4CC96A20" w14:textId="77777777" w:rsidR="006C75C6" w:rsidRPr="00BC20AA" w:rsidRDefault="006C75C6" w:rsidP="006C75C6">
      <w:pPr>
        <w:jc w:val="both"/>
        <w:rPr>
          <w:rStyle w:val="hljs-emphasis"/>
          <w:sz w:val="22"/>
          <w:szCs w:val="22"/>
        </w:rPr>
      </w:pPr>
    </w:p>
    <w:p w14:paraId="092913FE" w14:textId="07F0BDB6" w:rsidR="006C75C6" w:rsidRPr="00BC20AA" w:rsidRDefault="006C75C6" w:rsidP="008E6E2D">
      <w:pPr>
        <w:numPr>
          <w:ilvl w:val="0"/>
          <w:numId w:val="6"/>
        </w:numPr>
        <w:spacing w:line="360" w:lineRule="auto"/>
        <w:jc w:val="both"/>
        <w:rPr>
          <w:rStyle w:val="hljs-emphasis"/>
          <w:sz w:val="22"/>
          <w:szCs w:val="22"/>
          <w:u w:val="single"/>
        </w:rPr>
      </w:pPr>
      <w:r w:rsidRPr="00BC20AA">
        <w:rPr>
          <w:rStyle w:val="hljs-emphasis"/>
          <w:sz w:val="22"/>
          <w:szCs w:val="22"/>
          <w:u w:val="single"/>
        </w:rPr>
        <w:t xml:space="preserve">DATI E CARATTERISTICHE DELLA STRUTTURA EDUCATIVA </w:t>
      </w:r>
    </w:p>
    <w:p w14:paraId="73545A49" w14:textId="77777777" w:rsidR="008E6E2D" w:rsidRPr="00BC20AA" w:rsidRDefault="006C75C6" w:rsidP="008E6E2D">
      <w:pPr>
        <w:spacing w:line="360" w:lineRule="auto"/>
        <w:ind w:left="45"/>
        <w:jc w:val="both"/>
        <w:rPr>
          <w:rStyle w:val="hljs-emphasis"/>
          <w:sz w:val="22"/>
          <w:szCs w:val="22"/>
        </w:rPr>
      </w:pPr>
      <w:r w:rsidRPr="00BC20AA">
        <w:rPr>
          <w:rStyle w:val="hljs-emphasis"/>
          <w:sz w:val="22"/>
          <w:szCs w:val="22"/>
        </w:rPr>
        <w:t xml:space="preserve">Denominazione della struttura: </w:t>
      </w:r>
      <w:r w:rsidRPr="00BC20AA">
        <w:rPr>
          <w:rStyle w:val="hljs-strong"/>
          <w:sz w:val="22"/>
          <w:szCs w:val="22"/>
        </w:rPr>
        <w:t>________________________________________________________</w:t>
      </w:r>
      <w:r w:rsidRPr="00BC20AA">
        <w:rPr>
          <w:rStyle w:val="hljs-emphasis"/>
          <w:sz w:val="22"/>
          <w:szCs w:val="22"/>
        </w:rPr>
        <w:t xml:space="preserve"> </w:t>
      </w:r>
    </w:p>
    <w:p w14:paraId="58F01D6B" w14:textId="77777777" w:rsidR="008E6E2D" w:rsidRPr="00BC20AA" w:rsidRDefault="006C75C6" w:rsidP="008E6E2D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emphasis"/>
          <w:sz w:val="22"/>
          <w:szCs w:val="22"/>
        </w:rPr>
        <w:lastRenderedPageBreak/>
        <w:t xml:space="preserve">Sede operativa della struttura: Via/Piazza </w:t>
      </w:r>
      <w:r w:rsidRPr="00BC20AA">
        <w:rPr>
          <w:rStyle w:val="hljs-strong"/>
          <w:sz w:val="22"/>
          <w:szCs w:val="22"/>
        </w:rPr>
        <w:t>__________________________________ n. ________ Comune ____________________________________________</w:t>
      </w:r>
      <w:r w:rsidRPr="00BC20AA">
        <w:rPr>
          <w:rStyle w:val="hljs-emphasis"/>
          <w:sz w:val="22"/>
          <w:szCs w:val="22"/>
        </w:rPr>
        <w:t xml:space="preserve">_ Prov. (OR) C.A.P. </w:t>
      </w:r>
      <w:r w:rsidRPr="00BC20AA">
        <w:rPr>
          <w:rStyle w:val="hljs-strong"/>
          <w:sz w:val="22"/>
          <w:szCs w:val="22"/>
        </w:rPr>
        <w:t xml:space="preserve">______________ </w:t>
      </w:r>
    </w:p>
    <w:p w14:paraId="7F7D449B" w14:textId="77777777" w:rsidR="008E6E2D" w:rsidRPr="00BC20AA" w:rsidRDefault="008E6E2D" w:rsidP="008E6E2D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</w:p>
    <w:p w14:paraId="59C48FD3" w14:textId="77777777" w:rsidR="008E6E2D" w:rsidRPr="00BC20AA" w:rsidRDefault="006C75C6" w:rsidP="008E6E2D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Tipologia di servizio offerto (art. 2, c. 3, D.Lgs. 65/2017): </w:t>
      </w:r>
    </w:p>
    <w:p w14:paraId="1683BF69" w14:textId="77777777" w:rsidR="00EB1F7D" w:rsidRDefault="007C51C2" w:rsidP="00EB1F7D">
      <w:pPr>
        <w:pStyle w:val="isselectedend"/>
      </w:pPr>
      <w:r w:rsidRPr="00BC20AA">
        <w:rPr>
          <w:rStyle w:val="hljs-strong"/>
          <w:rFonts w:ascii="Segoe UI Symbol" w:hAnsi="Segoe UI Symbol" w:cs="Segoe UI Symbol"/>
          <w:sz w:val="22"/>
          <w:szCs w:val="22"/>
        </w:rPr>
        <w:t>☐</w:t>
      </w:r>
      <w:r w:rsidRPr="00BC20AA">
        <w:rPr>
          <w:rStyle w:val="hljs-strong"/>
          <w:sz w:val="22"/>
          <w:szCs w:val="22"/>
        </w:rPr>
        <w:t xml:space="preserve"> </w:t>
      </w:r>
      <w:r w:rsidR="00EB1F7D">
        <w:t>nido;</w:t>
      </w:r>
    </w:p>
    <w:p w14:paraId="5752CDD3" w14:textId="77777777" w:rsidR="00EB1F7D" w:rsidRDefault="00EB1F7D" w:rsidP="00EB1F7D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micronido;</w:t>
      </w:r>
    </w:p>
    <w:p w14:paraId="1EAEF7B6" w14:textId="77777777" w:rsidR="00EB1F7D" w:rsidRDefault="00EB1F7D" w:rsidP="00EB1F7D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sezione primavera;</w:t>
      </w:r>
    </w:p>
    <w:p w14:paraId="3961D5B6" w14:textId="77777777" w:rsidR="00EB1F7D" w:rsidRDefault="00EB1F7D" w:rsidP="00EB1F7D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spazio gioco di cui alla lettera c), punto 1;</w:t>
      </w:r>
    </w:p>
    <w:p w14:paraId="795083BA" w14:textId="77777777" w:rsidR="00EB1F7D" w:rsidRDefault="00EB1F7D" w:rsidP="00EB1F7D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servizio educativo in contesto domiciliare di cui alla lettera c), punto 3;</w:t>
      </w:r>
    </w:p>
    <w:p w14:paraId="20DA63E5" w14:textId="77777777" w:rsidR="00EB1F7D" w:rsidRDefault="00EB1F7D" w:rsidP="00EB1F7D">
      <w:pPr>
        <w:pStyle w:val="NormaleWeb"/>
      </w:pPr>
      <w:r>
        <w:rPr>
          <w:rFonts w:ascii="Segoe UI Symbol" w:hAnsi="Segoe UI Symbol" w:cs="Segoe UI Symbol"/>
        </w:rPr>
        <w:t>☐</w:t>
      </w:r>
      <w:r>
        <w:t xml:space="preserve"> altra tipologia di servizio educativo rientrante tra quelle ammesse dall’Avviso: ________________________________________________.</w:t>
      </w:r>
    </w:p>
    <w:p w14:paraId="55F2FB5A" w14:textId="77777777" w:rsidR="008E6E2D" w:rsidRPr="00BC20AA" w:rsidRDefault="008E6E2D" w:rsidP="00E80C10">
      <w:pPr>
        <w:spacing w:line="360" w:lineRule="auto"/>
        <w:ind w:left="45"/>
        <w:jc w:val="both"/>
        <w:rPr>
          <w:sz w:val="22"/>
          <w:szCs w:val="22"/>
        </w:rPr>
      </w:pPr>
    </w:p>
    <w:p w14:paraId="02DCCFCE" w14:textId="49DE95C3" w:rsidR="008E6E2D" w:rsidRPr="00BC20AA" w:rsidRDefault="006C75C6" w:rsidP="00E80C10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Fascia di età dei bambini accolti</w:t>
      </w:r>
      <w:r w:rsidR="00EB1F7D">
        <w:rPr>
          <w:rStyle w:val="hljs-strong"/>
          <w:sz w:val="22"/>
          <w:szCs w:val="22"/>
        </w:rPr>
        <w:t xml:space="preserve"> dalla struttura</w:t>
      </w:r>
      <w:r w:rsidRPr="00BC20AA">
        <w:rPr>
          <w:rStyle w:val="hljs-strong"/>
          <w:sz w:val="22"/>
          <w:szCs w:val="22"/>
        </w:rPr>
        <w:t>: da ____</w:t>
      </w:r>
      <w:r w:rsidRPr="00BC20AA">
        <w:rPr>
          <w:rStyle w:val="hljs-emphasis"/>
          <w:sz w:val="22"/>
          <w:szCs w:val="22"/>
        </w:rPr>
        <w:t xml:space="preserve">_ mesi a </w:t>
      </w:r>
      <w:r w:rsidRPr="00BC20AA">
        <w:rPr>
          <w:rStyle w:val="hljs-strong"/>
          <w:sz w:val="22"/>
          <w:szCs w:val="22"/>
        </w:rPr>
        <w:t>____</w:t>
      </w:r>
      <w:r w:rsidRPr="00BC20AA">
        <w:rPr>
          <w:rStyle w:val="hljs-emphasis"/>
          <w:sz w:val="22"/>
          <w:szCs w:val="22"/>
        </w:rPr>
        <w:t>_</w:t>
      </w:r>
      <w:r w:rsidRPr="00BC20AA">
        <w:rPr>
          <w:rStyle w:val="hljs-strong"/>
          <w:sz w:val="22"/>
          <w:szCs w:val="22"/>
        </w:rPr>
        <w:t xml:space="preserve"> mesi. </w:t>
      </w:r>
    </w:p>
    <w:p w14:paraId="25FB690D" w14:textId="77777777" w:rsidR="008E6E2D" w:rsidRPr="00BC20AA" w:rsidRDefault="008E6E2D" w:rsidP="00E80C10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</w:p>
    <w:p w14:paraId="1616A42C" w14:textId="6C1CBFEA" w:rsidR="006C75C6" w:rsidRPr="00BC20AA" w:rsidRDefault="006C75C6" w:rsidP="00E80C10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Giorni e orari di apertura della struttura: dal ________________ al ________________, dalle ore ________ alle ore ________ (garantendo almeno 5 giorni a settimana e almeno 4 ore giornaliere). </w:t>
      </w:r>
    </w:p>
    <w:p w14:paraId="3C36DFD8" w14:textId="77777777" w:rsidR="006C75C6" w:rsidRPr="00BC20AA" w:rsidRDefault="006C75C6" w:rsidP="008E6E2D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</w:p>
    <w:p w14:paraId="1C530D42" w14:textId="77777777" w:rsidR="008E6E2D" w:rsidRPr="00BC20AA" w:rsidRDefault="006C75C6" w:rsidP="008E6E2D">
      <w:pPr>
        <w:numPr>
          <w:ilvl w:val="0"/>
          <w:numId w:val="6"/>
        </w:numPr>
        <w:spacing w:line="360" w:lineRule="auto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  <w:u w:val="single"/>
        </w:rPr>
        <w:t>TITOLI ABILITATIVI E AUTORIZZAZIONI</w:t>
      </w:r>
      <w:r w:rsidRPr="00BC20AA">
        <w:rPr>
          <w:rStyle w:val="hljs-strong"/>
          <w:sz w:val="22"/>
          <w:szCs w:val="22"/>
        </w:rPr>
        <w:t xml:space="preserve"> </w:t>
      </w:r>
    </w:p>
    <w:p w14:paraId="664EBC10" w14:textId="3DD68FBF" w:rsidR="008E6E2D" w:rsidRPr="00BC20AA" w:rsidRDefault="007C51C2" w:rsidP="007C51C2">
      <w:pPr>
        <w:spacing w:line="360" w:lineRule="auto"/>
        <w:ind w:left="284" w:hanging="239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rFonts w:ascii="Segoe UI Symbol" w:hAnsi="Segoe UI Symbol" w:cs="Segoe UI Symbol"/>
          <w:sz w:val="22"/>
          <w:szCs w:val="22"/>
        </w:rPr>
        <w:t>☐</w:t>
      </w:r>
      <w:r w:rsidRPr="00BC20AA">
        <w:rPr>
          <w:rStyle w:val="hljs-strong"/>
          <w:sz w:val="22"/>
          <w:szCs w:val="22"/>
        </w:rPr>
        <w:t xml:space="preserve"> </w:t>
      </w:r>
      <w:r w:rsidR="008E6E2D" w:rsidRPr="00BC20AA">
        <w:rPr>
          <w:rStyle w:val="hljs-strong"/>
          <w:sz w:val="22"/>
          <w:szCs w:val="22"/>
        </w:rPr>
        <w:t>Di gestire una struttura regolarmente autorizzata al funzionamento e/o accreditata/iscritta all’Albo regionale – Sezione Minori, ove richiesto dalla normativa vigente, in relazione alla specifica tipologia di servizio erogato.</w:t>
      </w:r>
    </w:p>
    <w:p w14:paraId="7591A6B3" w14:textId="5575D5D5" w:rsidR="008E6E2D" w:rsidRPr="00BC20AA" w:rsidRDefault="008E6E2D" w:rsidP="00AA4274">
      <w:pPr>
        <w:spacing w:line="360" w:lineRule="auto"/>
        <w:ind w:left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b/>
          <w:bCs/>
          <w:sz w:val="22"/>
          <w:szCs w:val="22"/>
        </w:rPr>
        <w:t>Titolo abilitativo/autorizzazione:</w:t>
      </w:r>
      <w:r w:rsidRPr="00BC20AA">
        <w:rPr>
          <w:rStyle w:val="hljs-strong"/>
          <w:sz w:val="22"/>
          <w:szCs w:val="22"/>
        </w:rPr>
        <w:t xml:space="preserve"> n. _____________ del ________________, rilasciato/a da ___________________________________________________________</w:t>
      </w:r>
      <w:r w:rsidR="00E80C10">
        <w:rPr>
          <w:rStyle w:val="hljs-strong"/>
          <w:sz w:val="22"/>
          <w:szCs w:val="22"/>
        </w:rPr>
        <w:t xml:space="preserve">, </w:t>
      </w:r>
      <w:r w:rsidR="00E80C10" w:rsidRPr="00E80C10">
        <w:rPr>
          <w:rStyle w:val="hljs-strong"/>
          <w:sz w:val="22"/>
          <w:szCs w:val="22"/>
        </w:rPr>
        <w:t>con ricettività massima di n. __________ posti</w:t>
      </w:r>
      <w:r w:rsidRPr="00BC20AA">
        <w:rPr>
          <w:rStyle w:val="hljs-strong"/>
          <w:sz w:val="22"/>
          <w:szCs w:val="22"/>
        </w:rPr>
        <w:t>;</w:t>
      </w:r>
    </w:p>
    <w:p w14:paraId="6FB508A7" w14:textId="3A897A5A" w:rsidR="008E6E2D" w:rsidRPr="00BC20AA" w:rsidRDefault="008E6E2D" w:rsidP="007C51C2">
      <w:pPr>
        <w:spacing w:line="360" w:lineRule="auto"/>
        <w:ind w:left="284" w:hanging="239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rFonts w:ascii="Segoe UI Symbol" w:hAnsi="Segoe UI Symbol" w:cs="Segoe UI Symbol"/>
          <w:sz w:val="22"/>
          <w:szCs w:val="22"/>
        </w:rPr>
        <w:t>☐</w:t>
      </w:r>
      <w:r w:rsidRPr="00BC20AA">
        <w:rPr>
          <w:rStyle w:val="hljs-strong"/>
          <w:sz w:val="22"/>
          <w:szCs w:val="22"/>
        </w:rPr>
        <w:t xml:space="preserve"> Che la struttura possiede tutti i requisiti strutturali, organizzativi, igienico-sanitari e gestionali previsti dalla normativa nazionale e regionale vigente in relazione alla specifica tipologia di struttura e di servizio erogato</w:t>
      </w:r>
      <w:r w:rsidR="00AA4274" w:rsidRPr="00BC20AA">
        <w:rPr>
          <w:rStyle w:val="hljs-strong"/>
          <w:sz w:val="22"/>
          <w:szCs w:val="22"/>
        </w:rPr>
        <w:t>;</w:t>
      </w:r>
    </w:p>
    <w:p w14:paraId="16FEF58A" w14:textId="7217A7FB" w:rsidR="00AA4274" w:rsidRPr="00BC20AA" w:rsidRDefault="00AA4274" w:rsidP="00AA4274">
      <w:pPr>
        <w:spacing w:line="360" w:lineRule="auto"/>
        <w:ind w:left="284" w:hanging="239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rFonts w:ascii="Segoe UI Symbol" w:hAnsi="Segoe UI Symbol" w:cs="Segoe UI Symbol"/>
          <w:sz w:val="22"/>
          <w:szCs w:val="22"/>
        </w:rPr>
        <w:t>☐</w:t>
      </w:r>
      <w:r w:rsidRPr="00BC20AA">
        <w:rPr>
          <w:rStyle w:val="hljs-strong"/>
          <w:sz w:val="22"/>
          <w:szCs w:val="22"/>
        </w:rPr>
        <w:t xml:space="preserve"> Di essere regolarmente iscritto/a al </w:t>
      </w:r>
      <w:r w:rsidRPr="00BC20AA">
        <w:rPr>
          <w:rStyle w:val="hljs-strong"/>
          <w:b/>
          <w:bCs/>
          <w:sz w:val="22"/>
          <w:szCs w:val="22"/>
        </w:rPr>
        <w:t>Registro delle Imprese presso la Camera di Commercio</w:t>
      </w:r>
      <w:r w:rsidRPr="00BC20AA">
        <w:rPr>
          <w:rStyle w:val="hljs-strong"/>
          <w:sz w:val="22"/>
          <w:szCs w:val="22"/>
        </w:rPr>
        <w:t>, ove previsto in relazione alla propria forma giuridica e attività esercitata.</w:t>
      </w:r>
    </w:p>
    <w:p w14:paraId="19973E70" w14:textId="77777777" w:rsidR="00AA4274" w:rsidRPr="00BC20AA" w:rsidRDefault="00AA4274" w:rsidP="00AA4274">
      <w:pPr>
        <w:spacing w:line="360" w:lineRule="auto"/>
        <w:ind w:left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b/>
          <w:bCs/>
          <w:sz w:val="22"/>
          <w:szCs w:val="22"/>
        </w:rPr>
        <w:t>Camera di Commercio di:</w:t>
      </w:r>
      <w:r w:rsidRPr="00BC20AA">
        <w:rPr>
          <w:rStyle w:val="hljs-strong"/>
          <w:sz w:val="22"/>
          <w:szCs w:val="22"/>
        </w:rPr>
        <w:t xml:space="preserve"> ___________________________</w:t>
      </w:r>
    </w:p>
    <w:p w14:paraId="4E1E7B2F" w14:textId="5A42FF51" w:rsidR="00AA4274" w:rsidRPr="00BC20AA" w:rsidRDefault="00AA4274" w:rsidP="00AA4274">
      <w:pPr>
        <w:spacing w:line="360" w:lineRule="auto"/>
        <w:ind w:left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b/>
          <w:bCs/>
          <w:sz w:val="22"/>
          <w:szCs w:val="22"/>
        </w:rPr>
        <w:t>Numero/REA:</w:t>
      </w:r>
      <w:r w:rsidRPr="00BC20AA">
        <w:rPr>
          <w:rStyle w:val="hljs-strong"/>
          <w:sz w:val="22"/>
          <w:szCs w:val="22"/>
        </w:rPr>
        <w:t xml:space="preserve"> ________________________________</w:t>
      </w:r>
    </w:p>
    <w:p w14:paraId="583BA2B3" w14:textId="0F19D09A" w:rsidR="006C75C6" w:rsidRPr="00BC20AA" w:rsidRDefault="006C75C6" w:rsidP="008E6E2D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</w:p>
    <w:p w14:paraId="087D3976" w14:textId="471215FF" w:rsidR="006C75C6" w:rsidRPr="00BC20AA" w:rsidRDefault="006C75C6" w:rsidP="006C75C6">
      <w:pPr>
        <w:numPr>
          <w:ilvl w:val="0"/>
          <w:numId w:val="6"/>
        </w:numPr>
        <w:jc w:val="both"/>
        <w:rPr>
          <w:rStyle w:val="hljs-strong"/>
          <w:sz w:val="22"/>
          <w:szCs w:val="22"/>
          <w:u w:val="single"/>
        </w:rPr>
      </w:pPr>
      <w:r w:rsidRPr="00BC20AA">
        <w:rPr>
          <w:rStyle w:val="hljs-strong"/>
          <w:sz w:val="22"/>
          <w:szCs w:val="22"/>
          <w:u w:val="single"/>
        </w:rPr>
        <w:t xml:space="preserve">POSTI RISERVATI E CONDIZIONI ECONOMICHE </w:t>
      </w:r>
    </w:p>
    <w:p w14:paraId="0F702C34" w14:textId="4192C78F" w:rsidR="006C75C6" w:rsidRDefault="006C75C6" w:rsidP="00AA4274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Di garantire la propria disponibilità a riservare a favore dei bambini residenti nel Comune di Ollastra e a mettere a disposizione nell'ambito della convenzione</w:t>
      </w:r>
      <w:r w:rsidR="001234C2">
        <w:rPr>
          <w:rStyle w:val="hljs-strong"/>
          <w:sz w:val="22"/>
          <w:szCs w:val="22"/>
        </w:rPr>
        <w:t xml:space="preserve"> i seguenti posti</w:t>
      </w:r>
      <w:r w:rsidRPr="00BC20AA">
        <w:rPr>
          <w:rStyle w:val="hljs-strong"/>
          <w:sz w:val="22"/>
          <w:szCs w:val="22"/>
        </w:rPr>
        <w:t xml:space="preserve">: </w:t>
      </w:r>
    </w:p>
    <w:tbl>
      <w:tblPr>
        <w:tblStyle w:val="Grigliatabella"/>
        <w:tblW w:w="0" w:type="auto"/>
        <w:tblInd w:w="963" w:type="dxa"/>
        <w:tblLook w:val="04A0" w:firstRow="1" w:lastRow="0" w:firstColumn="1" w:lastColumn="0" w:noHBand="0" w:noVBand="1"/>
      </w:tblPr>
      <w:tblGrid>
        <w:gridCol w:w="2718"/>
        <w:gridCol w:w="2410"/>
      </w:tblGrid>
      <w:tr w:rsidR="009915D0" w14:paraId="51A7EC07" w14:textId="77777777" w:rsidTr="009915D0">
        <w:tc>
          <w:tcPr>
            <w:tcW w:w="5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59E7" w14:textId="7A1CC43D" w:rsid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lastRenderedPageBreak/>
              <w:t>Periodo Ottobre 2026/Dicembre 2026</w:t>
            </w:r>
          </w:p>
        </w:tc>
      </w:tr>
      <w:tr w:rsidR="009915D0" w14:paraId="070C12B5" w14:textId="77777777" w:rsidTr="009915D0">
        <w:tc>
          <w:tcPr>
            <w:tcW w:w="5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215B" w14:textId="4E54FA0A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>RISERVA POSTI BAMBINO</w:t>
            </w:r>
          </w:p>
        </w:tc>
      </w:tr>
      <w:tr w:rsidR="009915D0" w14:paraId="2D577636" w14:textId="77777777" w:rsidTr="009915D0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3A17" w14:textId="5F967B6D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>FASCIA D’ETA’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5DF8" w14:textId="7D3A649F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 xml:space="preserve">N. POSTI </w:t>
            </w:r>
          </w:p>
        </w:tc>
      </w:tr>
      <w:tr w:rsidR="009915D0" w14:paraId="1F958CEB" w14:textId="77777777" w:rsidTr="009915D0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9D75" w14:textId="77777777" w:rsidR="009915D0" w:rsidRPr="009915D0" w:rsidRDefault="009915D0" w:rsidP="009915D0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3-12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5252" w14:textId="41E5DCCF" w:rsid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9915D0" w14:paraId="014E2130" w14:textId="77777777" w:rsidTr="009915D0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E77A" w14:textId="2A54CFD6" w:rsidR="009915D0" w:rsidRPr="009915D0" w:rsidRDefault="009915D0" w:rsidP="009915D0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12-24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1C2F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  <w:tr w:rsidR="009915D0" w14:paraId="0662C5AD" w14:textId="77777777" w:rsidTr="009915D0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2661" w14:textId="67BCBA0E" w:rsidR="009915D0" w:rsidRPr="009915D0" w:rsidRDefault="009915D0" w:rsidP="009915D0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24-36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38B7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  <w:tr w:rsidR="009915D0" w14:paraId="32B2AD58" w14:textId="77777777" w:rsidTr="009915D0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9A42" w14:textId="284A8866" w:rsidR="009915D0" w:rsidRDefault="009915D0" w:rsidP="009915D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TOTALE POSTI RISERVATI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C7B7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</w:tbl>
    <w:p w14:paraId="0CD2BF23" w14:textId="69FAEFD3" w:rsidR="00E80C10" w:rsidRDefault="00E80C10" w:rsidP="00E80C10">
      <w:pPr>
        <w:jc w:val="both"/>
        <w:rPr>
          <w:rFonts w:ascii="Garamond" w:hAnsi="Garamond" w:cstheme="minorBidi"/>
          <w:sz w:val="22"/>
          <w:szCs w:val="22"/>
          <w:lang w:eastAsia="en-US"/>
        </w:rPr>
      </w:pPr>
    </w:p>
    <w:tbl>
      <w:tblPr>
        <w:tblStyle w:val="Grigliatabella"/>
        <w:tblW w:w="0" w:type="auto"/>
        <w:tblInd w:w="963" w:type="dxa"/>
        <w:tblLook w:val="04A0" w:firstRow="1" w:lastRow="0" w:firstColumn="1" w:lastColumn="0" w:noHBand="0" w:noVBand="1"/>
      </w:tblPr>
      <w:tblGrid>
        <w:gridCol w:w="2718"/>
        <w:gridCol w:w="2410"/>
      </w:tblGrid>
      <w:tr w:rsidR="009915D0" w14:paraId="2824167A" w14:textId="77777777" w:rsidTr="00970266">
        <w:tc>
          <w:tcPr>
            <w:tcW w:w="5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689" w14:textId="2B2950E2" w:rsid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Periodo Gennaio 2027/Dicembre 2027</w:t>
            </w:r>
          </w:p>
        </w:tc>
      </w:tr>
      <w:tr w:rsidR="009915D0" w14:paraId="21A39463" w14:textId="77777777" w:rsidTr="00970266">
        <w:tc>
          <w:tcPr>
            <w:tcW w:w="5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FC59" w14:textId="77777777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>RISERVA POSTI BAMBINO</w:t>
            </w:r>
          </w:p>
        </w:tc>
      </w:tr>
      <w:tr w:rsidR="009915D0" w14:paraId="3A5BECCB" w14:textId="77777777" w:rsidTr="0097026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5A55" w14:textId="77777777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>FASCIA D’ETA’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237B" w14:textId="77777777" w:rsidR="009915D0" w:rsidRP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 w:rsidRPr="009915D0">
              <w:rPr>
                <w:rFonts w:ascii="Garamond" w:hAnsi="Garamond"/>
                <w:b/>
                <w:bCs/>
              </w:rPr>
              <w:t xml:space="preserve">N. POSTI </w:t>
            </w:r>
          </w:p>
        </w:tc>
      </w:tr>
      <w:tr w:rsidR="009915D0" w14:paraId="0485969B" w14:textId="77777777" w:rsidTr="0097026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E9AE" w14:textId="77777777" w:rsidR="009915D0" w:rsidRPr="009915D0" w:rsidRDefault="009915D0" w:rsidP="00970266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3-12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B26C" w14:textId="77777777" w:rsid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9915D0" w14:paraId="781285EB" w14:textId="77777777" w:rsidTr="0097026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2B9" w14:textId="77777777" w:rsidR="009915D0" w:rsidRPr="009915D0" w:rsidRDefault="009915D0" w:rsidP="00970266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12-24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FF57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  <w:tr w:rsidR="009915D0" w14:paraId="38759A5B" w14:textId="77777777" w:rsidTr="0097026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75FD" w14:textId="77777777" w:rsidR="009915D0" w:rsidRPr="009915D0" w:rsidRDefault="009915D0" w:rsidP="00970266">
            <w:pPr>
              <w:jc w:val="center"/>
              <w:rPr>
                <w:rFonts w:ascii="Garamond" w:hAnsi="Garamond"/>
              </w:rPr>
            </w:pPr>
            <w:r w:rsidRPr="009915D0">
              <w:rPr>
                <w:rFonts w:ascii="Garamond" w:hAnsi="Garamond"/>
              </w:rPr>
              <w:t>24-36 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6139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  <w:tr w:rsidR="009915D0" w14:paraId="5074AFDE" w14:textId="77777777" w:rsidTr="0097026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55F3" w14:textId="77777777" w:rsidR="009915D0" w:rsidRDefault="009915D0" w:rsidP="00970266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TOTALE POSTI RISERVATI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A4A" w14:textId="77777777" w:rsidR="009915D0" w:rsidRDefault="009915D0" w:rsidP="00970266">
            <w:pPr>
              <w:jc w:val="both"/>
              <w:rPr>
                <w:rFonts w:ascii="Garamond" w:hAnsi="Garamond"/>
              </w:rPr>
            </w:pPr>
          </w:p>
        </w:tc>
      </w:tr>
    </w:tbl>
    <w:p w14:paraId="5ACF5767" w14:textId="77777777" w:rsidR="009915D0" w:rsidRDefault="009915D0" w:rsidP="00E80C10">
      <w:pPr>
        <w:jc w:val="both"/>
        <w:rPr>
          <w:rFonts w:ascii="Garamond" w:hAnsi="Garamond" w:cstheme="minorBidi"/>
          <w:sz w:val="22"/>
          <w:szCs w:val="22"/>
          <w:lang w:eastAsia="en-US"/>
        </w:rPr>
      </w:pPr>
    </w:p>
    <w:p w14:paraId="11C48ED3" w14:textId="4FEC8553" w:rsidR="001234C2" w:rsidRDefault="009915D0" w:rsidP="00E80C10">
      <w:pPr>
        <w:jc w:val="both"/>
        <w:rPr>
          <w:rFonts w:ascii="Garamond" w:hAnsi="Garamond" w:cstheme="minorBidi"/>
          <w:sz w:val="22"/>
          <w:szCs w:val="22"/>
          <w:lang w:eastAsia="en-US"/>
        </w:rPr>
      </w:pPr>
      <w:r>
        <w:t>Il numero complessivo dei posti indicati per ciascuna annualità non potrà eccedere il numero massimo di posti previsto dall'Avviso.</w:t>
      </w:r>
    </w:p>
    <w:p w14:paraId="63C388F5" w14:textId="5F6A1025" w:rsidR="001234C2" w:rsidRDefault="001234C2" w:rsidP="00E80C10">
      <w:pPr>
        <w:jc w:val="both"/>
        <w:rPr>
          <w:rFonts w:ascii="Garamond" w:hAnsi="Garamond" w:cstheme="minorBidi"/>
          <w:sz w:val="22"/>
          <w:szCs w:val="22"/>
          <w:lang w:eastAsia="en-US"/>
        </w:rPr>
      </w:pPr>
    </w:p>
    <w:p w14:paraId="2B11795D" w14:textId="4E1F3230" w:rsidR="00E5587A" w:rsidRPr="00BC20AA" w:rsidRDefault="006C75C6" w:rsidP="00E5587A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Di applicare la seguente retta mensile ordinaria a bambino: </w:t>
      </w:r>
    </w:p>
    <w:p w14:paraId="67AF60BD" w14:textId="42CD071A" w:rsidR="00E5587A" w:rsidRPr="00BC20AA" w:rsidRDefault="006C75C6" w:rsidP="00E5587A">
      <w:pPr>
        <w:pStyle w:val="Paragrafoelenco"/>
        <w:numPr>
          <w:ilvl w:val="0"/>
          <w:numId w:val="1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Retta mensile tempo pieno (se previsto): € ____________________ / mese; </w:t>
      </w:r>
    </w:p>
    <w:p w14:paraId="323D0375" w14:textId="60AB4AA1" w:rsidR="006C75C6" w:rsidRPr="00BC20AA" w:rsidRDefault="006C75C6" w:rsidP="00E5587A">
      <w:pPr>
        <w:pStyle w:val="Paragrafoelenco"/>
        <w:numPr>
          <w:ilvl w:val="0"/>
          <w:numId w:val="1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Retta mensile tempo parziale (se previsto): € ___________________ / mese. </w:t>
      </w:r>
    </w:p>
    <w:p w14:paraId="31553C13" w14:textId="1324783B" w:rsidR="006C75C6" w:rsidRPr="00BC20AA" w:rsidRDefault="006C75C6" w:rsidP="006C75C6">
      <w:pPr>
        <w:ind w:left="45"/>
        <w:jc w:val="both"/>
        <w:rPr>
          <w:rStyle w:val="hljs-emphasis"/>
          <w:sz w:val="22"/>
          <w:szCs w:val="22"/>
        </w:rPr>
      </w:pPr>
    </w:p>
    <w:p w14:paraId="2112324F" w14:textId="29017CA1" w:rsidR="00E5587A" w:rsidRPr="00BC20AA" w:rsidRDefault="00E5587A" w:rsidP="00E5587A">
      <w:pPr>
        <w:numPr>
          <w:ilvl w:val="0"/>
          <w:numId w:val="6"/>
        </w:numPr>
        <w:jc w:val="both"/>
        <w:rPr>
          <w:rStyle w:val="hljs-emphasis"/>
          <w:sz w:val="22"/>
          <w:szCs w:val="22"/>
          <w:u w:val="single"/>
        </w:rPr>
      </w:pPr>
      <w:r w:rsidRPr="00BC20AA">
        <w:rPr>
          <w:rStyle w:val="hljs-emphasis"/>
          <w:sz w:val="22"/>
          <w:szCs w:val="22"/>
          <w:u w:val="single"/>
        </w:rPr>
        <w:t>POSSESSO DEI REQUISITI</w:t>
      </w:r>
    </w:p>
    <w:p w14:paraId="51AA423C" w14:textId="77777777" w:rsidR="00E5587A" w:rsidRPr="00BC20AA" w:rsidRDefault="00E5587A" w:rsidP="00E5587A">
      <w:pPr>
        <w:pStyle w:val="Paragrafoelenco"/>
        <w:numPr>
          <w:ilvl w:val="0"/>
          <w:numId w:val="13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Di avere disponibilità di personale qualificato per l’espletamento di servizi rivolti alla fascia 0-3 anni, in numero adeguato a garantire i rapporti educatore/bambino previsti dalla normativa;</w:t>
      </w:r>
    </w:p>
    <w:p w14:paraId="34BDEBB6" w14:textId="77777777" w:rsidR="00EB1F7D" w:rsidRPr="00EB1F7D" w:rsidRDefault="00EB1F7D" w:rsidP="00E5587A">
      <w:pPr>
        <w:pStyle w:val="Paragrafoelenco"/>
        <w:numPr>
          <w:ilvl w:val="0"/>
          <w:numId w:val="13"/>
        </w:numPr>
        <w:spacing w:line="360" w:lineRule="auto"/>
        <w:ind w:left="426" w:hanging="284"/>
        <w:jc w:val="both"/>
        <w:rPr>
          <w:rStyle w:val="hljs-strong"/>
        </w:rPr>
      </w:pPr>
      <w:r w:rsidRPr="00EB1F7D">
        <w:rPr>
          <w:rStyle w:val="hljs-strong"/>
          <w:sz w:val="22"/>
          <w:szCs w:val="22"/>
        </w:rPr>
        <w:t>Di non trovarsi in condizioni che comportino, ai sensi della normativa vigente, il divieto di contrattare con la Pubblica Amministrazione;</w:t>
      </w:r>
    </w:p>
    <w:p w14:paraId="3828E55D" w14:textId="71E68D0C" w:rsidR="00E5587A" w:rsidRPr="00BC20AA" w:rsidRDefault="009915D0" w:rsidP="00E5587A">
      <w:pPr>
        <w:pStyle w:val="Paragrafoelenco"/>
        <w:numPr>
          <w:ilvl w:val="0"/>
          <w:numId w:val="13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9915D0">
        <w:rPr>
          <w:rStyle w:val="hljs-strong"/>
          <w:sz w:val="22"/>
          <w:szCs w:val="22"/>
        </w:rPr>
        <w:t>Che non sussistono, a carico del legale rappresentante e del personale impiegato nei servizi oggetto della presente manifestazione di interesse, condanne penali o provvedimenti che, ai sensi della normativa vigente, precludano l'impiego nei servizi educativi per l'infanzia</w:t>
      </w:r>
      <w:r w:rsidR="00E5587A" w:rsidRPr="00BC20AA">
        <w:rPr>
          <w:rStyle w:val="hljs-strong"/>
          <w:sz w:val="22"/>
          <w:szCs w:val="22"/>
        </w:rPr>
        <w:t>;</w:t>
      </w:r>
    </w:p>
    <w:p w14:paraId="39170428" w14:textId="021E893B" w:rsidR="00E5587A" w:rsidRPr="00BC20AA" w:rsidRDefault="00E5587A" w:rsidP="00E5587A">
      <w:pPr>
        <w:pStyle w:val="Paragrafoelenco"/>
        <w:numPr>
          <w:ilvl w:val="0"/>
          <w:numId w:val="13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Di essere in regola con i versamenti relativi ai contributi previdenziali ed assistenziali a favore dei lavoratori</w:t>
      </w:r>
      <w:r w:rsidR="00470F3A">
        <w:rPr>
          <w:rStyle w:val="hljs-strong"/>
          <w:sz w:val="22"/>
          <w:szCs w:val="22"/>
        </w:rPr>
        <w:t>,</w:t>
      </w:r>
      <w:r w:rsidRPr="00BC20AA">
        <w:rPr>
          <w:rStyle w:val="hljs-strong"/>
          <w:sz w:val="22"/>
          <w:szCs w:val="22"/>
        </w:rPr>
        <w:t xml:space="preserve"> secondo la legislazione </w:t>
      </w:r>
      <w:r w:rsidR="00470F3A">
        <w:rPr>
          <w:rStyle w:val="hljs-strong"/>
          <w:sz w:val="22"/>
          <w:szCs w:val="22"/>
        </w:rPr>
        <w:t>vigente.</w:t>
      </w:r>
    </w:p>
    <w:p w14:paraId="7925253B" w14:textId="77777777" w:rsidR="00E5587A" w:rsidRPr="00BC20AA" w:rsidRDefault="00E5587A" w:rsidP="00E5587A">
      <w:p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</w:p>
    <w:p w14:paraId="2EA131CE" w14:textId="7900720A" w:rsidR="006C75C6" w:rsidRPr="00BC20AA" w:rsidRDefault="006C75C6" w:rsidP="006C75C6">
      <w:pPr>
        <w:numPr>
          <w:ilvl w:val="0"/>
          <w:numId w:val="6"/>
        </w:numPr>
        <w:jc w:val="both"/>
        <w:rPr>
          <w:rStyle w:val="hljs-emphasis"/>
          <w:sz w:val="22"/>
          <w:szCs w:val="22"/>
          <w:u w:val="single"/>
        </w:rPr>
      </w:pPr>
      <w:r w:rsidRPr="00BC20AA">
        <w:rPr>
          <w:rStyle w:val="hljs-emphasis"/>
          <w:sz w:val="22"/>
          <w:szCs w:val="22"/>
          <w:u w:val="single"/>
        </w:rPr>
        <w:t xml:space="preserve">IMPEGNI E ACCETTAZIONE DELLE CLAUSOLE DELL'AVVISO </w:t>
      </w:r>
    </w:p>
    <w:p w14:paraId="08C88015" w14:textId="77777777" w:rsidR="006C75C6" w:rsidRPr="00BC20AA" w:rsidRDefault="006C75C6" w:rsidP="00E5587A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Di accettare integralmente, senza riserva alcuna, le condizioni e le clausole previste dall'Avviso Pubblico e, in particolare, di impegnarsi a: </w:t>
      </w:r>
    </w:p>
    <w:p w14:paraId="3573D84D" w14:textId="07900EF0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Stipulare apposita convenzione con il Comune di Ollastra per la disciplina dei rapporti derivanti dall'Avviso Pubblico; </w:t>
      </w:r>
    </w:p>
    <w:p w14:paraId="3720F801" w14:textId="38E554DA" w:rsidR="006C75C6" w:rsidRPr="00BC20AA" w:rsidRDefault="00470F3A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>
        <w:rPr>
          <w:rStyle w:val="hljs-strong"/>
          <w:sz w:val="22"/>
          <w:szCs w:val="22"/>
        </w:rPr>
        <w:t>A</w:t>
      </w:r>
      <w:r w:rsidRPr="00470F3A">
        <w:rPr>
          <w:rStyle w:val="hljs-strong"/>
          <w:sz w:val="22"/>
          <w:szCs w:val="22"/>
        </w:rPr>
        <w:t>pplicare direttamente alla famiglia beneficiaria la riduzione della retta secondo le modalità e nei limiti previsti dall'Avviso Pubblico, dando atto che la riduzione non potrà eccedere il 70% della retta mensile e, in ogni caso, l'importo massimo di € 350,00 mensili per bambino</w:t>
      </w:r>
      <w:r w:rsidR="006C75C6" w:rsidRPr="00BC20AA">
        <w:rPr>
          <w:rStyle w:val="hljs-strong"/>
          <w:sz w:val="22"/>
          <w:szCs w:val="22"/>
        </w:rPr>
        <w:t xml:space="preserve">; </w:t>
      </w:r>
    </w:p>
    <w:p w14:paraId="036C8437" w14:textId="236C4E87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Garantire ai residenti nel Comune di Ollastra la priorità d'accesso sui posti dichiarati e accettare la seguente procedura di svincolo: qualora un posto riservato sia vuoto e si presenti un utente privato interessato, il gestore invierà comunicazione via e-mail/PEC al Comune; decorso il termine di </w:t>
      </w:r>
      <w:r w:rsidR="00E5587A" w:rsidRPr="00BC20AA">
        <w:rPr>
          <w:rStyle w:val="hljs-strong"/>
          <w:sz w:val="22"/>
          <w:szCs w:val="22"/>
        </w:rPr>
        <w:t>30</w:t>
      </w:r>
      <w:r w:rsidRPr="00BC20AA">
        <w:rPr>
          <w:rStyle w:val="hljs-strong"/>
          <w:sz w:val="22"/>
          <w:szCs w:val="22"/>
        </w:rPr>
        <w:t xml:space="preserve"> giorni </w:t>
      </w:r>
      <w:r w:rsidRPr="00BC20AA">
        <w:rPr>
          <w:rStyle w:val="hljs-strong"/>
          <w:sz w:val="22"/>
          <w:szCs w:val="22"/>
        </w:rPr>
        <w:lastRenderedPageBreak/>
        <w:t xml:space="preserve">solari senza che il Comune abbia segnalato istanze di residenti in corso di istruttoria, il gestore potrà liberamente assegnare il posto ad altri utenti; </w:t>
      </w:r>
    </w:p>
    <w:p w14:paraId="57136C14" w14:textId="56171719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Riconoscere che la convenzione non comporta alcun obbligo per il Comune di garantire un numero minimo di iscrizioni o di utilizzi effettivi dei posti riservati, né genera alcun diritto ad indennizzi, rimborsi o ristori per posti inoptati; </w:t>
      </w:r>
    </w:p>
    <w:p w14:paraId="1748CD57" w14:textId="24C0F01B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Trasmettere periodica e idonea documentazione (registri presenze, rendicontazioni, fatture elettroniche) attestante la regolare frequenza dei bambini e l'effettiva applicazione della riduzione della retta; </w:t>
      </w:r>
    </w:p>
    <w:p w14:paraId="40F0CA2E" w14:textId="4E6DF3D8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Mantenere un'adeguata copertura assicurativa R.C. per tutta la durata della convenzione; </w:t>
      </w:r>
    </w:p>
    <w:p w14:paraId="5642A372" w14:textId="599C6956" w:rsidR="006C75C6" w:rsidRPr="00BC20AA" w:rsidRDefault="006C75C6" w:rsidP="00E5587A">
      <w:pPr>
        <w:pStyle w:val="Paragrafoelenco"/>
        <w:numPr>
          <w:ilvl w:val="0"/>
          <w:numId w:val="19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Mantenere la regolarità contributiva (D.U.R.C.) ai fini delle liquidazioni</w:t>
      </w:r>
      <w:r w:rsidR="00E5587A" w:rsidRPr="00BC20AA">
        <w:rPr>
          <w:rStyle w:val="hljs-strong"/>
          <w:sz w:val="22"/>
          <w:szCs w:val="22"/>
        </w:rPr>
        <w:t>.</w:t>
      </w:r>
    </w:p>
    <w:p w14:paraId="6081ED05" w14:textId="36FE877A" w:rsidR="00BC20AA" w:rsidRDefault="00BC20AA" w:rsidP="00BC20AA">
      <w:pPr>
        <w:spacing w:line="360" w:lineRule="auto"/>
        <w:jc w:val="both"/>
        <w:rPr>
          <w:rStyle w:val="hljs-strong"/>
          <w:sz w:val="22"/>
          <w:szCs w:val="22"/>
        </w:rPr>
      </w:pPr>
    </w:p>
    <w:p w14:paraId="5DA01495" w14:textId="77777777" w:rsidR="001234C2" w:rsidRPr="00BC20AA" w:rsidRDefault="001234C2" w:rsidP="00BC20AA">
      <w:pPr>
        <w:spacing w:line="360" w:lineRule="auto"/>
        <w:jc w:val="both"/>
        <w:rPr>
          <w:rStyle w:val="hljs-strong"/>
          <w:sz w:val="22"/>
          <w:szCs w:val="22"/>
        </w:rPr>
      </w:pPr>
    </w:p>
    <w:p w14:paraId="79154FED" w14:textId="77777777" w:rsidR="00BC20AA" w:rsidRPr="00BC20AA" w:rsidRDefault="00BC20AA" w:rsidP="00BC20AA">
      <w:pPr>
        <w:spacing w:line="360" w:lineRule="auto"/>
        <w:ind w:left="45"/>
        <w:jc w:val="center"/>
        <w:rPr>
          <w:rStyle w:val="hljs-strong"/>
          <w:b/>
          <w:bCs/>
          <w:sz w:val="22"/>
          <w:szCs w:val="22"/>
        </w:rPr>
      </w:pPr>
      <w:r w:rsidRPr="00BC20AA">
        <w:rPr>
          <w:rStyle w:val="hljs-strong"/>
          <w:b/>
          <w:bCs/>
          <w:sz w:val="22"/>
          <w:szCs w:val="22"/>
        </w:rPr>
        <w:t>DICHIARA, inoltre</w:t>
      </w:r>
    </w:p>
    <w:p w14:paraId="0083D000" w14:textId="5390423A" w:rsidR="006C75C6" w:rsidRPr="00EB1F7D" w:rsidRDefault="00EB1F7D" w:rsidP="00BC20AA">
      <w:pPr>
        <w:spacing w:line="360" w:lineRule="auto"/>
        <w:ind w:left="45"/>
        <w:jc w:val="both"/>
        <w:rPr>
          <w:sz w:val="22"/>
          <w:szCs w:val="22"/>
        </w:rPr>
      </w:pPr>
      <w:r w:rsidRPr="00EB1F7D">
        <w:rPr>
          <w:sz w:val="22"/>
          <w:szCs w:val="22"/>
        </w:rPr>
        <w:t>di aver preso visione dell'informativa sul trattamento dei dati personali resa ai sensi dell'art. 13 del Regolamento (UE) 2016/679 e allegata all'Avviso Pubblico.</w:t>
      </w:r>
    </w:p>
    <w:p w14:paraId="60497D44" w14:textId="77777777" w:rsidR="00EB1F7D" w:rsidRPr="00BC20AA" w:rsidRDefault="00EB1F7D" w:rsidP="00BC20AA">
      <w:pPr>
        <w:spacing w:line="360" w:lineRule="auto"/>
        <w:ind w:left="45"/>
        <w:jc w:val="both"/>
        <w:rPr>
          <w:rStyle w:val="hljs-strong"/>
          <w:sz w:val="22"/>
          <w:szCs w:val="22"/>
        </w:rPr>
      </w:pPr>
    </w:p>
    <w:p w14:paraId="38F7D585" w14:textId="77777777" w:rsidR="006C75C6" w:rsidRPr="00BC20AA" w:rsidRDefault="006C75C6" w:rsidP="00BC20AA">
      <w:pPr>
        <w:spacing w:line="360" w:lineRule="auto"/>
        <w:ind w:left="45"/>
        <w:jc w:val="both"/>
        <w:rPr>
          <w:rStyle w:val="hljs-strong"/>
          <w:b/>
          <w:bCs/>
          <w:sz w:val="22"/>
          <w:szCs w:val="22"/>
        </w:rPr>
      </w:pPr>
      <w:r w:rsidRPr="00BC20AA">
        <w:rPr>
          <w:rStyle w:val="hljs-strong"/>
          <w:b/>
          <w:bCs/>
          <w:sz w:val="22"/>
          <w:szCs w:val="22"/>
        </w:rPr>
        <w:t xml:space="preserve">ALLEGA ALLA PRESENTE: </w:t>
      </w:r>
    </w:p>
    <w:p w14:paraId="4C9586B1" w14:textId="05958BA5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copia dello Statuto e/o dell’atto costitutivo, ove previsto in relazione alla forma giuridica del soggetto gestore; </w:t>
      </w:r>
    </w:p>
    <w:p w14:paraId="1F5D0813" w14:textId="77777777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copia del titolo di autorizzazione al funzionamento, autorizzazione all’esercizio, accreditamento o altro titolo abilitativo previsto dalla normativa vigente per la specifica tipologia di servizio; </w:t>
      </w:r>
    </w:p>
    <w:p w14:paraId="4F0B773A" w14:textId="77777777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visura camerale aggiornata (non anteriore a 6 mesi), ove prevista; </w:t>
      </w:r>
    </w:p>
    <w:p w14:paraId="05E9BA00" w14:textId="1517C418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elenco nominativo del personale dipendente</w:t>
      </w:r>
      <w:r w:rsidR="00470F3A">
        <w:rPr>
          <w:rStyle w:val="hljs-strong"/>
          <w:sz w:val="22"/>
          <w:szCs w:val="22"/>
        </w:rPr>
        <w:t>, con indicazione delle</w:t>
      </w:r>
      <w:r w:rsidRPr="00BC20AA">
        <w:rPr>
          <w:rStyle w:val="hljs-strong"/>
          <w:sz w:val="22"/>
          <w:szCs w:val="22"/>
        </w:rPr>
        <w:t xml:space="preserve"> relative qualifiche professionali; </w:t>
      </w:r>
    </w:p>
    <w:p w14:paraId="729141E0" w14:textId="77777777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 xml:space="preserve">progetto educativo e/o Carta dei servizi; </w:t>
      </w:r>
    </w:p>
    <w:p w14:paraId="49993133" w14:textId="77777777" w:rsidR="00E5587A" w:rsidRPr="00BC20AA" w:rsidRDefault="00E5587A" w:rsidP="00BC20AA">
      <w:pPr>
        <w:pStyle w:val="Paragrafoelenco"/>
        <w:numPr>
          <w:ilvl w:val="0"/>
          <w:numId w:val="20"/>
        </w:numPr>
        <w:spacing w:line="360" w:lineRule="auto"/>
        <w:ind w:left="426" w:hanging="284"/>
        <w:jc w:val="both"/>
        <w:rPr>
          <w:rStyle w:val="hljs-strong"/>
          <w:sz w:val="22"/>
          <w:szCs w:val="22"/>
        </w:rPr>
      </w:pPr>
      <w:r w:rsidRPr="00BC20AA">
        <w:rPr>
          <w:rStyle w:val="hljs-strong"/>
          <w:sz w:val="22"/>
          <w:szCs w:val="22"/>
        </w:rPr>
        <w:t>copia del documento di identità in corso di validità del legale rappresentante.</w:t>
      </w:r>
    </w:p>
    <w:p w14:paraId="0F031EAF" w14:textId="30BF3F30" w:rsidR="006C75C6" w:rsidRPr="00BC20AA" w:rsidRDefault="006C75C6" w:rsidP="00E5587A">
      <w:pPr>
        <w:ind w:left="45"/>
        <w:jc w:val="both"/>
        <w:rPr>
          <w:rStyle w:val="hljs-emphasis"/>
          <w:sz w:val="22"/>
          <w:szCs w:val="22"/>
        </w:rPr>
      </w:pPr>
    </w:p>
    <w:p w14:paraId="3A15D315" w14:textId="77777777" w:rsidR="006C75C6" w:rsidRPr="00BC20AA" w:rsidRDefault="006C75C6" w:rsidP="006C75C6">
      <w:pPr>
        <w:ind w:left="45"/>
        <w:jc w:val="both"/>
        <w:rPr>
          <w:rStyle w:val="hljs-emphasis"/>
          <w:sz w:val="22"/>
          <w:szCs w:val="22"/>
        </w:rPr>
      </w:pPr>
    </w:p>
    <w:p w14:paraId="43180687" w14:textId="6117099C" w:rsidR="006C75C6" w:rsidRPr="00BC20AA" w:rsidRDefault="006C75C6" w:rsidP="006C75C6">
      <w:pPr>
        <w:ind w:left="45"/>
        <w:jc w:val="both"/>
        <w:rPr>
          <w:rStyle w:val="hljs-emphasis"/>
          <w:sz w:val="22"/>
          <w:szCs w:val="22"/>
        </w:rPr>
      </w:pPr>
      <w:r w:rsidRPr="00BC20AA">
        <w:rPr>
          <w:rStyle w:val="hljs-emphasis"/>
          <w:sz w:val="22"/>
          <w:szCs w:val="22"/>
        </w:rPr>
        <w:t xml:space="preserve">Luogo e Data: </w:t>
      </w:r>
      <w:r w:rsidR="00BC20AA">
        <w:rPr>
          <w:rStyle w:val="hljs-strong"/>
          <w:sz w:val="22"/>
          <w:szCs w:val="22"/>
        </w:rPr>
        <w:t>____________________________</w:t>
      </w:r>
    </w:p>
    <w:p w14:paraId="40D7E7E8" w14:textId="77777777" w:rsidR="006C75C6" w:rsidRPr="00BC20AA" w:rsidRDefault="006C75C6" w:rsidP="006C75C6">
      <w:pPr>
        <w:ind w:left="45"/>
        <w:jc w:val="both"/>
        <w:rPr>
          <w:rStyle w:val="hljs-emphasis"/>
          <w:sz w:val="22"/>
          <w:szCs w:val="22"/>
        </w:rPr>
      </w:pPr>
    </w:p>
    <w:p w14:paraId="34FB1AC5" w14:textId="4BD8802F" w:rsidR="006C75C6" w:rsidRDefault="006C75C6" w:rsidP="006C75C6">
      <w:pPr>
        <w:ind w:left="45"/>
        <w:jc w:val="both"/>
        <w:rPr>
          <w:rStyle w:val="hljs-emphasis"/>
          <w:sz w:val="22"/>
          <w:szCs w:val="22"/>
        </w:rPr>
      </w:pPr>
    </w:p>
    <w:p w14:paraId="4BBA7519" w14:textId="77777777" w:rsidR="00BC20AA" w:rsidRDefault="00BC20AA" w:rsidP="006C75C6">
      <w:pPr>
        <w:ind w:left="45"/>
        <w:jc w:val="both"/>
        <w:rPr>
          <w:rStyle w:val="hljs-emphasis"/>
          <w:sz w:val="22"/>
          <w:szCs w:val="22"/>
        </w:rPr>
      </w:pPr>
    </w:p>
    <w:p w14:paraId="0494FD67" w14:textId="77777777" w:rsidR="00BC20AA" w:rsidRPr="00BC20AA" w:rsidRDefault="00BC20AA" w:rsidP="006C75C6">
      <w:pPr>
        <w:ind w:left="45"/>
        <w:jc w:val="both"/>
        <w:rPr>
          <w:rStyle w:val="hljs-emphasis"/>
          <w:sz w:val="22"/>
          <w:szCs w:val="22"/>
        </w:rPr>
      </w:pPr>
    </w:p>
    <w:p w14:paraId="25AC3ABC" w14:textId="787F267D" w:rsidR="001F649D" w:rsidRPr="00BC20AA" w:rsidRDefault="006C75C6" w:rsidP="00E5587A">
      <w:pPr>
        <w:ind w:left="4956"/>
        <w:jc w:val="both"/>
        <w:rPr>
          <w:rStyle w:val="hljs-emphasis"/>
          <w:sz w:val="22"/>
          <w:szCs w:val="22"/>
        </w:rPr>
      </w:pPr>
      <w:r w:rsidRPr="00BC20AA">
        <w:rPr>
          <w:rStyle w:val="hljs-emphasis"/>
          <w:sz w:val="22"/>
          <w:szCs w:val="22"/>
        </w:rPr>
        <w:t xml:space="preserve">Firma del Legale Rappresentante </w:t>
      </w:r>
    </w:p>
    <w:p w14:paraId="40F47F6C" w14:textId="7EC92F5E" w:rsidR="00E5587A" w:rsidRPr="00BC20AA" w:rsidRDefault="00E5587A" w:rsidP="00E5587A">
      <w:pPr>
        <w:ind w:left="4956"/>
        <w:jc w:val="both"/>
        <w:rPr>
          <w:rStyle w:val="hljs-emphasis"/>
          <w:sz w:val="22"/>
          <w:szCs w:val="22"/>
        </w:rPr>
      </w:pPr>
    </w:p>
    <w:p w14:paraId="072B20E3" w14:textId="65F1B220" w:rsidR="00E5587A" w:rsidRPr="00BC20AA" w:rsidRDefault="00E5587A" w:rsidP="00E5587A">
      <w:pPr>
        <w:ind w:left="4956"/>
        <w:jc w:val="both"/>
        <w:rPr>
          <w:sz w:val="22"/>
          <w:szCs w:val="22"/>
        </w:rPr>
      </w:pPr>
      <w:r w:rsidRPr="00BC20AA">
        <w:rPr>
          <w:rStyle w:val="hljs-emphasis"/>
          <w:sz w:val="22"/>
          <w:szCs w:val="22"/>
        </w:rPr>
        <w:t>__________________________</w:t>
      </w:r>
    </w:p>
    <w:p w14:paraId="5B55FC43" w14:textId="77777777" w:rsidR="001F649D" w:rsidRPr="00BC20AA" w:rsidRDefault="001F649D" w:rsidP="006C75C6">
      <w:pPr>
        <w:jc w:val="both"/>
        <w:rPr>
          <w:sz w:val="22"/>
          <w:szCs w:val="22"/>
        </w:rPr>
      </w:pPr>
    </w:p>
    <w:p w14:paraId="0CBB7880" w14:textId="77777777" w:rsidR="001F649D" w:rsidRPr="00BC20AA" w:rsidRDefault="001F649D" w:rsidP="006C75C6">
      <w:pPr>
        <w:jc w:val="both"/>
        <w:rPr>
          <w:sz w:val="22"/>
          <w:szCs w:val="22"/>
        </w:rPr>
      </w:pPr>
    </w:p>
    <w:p w14:paraId="0F0A7808" w14:textId="77777777" w:rsidR="001F649D" w:rsidRPr="00BC20AA" w:rsidRDefault="001F649D" w:rsidP="006C75C6">
      <w:pPr>
        <w:jc w:val="both"/>
        <w:rPr>
          <w:sz w:val="22"/>
          <w:szCs w:val="22"/>
        </w:rPr>
      </w:pPr>
    </w:p>
    <w:sectPr w:rsidR="001F649D" w:rsidRPr="00BC20AA" w:rsidSect="00E709C8">
      <w:pgSz w:w="11907" w:h="16840" w:code="9"/>
      <w:pgMar w:top="1140" w:right="1134" w:bottom="814" w:left="1134" w:header="720" w:footer="720" w:gutter="0"/>
      <w:cols w:space="40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0143"/>
    <w:multiLevelType w:val="hybridMultilevel"/>
    <w:tmpl w:val="0FD4B2E4"/>
    <w:lvl w:ilvl="0" w:tplc="28E2EFAC">
      <w:numFmt w:val="bullet"/>
      <w:lvlText w:val=""/>
      <w:lvlJc w:val="left"/>
      <w:pPr>
        <w:tabs>
          <w:tab w:val="num" w:pos="2716"/>
        </w:tabs>
        <w:ind w:left="2716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861A2"/>
    <w:multiLevelType w:val="multilevel"/>
    <w:tmpl w:val="0FD4B2E4"/>
    <w:lvl w:ilvl="0">
      <w:numFmt w:val="bullet"/>
      <w:lvlText w:val=""/>
      <w:lvlJc w:val="left"/>
      <w:pPr>
        <w:tabs>
          <w:tab w:val="num" w:pos="2716"/>
        </w:tabs>
        <w:ind w:left="2716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14C14"/>
    <w:multiLevelType w:val="hybridMultilevel"/>
    <w:tmpl w:val="C348148A"/>
    <w:lvl w:ilvl="0" w:tplc="6A0838EA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D926C23"/>
    <w:multiLevelType w:val="hybridMultilevel"/>
    <w:tmpl w:val="B6E859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7EC178">
      <w:start w:val="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53640"/>
    <w:multiLevelType w:val="hybridMultilevel"/>
    <w:tmpl w:val="BE30C2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7EC178">
      <w:start w:val="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8622B"/>
    <w:multiLevelType w:val="hybridMultilevel"/>
    <w:tmpl w:val="BACEE1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286C4E"/>
    <w:multiLevelType w:val="hybridMultilevel"/>
    <w:tmpl w:val="58EA63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A60B0"/>
    <w:multiLevelType w:val="hybridMultilevel"/>
    <w:tmpl w:val="2E9ED6EE"/>
    <w:lvl w:ilvl="0" w:tplc="A03CACA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C415676"/>
    <w:multiLevelType w:val="hybridMultilevel"/>
    <w:tmpl w:val="5210BCF6"/>
    <w:lvl w:ilvl="0" w:tplc="28E2EFAC">
      <w:numFmt w:val="bullet"/>
      <w:lvlText w:val=""/>
      <w:lvlJc w:val="left"/>
      <w:pPr>
        <w:tabs>
          <w:tab w:val="num" w:pos="3316"/>
        </w:tabs>
        <w:ind w:left="3316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C6071CA"/>
    <w:multiLevelType w:val="hybridMultilevel"/>
    <w:tmpl w:val="5C9EA8A0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05E0D1F"/>
    <w:multiLevelType w:val="hybridMultilevel"/>
    <w:tmpl w:val="0340F3A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D3470C"/>
    <w:multiLevelType w:val="hybridMultilevel"/>
    <w:tmpl w:val="CF92A506"/>
    <w:lvl w:ilvl="0" w:tplc="AB9AB7AC">
      <w:start w:val="2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F801876"/>
    <w:multiLevelType w:val="hybridMultilevel"/>
    <w:tmpl w:val="2C82BD8A"/>
    <w:lvl w:ilvl="0" w:tplc="1BBEC6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76883"/>
    <w:multiLevelType w:val="hybridMultilevel"/>
    <w:tmpl w:val="6E1A3C30"/>
    <w:lvl w:ilvl="0" w:tplc="96F483B0">
      <w:numFmt w:val="bullet"/>
      <w:lvlText w:val="-"/>
      <w:lvlJc w:val="left"/>
      <w:pPr>
        <w:tabs>
          <w:tab w:val="num" w:pos="2716"/>
        </w:tabs>
        <w:ind w:left="271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31889"/>
    <w:multiLevelType w:val="hybridMultilevel"/>
    <w:tmpl w:val="F920F61C"/>
    <w:lvl w:ilvl="0" w:tplc="1BBEC664">
      <w:start w:val="5"/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9007B20"/>
    <w:multiLevelType w:val="hybridMultilevel"/>
    <w:tmpl w:val="A8C87534"/>
    <w:lvl w:ilvl="0" w:tplc="1BBEC6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47EC0"/>
    <w:multiLevelType w:val="hybridMultilevel"/>
    <w:tmpl w:val="53267146"/>
    <w:lvl w:ilvl="0" w:tplc="1BBEC6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177EC178">
      <w:start w:val="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E70E7"/>
    <w:multiLevelType w:val="hybridMultilevel"/>
    <w:tmpl w:val="E1180474"/>
    <w:lvl w:ilvl="0" w:tplc="AB9AB7AC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78774FCD"/>
    <w:multiLevelType w:val="hybridMultilevel"/>
    <w:tmpl w:val="A3EAF130"/>
    <w:lvl w:ilvl="0" w:tplc="31BA2D70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ED90D62"/>
    <w:multiLevelType w:val="hybridMultilevel"/>
    <w:tmpl w:val="6F9E8CCA"/>
    <w:lvl w:ilvl="0" w:tplc="96F483B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13"/>
  </w:num>
  <w:num w:numId="5">
    <w:abstractNumId w:val="19"/>
  </w:num>
  <w:num w:numId="6">
    <w:abstractNumId w:val="7"/>
  </w:num>
  <w:num w:numId="7">
    <w:abstractNumId w:val="6"/>
  </w:num>
  <w:num w:numId="8">
    <w:abstractNumId w:val="18"/>
  </w:num>
  <w:num w:numId="9">
    <w:abstractNumId w:val="2"/>
  </w:num>
  <w:num w:numId="10">
    <w:abstractNumId w:val="14"/>
  </w:num>
  <w:num w:numId="11">
    <w:abstractNumId w:val="17"/>
  </w:num>
  <w:num w:numId="12">
    <w:abstractNumId w:val="11"/>
  </w:num>
  <w:num w:numId="13">
    <w:abstractNumId w:val="16"/>
  </w:num>
  <w:num w:numId="14">
    <w:abstractNumId w:val="4"/>
  </w:num>
  <w:num w:numId="15">
    <w:abstractNumId w:val="3"/>
  </w:num>
  <w:num w:numId="16">
    <w:abstractNumId w:val="15"/>
  </w:num>
  <w:num w:numId="17">
    <w:abstractNumId w:val="12"/>
  </w:num>
  <w:num w:numId="18">
    <w:abstractNumId w:val="5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C6"/>
    <w:rsid w:val="0002288B"/>
    <w:rsid w:val="000266C9"/>
    <w:rsid w:val="00031CCB"/>
    <w:rsid w:val="000375BE"/>
    <w:rsid w:val="00040DC7"/>
    <w:rsid w:val="000536C2"/>
    <w:rsid w:val="00084D1D"/>
    <w:rsid w:val="000901A3"/>
    <w:rsid w:val="000A436F"/>
    <w:rsid w:val="000A6441"/>
    <w:rsid w:val="00100F8A"/>
    <w:rsid w:val="001234C2"/>
    <w:rsid w:val="00164A0C"/>
    <w:rsid w:val="00192C78"/>
    <w:rsid w:val="001C75F0"/>
    <w:rsid w:val="001F649D"/>
    <w:rsid w:val="001F7F2A"/>
    <w:rsid w:val="00231325"/>
    <w:rsid w:val="00257FFC"/>
    <w:rsid w:val="00292334"/>
    <w:rsid w:val="002C0CA8"/>
    <w:rsid w:val="002F1F9F"/>
    <w:rsid w:val="002F5CCA"/>
    <w:rsid w:val="003033CA"/>
    <w:rsid w:val="00316736"/>
    <w:rsid w:val="00327E72"/>
    <w:rsid w:val="00346B9F"/>
    <w:rsid w:val="003649F0"/>
    <w:rsid w:val="003750FD"/>
    <w:rsid w:val="00390BBC"/>
    <w:rsid w:val="003A4D50"/>
    <w:rsid w:val="003B10C2"/>
    <w:rsid w:val="003F151C"/>
    <w:rsid w:val="003F5D78"/>
    <w:rsid w:val="003F61AE"/>
    <w:rsid w:val="00424FDD"/>
    <w:rsid w:val="00470F3A"/>
    <w:rsid w:val="00491B59"/>
    <w:rsid w:val="004B67B5"/>
    <w:rsid w:val="004C14D7"/>
    <w:rsid w:val="004E12CA"/>
    <w:rsid w:val="004E33AF"/>
    <w:rsid w:val="004F7575"/>
    <w:rsid w:val="005346ED"/>
    <w:rsid w:val="0054333E"/>
    <w:rsid w:val="005B55B8"/>
    <w:rsid w:val="005C0556"/>
    <w:rsid w:val="005D4C08"/>
    <w:rsid w:val="006127D9"/>
    <w:rsid w:val="00624FF9"/>
    <w:rsid w:val="00675526"/>
    <w:rsid w:val="00696C00"/>
    <w:rsid w:val="006C75C6"/>
    <w:rsid w:val="0070522B"/>
    <w:rsid w:val="00710DDA"/>
    <w:rsid w:val="0072017A"/>
    <w:rsid w:val="00722064"/>
    <w:rsid w:val="00734244"/>
    <w:rsid w:val="007468AD"/>
    <w:rsid w:val="007617C3"/>
    <w:rsid w:val="00791F58"/>
    <w:rsid w:val="00795547"/>
    <w:rsid w:val="007C51C2"/>
    <w:rsid w:val="007D7417"/>
    <w:rsid w:val="007D7F3C"/>
    <w:rsid w:val="007F1C7F"/>
    <w:rsid w:val="00883B09"/>
    <w:rsid w:val="008B76AD"/>
    <w:rsid w:val="008C2E20"/>
    <w:rsid w:val="008E4091"/>
    <w:rsid w:val="008E6E2D"/>
    <w:rsid w:val="00942782"/>
    <w:rsid w:val="0094586D"/>
    <w:rsid w:val="0098241E"/>
    <w:rsid w:val="009915D0"/>
    <w:rsid w:val="009C21D9"/>
    <w:rsid w:val="009D5318"/>
    <w:rsid w:val="009F5672"/>
    <w:rsid w:val="00A70C46"/>
    <w:rsid w:val="00A8032B"/>
    <w:rsid w:val="00AA4274"/>
    <w:rsid w:val="00AB2DAB"/>
    <w:rsid w:val="00AB6435"/>
    <w:rsid w:val="00B27F18"/>
    <w:rsid w:val="00B435A7"/>
    <w:rsid w:val="00B82F3D"/>
    <w:rsid w:val="00B96652"/>
    <w:rsid w:val="00BC20AA"/>
    <w:rsid w:val="00BE5BF5"/>
    <w:rsid w:val="00BE7DFE"/>
    <w:rsid w:val="00C60E20"/>
    <w:rsid w:val="00C6438D"/>
    <w:rsid w:val="00C72E1C"/>
    <w:rsid w:val="00C96365"/>
    <w:rsid w:val="00CA28F5"/>
    <w:rsid w:val="00CB3F8D"/>
    <w:rsid w:val="00CD3DFF"/>
    <w:rsid w:val="00CD4247"/>
    <w:rsid w:val="00CE1158"/>
    <w:rsid w:val="00D129F7"/>
    <w:rsid w:val="00D17265"/>
    <w:rsid w:val="00D62018"/>
    <w:rsid w:val="00D75D14"/>
    <w:rsid w:val="00D828FB"/>
    <w:rsid w:val="00D91E3A"/>
    <w:rsid w:val="00D967B3"/>
    <w:rsid w:val="00DB02D9"/>
    <w:rsid w:val="00DD55E3"/>
    <w:rsid w:val="00E45FB5"/>
    <w:rsid w:val="00E538F5"/>
    <w:rsid w:val="00E5587A"/>
    <w:rsid w:val="00E61118"/>
    <w:rsid w:val="00E65270"/>
    <w:rsid w:val="00E709C8"/>
    <w:rsid w:val="00E80C10"/>
    <w:rsid w:val="00E86EDE"/>
    <w:rsid w:val="00E92DC8"/>
    <w:rsid w:val="00EA061E"/>
    <w:rsid w:val="00EA1205"/>
    <w:rsid w:val="00EB1F7D"/>
    <w:rsid w:val="00EB2C8C"/>
    <w:rsid w:val="00EE3432"/>
    <w:rsid w:val="00EF7B5F"/>
    <w:rsid w:val="00F04A0D"/>
    <w:rsid w:val="00F22416"/>
    <w:rsid w:val="00F637BD"/>
    <w:rsid w:val="00F84855"/>
    <w:rsid w:val="00FA312C"/>
    <w:rsid w:val="00FA5B7E"/>
    <w:rsid w:val="00FB0162"/>
    <w:rsid w:val="00FB2BD2"/>
    <w:rsid w:val="00FC5159"/>
    <w:rsid w:val="00FD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BFAC836"/>
  <w15:chartTrackingRefBased/>
  <w15:docId w15:val="{B92F3916-7D3D-49C4-B961-4927FC23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5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FF9"/>
    <w:rPr>
      <w:color w:val="0000FF"/>
      <w:u w:val="single"/>
    </w:rPr>
  </w:style>
  <w:style w:type="paragraph" w:styleId="Titolo">
    <w:name w:val="Title"/>
    <w:basedOn w:val="Normale"/>
    <w:qFormat/>
    <w:rsid w:val="00624FF9"/>
    <w:pPr>
      <w:jc w:val="center"/>
    </w:pPr>
    <w:rPr>
      <w:b/>
      <w:sz w:val="40"/>
    </w:rPr>
  </w:style>
  <w:style w:type="paragraph" w:styleId="Sottotitolo">
    <w:name w:val="Subtitle"/>
    <w:basedOn w:val="Normale"/>
    <w:qFormat/>
    <w:rsid w:val="00624FF9"/>
    <w:pPr>
      <w:jc w:val="center"/>
    </w:pPr>
    <w:rPr>
      <w:sz w:val="40"/>
    </w:rPr>
  </w:style>
  <w:style w:type="paragraph" w:styleId="Testofumetto">
    <w:name w:val="Balloon Text"/>
    <w:basedOn w:val="Normale"/>
    <w:semiHidden/>
    <w:rsid w:val="00D129F7"/>
    <w:rPr>
      <w:rFonts w:ascii="Tahoma" w:hAnsi="Tahoma" w:cs="Tahoma"/>
      <w:sz w:val="16"/>
      <w:szCs w:val="16"/>
    </w:rPr>
  </w:style>
  <w:style w:type="character" w:customStyle="1" w:styleId="hljs-strong">
    <w:name w:val="hljs-strong"/>
    <w:basedOn w:val="Carpredefinitoparagrafo"/>
    <w:rsid w:val="006C75C6"/>
  </w:style>
  <w:style w:type="character" w:customStyle="1" w:styleId="hljs-emphasis">
    <w:name w:val="hljs-emphasis"/>
    <w:basedOn w:val="Carpredefinitoparagrafo"/>
    <w:rsid w:val="006C75C6"/>
  </w:style>
  <w:style w:type="paragraph" w:customStyle="1" w:styleId="isselectedend">
    <w:name w:val="isselectedend"/>
    <w:basedOn w:val="Normale"/>
    <w:rsid w:val="008E6E2D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E6E2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E6E2D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E558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80C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ciale@comunediollast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sistente_sociale\Desktop\CARTA%20INTESTATA\FOGLIO%20INTESTAT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FOGLIO INTESTATO</Template>
  <TotalTime>132</TotalTime>
  <Pages>4</Pages>
  <Words>1045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8273</CharactersWithSpaces>
  <SharedDoc>false</SharedDoc>
  <HLinks>
    <vt:vector size="6" baseType="variant">
      <vt:variant>
        <vt:i4>2752519</vt:i4>
      </vt:variant>
      <vt:variant>
        <vt:i4>3</vt:i4>
      </vt:variant>
      <vt:variant>
        <vt:i4>0</vt:i4>
      </vt:variant>
      <vt:variant>
        <vt:i4>5</vt:i4>
      </vt:variant>
      <vt:variant>
        <vt:lpwstr>mailto:sociale@comunediollastra.it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assistente_sociale</dc:creator>
  <cp:keywords/>
  <cp:lastModifiedBy>assistente_sociale</cp:lastModifiedBy>
  <cp:revision>4</cp:revision>
  <cp:lastPrinted>2011-07-15T06:58:00Z</cp:lastPrinted>
  <dcterms:created xsi:type="dcterms:W3CDTF">2026-10-02T13:42:00Z</dcterms:created>
  <dcterms:modified xsi:type="dcterms:W3CDTF">2026-10-12T10:48:00Z</dcterms:modified>
</cp:coreProperties>
</file>