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F7467" w14:textId="6C3B0046" w:rsidR="00F47115" w:rsidRDefault="00F47115" w:rsidP="008A62D8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ALL. </w:t>
      </w:r>
      <w:r w:rsidR="00217E16">
        <w:rPr>
          <w:rFonts w:ascii="Calibri" w:hAnsi="Calibri" w:cs="Calibri"/>
          <w:sz w:val="22"/>
          <w:szCs w:val="22"/>
        </w:rPr>
        <w:t>A</w:t>
      </w:r>
    </w:p>
    <w:p w14:paraId="53384899" w14:textId="345F0CB7" w:rsidR="00C7787A" w:rsidRDefault="00412449" w:rsidP="00217E16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OGGETTO:</w:t>
      </w:r>
      <w:r w:rsidRPr="008A62D8">
        <w:rPr>
          <w:rFonts w:ascii="Calibri" w:hAnsi="Calibri" w:cs="Calibri"/>
          <w:sz w:val="22"/>
          <w:szCs w:val="22"/>
        </w:rPr>
        <w:t xml:space="preserve"> </w:t>
      </w:r>
      <w:r w:rsidR="004725C5">
        <w:rPr>
          <w:rFonts w:ascii="Calibri" w:hAnsi="Calibri" w:cs="Calibri"/>
          <w:sz w:val="22"/>
          <w:szCs w:val="22"/>
        </w:rPr>
        <w:t xml:space="preserve">determina del Settore Tecnico n. </w:t>
      </w:r>
      <w:r w:rsidR="00CC4263">
        <w:rPr>
          <w:rFonts w:ascii="Calibri" w:hAnsi="Calibri" w:cs="Calibri"/>
          <w:sz w:val="22"/>
          <w:szCs w:val="22"/>
        </w:rPr>
        <w:t>316</w:t>
      </w:r>
      <w:r w:rsidR="004725C5">
        <w:rPr>
          <w:rFonts w:ascii="Calibri" w:hAnsi="Calibri" w:cs="Calibri"/>
          <w:sz w:val="22"/>
          <w:szCs w:val="22"/>
        </w:rPr>
        <w:t xml:space="preserve"> del </w:t>
      </w:r>
      <w:r w:rsidR="00CC4263">
        <w:rPr>
          <w:rFonts w:ascii="Calibri" w:hAnsi="Calibri" w:cs="Calibri"/>
          <w:sz w:val="22"/>
          <w:szCs w:val="22"/>
        </w:rPr>
        <w:t>23/10/2026</w:t>
      </w:r>
      <w:r w:rsidR="008A62D8" w:rsidRPr="008A62D8">
        <w:rPr>
          <w:rFonts w:ascii="Calibri" w:hAnsi="Calibri" w:cs="Calibri"/>
          <w:sz w:val="22"/>
          <w:szCs w:val="22"/>
        </w:rPr>
        <w:t xml:space="preserve">. Avviso per l'acquisizione di manifestazione di interesse per l'affidamento della </w:t>
      </w:r>
      <w:r w:rsidR="009A51B6" w:rsidRPr="009A51B6">
        <w:rPr>
          <w:rFonts w:ascii="Calibri" w:hAnsi="Calibri" w:cs="Calibri"/>
          <w:sz w:val="22"/>
          <w:szCs w:val="22"/>
        </w:rPr>
        <w:t>concessione del servizio di gestione di un punto di ristoro all’interno del campo sportivo comunale “Nunzio Fittipaldi”</w:t>
      </w:r>
      <w:r w:rsidR="00217E16" w:rsidRPr="00217E16">
        <w:rPr>
          <w:rFonts w:ascii="Calibri" w:hAnsi="Calibri" w:cs="Calibri"/>
          <w:sz w:val="22"/>
          <w:szCs w:val="22"/>
        </w:rPr>
        <w:t>.</w:t>
      </w:r>
    </w:p>
    <w:p w14:paraId="43B0DC35" w14:textId="77777777" w:rsidR="00217E16" w:rsidRPr="00217E16" w:rsidRDefault="00217E16" w:rsidP="00217E16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145ECE0" w14:textId="77777777" w:rsidR="00D70D9D" w:rsidRDefault="0075349B" w:rsidP="00412449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DOMANDA di manifestazione di interesse a partecipare alla procedura</w:t>
      </w:r>
    </w:p>
    <w:p w14:paraId="629D184D" w14:textId="77777777" w:rsidR="00D70D9D" w:rsidRDefault="00D70D9D" w:rsidP="00D70D9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FBA3463" w14:textId="77777777" w:rsidR="0075349B" w:rsidRDefault="0075349B" w:rsidP="00B46C9C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Il/I sottoscritto/i:</w:t>
      </w:r>
      <w:r w:rsidR="00D70D9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</w:t>
      </w:r>
      <w:r w:rsidR="007A56F5">
        <w:rPr>
          <w:rFonts w:ascii="Calibri" w:hAnsi="Calibri" w:cs="Calibri"/>
          <w:sz w:val="22"/>
          <w:szCs w:val="22"/>
        </w:rPr>
        <w:t>.</w:t>
      </w:r>
      <w:r w:rsidR="00522D99">
        <w:rPr>
          <w:rFonts w:ascii="Calibri" w:hAnsi="Calibri" w:cs="Calibri"/>
          <w:sz w:val="22"/>
          <w:szCs w:val="22"/>
        </w:rPr>
        <w:t>.....</w:t>
      </w:r>
      <w:r w:rsidR="003A0C3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</w:t>
      </w:r>
      <w:r>
        <w:rPr>
          <w:rFonts w:ascii="Calibri" w:eastAsia="ArialNarrow,Italic" w:hAnsi="Calibri" w:cs="Calibri"/>
          <w:i/>
          <w:iCs/>
          <w:sz w:val="22"/>
          <w:szCs w:val="22"/>
        </w:rPr>
        <w:t>Nome e cognome</w:t>
      </w:r>
      <w:r>
        <w:rPr>
          <w:rFonts w:ascii="Calibri" w:hAnsi="Calibri" w:cs="Calibri"/>
          <w:sz w:val="22"/>
          <w:szCs w:val="22"/>
        </w:rPr>
        <w:t>)</w:t>
      </w:r>
    </w:p>
    <w:p w14:paraId="6578A1D0" w14:textId="77777777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nato a ………………………………il ………………… C.F. ……………………</w:t>
      </w:r>
      <w:r w:rsidR="00D7797F">
        <w:rPr>
          <w:rFonts w:ascii="Calibri" w:hAnsi="Calibri" w:cs="Calibri"/>
          <w:sz w:val="22"/>
          <w:szCs w:val="22"/>
        </w:rPr>
        <w:t>………………….</w:t>
      </w:r>
      <w:r>
        <w:rPr>
          <w:rFonts w:ascii="Calibri" w:hAnsi="Calibri" w:cs="Calibri"/>
          <w:sz w:val="22"/>
          <w:szCs w:val="22"/>
        </w:rPr>
        <w:t>…, residente a</w:t>
      </w:r>
      <w:r w:rsidR="00D70D9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…</w:t>
      </w:r>
      <w:r w:rsidR="007A56F5">
        <w:rPr>
          <w:rFonts w:ascii="Calibri" w:hAnsi="Calibri" w:cs="Calibri"/>
          <w:sz w:val="22"/>
          <w:szCs w:val="22"/>
        </w:rPr>
        <w:t>………….</w:t>
      </w:r>
      <w:r>
        <w:rPr>
          <w:rFonts w:ascii="Calibri" w:hAnsi="Calibri" w:cs="Calibri"/>
          <w:sz w:val="22"/>
          <w:szCs w:val="22"/>
        </w:rPr>
        <w:t>………. in via …………………</w:t>
      </w:r>
      <w:r w:rsidR="007A56F5">
        <w:rPr>
          <w:rFonts w:ascii="Calibri" w:hAnsi="Calibri" w:cs="Calibri"/>
          <w:sz w:val="22"/>
          <w:szCs w:val="22"/>
        </w:rPr>
        <w:t xml:space="preserve">…………………………………………… </w:t>
      </w:r>
      <w:r>
        <w:rPr>
          <w:rFonts w:ascii="Calibri" w:hAnsi="Calibri" w:cs="Calibri"/>
          <w:sz w:val="22"/>
          <w:szCs w:val="22"/>
        </w:rPr>
        <w:t xml:space="preserve">in qualità di: </w:t>
      </w:r>
      <w:r>
        <w:rPr>
          <w:rFonts w:ascii="Calibri" w:eastAsia="ArialNarrow,Italic" w:hAnsi="Calibri" w:cs="Calibri"/>
          <w:i/>
          <w:iCs/>
          <w:sz w:val="22"/>
          <w:szCs w:val="22"/>
        </w:rPr>
        <w:t>(barrare la casella che interessa)</w:t>
      </w:r>
    </w:p>
    <w:p w14:paraId="5D95DBD4" w14:textId="070C7B92" w:rsidR="00217E16" w:rsidRPr="00217E16" w:rsidRDefault="00217E16" w:rsidP="00217E16">
      <w:pPr>
        <w:autoSpaceDE w:val="0"/>
        <w:autoSpaceDN w:val="0"/>
        <w:adjustRightInd w:val="0"/>
        <w:spacing w:line="360" w:lineRule="auto"/>
        <w:jc w:val="both"/>
        <w:rPr>
          <w:rFonts w:ascii="Calibri" w:eastAsia="TimesNewRoman" w:hAnsi="Calibri" w:cs="Calibri"/>
          <w:sz w:val="22"/>
          <w:szCs w:val="22"/>
        </w:rPr>
      </w:pPr>
      <w:r>
        <w:rPr>
          <w:rFonts w:ascii="Calibri" w:eastAsia="TimesNewRoman" w:hAnsi="Calibri" w:cs="Calibri"/>
          <w:sz w:val="22"/>
          <w:szCs w:val="22"/>
        </w:rPr>
        <w:t xml:space="preserve">□ </w:t>
      </w:r>
      <w:r>
        <w:rPr>
          <w:rFonts w:ascii="Calibri" w:hAnsi="Calibri" w:cs="Calibri"/>
          <w:sz w:val="22"/>
          <w:szCs w:val="22"/>
        </w:rPr>
        <w:t>titolare</w:t>
      </w:r>
    </w:p>
    <w:p w14:paraId="5FE49F52" w14:textId="7AE10A29" w:rsidR="0075349B" w:rsidRPr="00217E16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eastAsia="TimesNewRoman" w:hAnsi="Calibri" w:cs="Calibri"/>
          <w:sz w:val="22"/>
          <w:szCs w:val="22"/>
        </w:rPr>
      </w:pPr>
      <w:r>
        <w:rPr>
          <w:rFonts w:ascii="Calibri" w:eastAsia="TimesNewRoman" w:hAnsi="Calibri" w:cs="Calibri"/>
          <w:sz w:val="22"/>
          <w:szCs w:val="22"/>
        </w:rPr>
        <w:t xml:space="preserve">□ </w:t>
      </w:r>
      <w:r>
        <w:rPr>
          <w:rFonts w:ascii="Calibri" w:hAnsi="Calibri" w:cs="Calibri"/>
          <w:sz w:val="22"/>
          <w:szCs w:val="22"/>
        </w:rPr>
        <w:t>legale rappresentante</w:t>
      </w:r>
    </w:p>
    <w:p w14:paraId="60C1092B" w14:textId="77777777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TimesNewRoman" w:hAnsi="Calibri" w:cs="Calibri"/>
          <w:sz w:val="22"/>
          <w:szCs w:val="22"/>
        </w:rPr>
        <w:t xml:space="preserve">□ </w:t>
      </w:r>
      <w:r>
        <w:rPr>
          <w:rFonts w:ascii="Calibri" w:hAnsi="Calibri" w:cs="Calibri"/>
          <w:sz w:val="22"/>
          <w:szCs w:val="22"/>
        </w:rPr>
        <w:t>procuratore del legale rappresentante (giusta procura notarile allegata alla presente in copia conforme all’originale n…….</w:t>
      </w:r>
      <w:r w:rsidR="00DF6DD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del …………. a rogito del notaio ………………...)</w:t>
      </w:r>
      <w:r w:rsidR="00DF6DD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 diritto e/o autorizzato a rappresentare l’operatore economico/raggruppamento/consorzio/altro:</w:t>
      </w:r>
      <w:r w:rsidR="003A0C3E">
        <w:rPr>
          <w:rFonts w:ascii="Calibri" w:hAnsi="Calibri" w:cs="Calibri"/>
          <w:sz w:val="22"/>
          <w:szCs w:val="22"/>
        </w:rPr>
        <w:t xml:space="preserve"> ……………………………………………………………………………</w:t>
      </w:r>
      <w:r w:rsidR="00D7797F">
        <w:rPr>
          <w:rFonts w:ascii="Calibri" w:hAnsi="Calibri" w:cs="Calibri"/>
          <w:sz w:val="22"/>
          <w:szCs w:val="22"/>
        </w:rPr>
        <w:t xml:space="preserve"> 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</w:t>
      </w:r>
      <w:r w:rsidR="003A0C3E">
        <w:rPr>
          <w:rFonts w:ascii="Calibri" w:hAnsi="Calibri" w:cs="Calibri"/>
          <w:sz w:val="22"/>
          <w:szCs w:val="22"/>
        </w:rPr>
        <w:t>…………………</w:t>
      </w:r>
      <w:r>
        <w:rPr>
          <w:rFonts w:ascii="Calibri" w:hAnsi="Calibri" w:cs="Calibri"/>
          <w:sz w:val="22"/>
          <w:szCs w:val="22"/>
        </w:rPr>
        <w:t>…………</w:t>
      </w:r>
      <w:r w:rsidR="00B46C9C">
        <w:rPr>
          <w:rFonts w:ascii="Calibri" w:hAnsi="Calibri" w:cs="Calibri"/>
          <w:sz w:val="22"/>
          <w:szCs w:val="22"/>
        </w:rPr>
        <w:t>……….</w:t>
      </w:r>
      <w:r>
        <w:rPr>
          <w:rFonts w:ascii="Calibri" w:hAnsi="Calibri" w:cs="Calibri"/>
          <w:sz w:val="22"/>
          <w:szCs w:val="22"/>
        </w:rPr>
        <w:t>.</w:t>
      </w:r>
      <w:r w:rsidR="00D7797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eastAsia="ArialNarrow,Italic" w:hAnsi="Calibri" w:cs="Calibri"/>
          <w:i/>
          <w:iCs/>
          <w:sz w:val="22"/>
          <w:szCs w:val="22"/>
        </w:rPr>
        <w:t>(denominazione/ragione sociale)</w:t>
      </w:r>
    </w:p>
    <w:p w14:paraId="6889A48A" w14:textId="77777777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 sede legale in .............................…, via ............................................…, C.F. ...............................…</w:t>
      </w:r>
      <w:r>
        <w:rPr>
          <w:rFonts w:ascii="Calibri" w:hAnsi="Calibri" w:cs="Calibri"/>
          <w:b/>
          <w:bCs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P.I.</w:t>
      </w:r>
    </w:p>
    <w:p w14:paraId="037A2DE2" w14:textId="77777777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</w:t>
      </w:r>
      <w:r w:rsidR="00D7797F">
        <w:rPr>
          <w:rFonts w:ascii="Calibri" w:hAnsi="Calibri" w:cs="Calibri"/>
          <w:sz w:val="22"/>
          <w:szCs w:val="22"/>
        </w:rPr>
        <w:t>…..</w:t>
      </w:r>
      <w:r>
        <w:rPr>
          <w:rFonts w:ascii="Calibri" w:hAnsi="Calibri" w:cs="Calibri"/>
          <w:sz w:val="22"/>
          <w:szCs w:val="22"/>
        </w:rPr>
        <w:t>….., PEC: ……………………………</w:t>
      </w:r>
      <w:r w:rsidR="00D7797F">
        <w:rPr>
          <w:rFonts w:ascii="Calibri" w:hAnsi="Calibri" w:cs="Calibri"/>
          <w:sz w:val="22"/>
          <w:szCs w:val="22"/>
        </w:rPr>
        <w:t>………………………………….</w:t>
      </w:r>
      <w:r>
        <w:rPr>
          <w:rFonts w:ascii="Calibri" w:hAnsi="Calibri" w:cs="Calibri"/>
          <w:sz w:val="22"/>
          <w:szCs w:val="22"/>
        </w:rPr>
        <w:t>;</w:t>
      </w:r>
    </w:p>
    <w:p w14:paraId="013EF239" w14:textId="79FB287C" w:rsidR="0075349B" w:rsidRDefault="00217E16" w:rsidP="00DF6DDB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sz w:val="22"/>
          <w:szCs w:val="22"/>
        </w:rPr>
        <w:t>chiede</w:t>
      </w:r>
    </w:p>
    <w:p w14:paraId="0770CC4F" w14:textId="77777777" w:rsidR="00217E16" w:rsidRDefault="00217E16" w:rsidP="00217E16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partecipare</w:t>
      </w:r>
      <w:r w:rsidR="0075349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al</w:t>
      </w:r>
      <w:r w:rsidR="001D6918">
        <w:rPr>
          <w:rFonts w:ascii="Calibri" w:hAnsi="Calibri" w:cs="Calibri"/>
          <w:sz w:val="22"/>
          <w:szCs w:val="22"/>
        </w:rPr>
        <w:t xml:space="preserve">l'affidamento della </w:t>
      </w:r>
      <w:r w:rsidRPr="008A62D8">
        <w:rPr>
          <w:rFonts w:ascii="Calibri" w:hAnsi="Calibri" w:cs="Calibri"/>
          <w:sz w:val="22"/>
          <w:szCs w:val="22"/>
        </w:rPr>
        <w:t xml:space="preserve">concessione </w:t>
      </w:r>
      <w:r w:rsidRPr="00217E16">
        <w:rPr>
          <w:rFonts w:ascii="Calibri" w:hAnsi="Calibri" w:cs="Calibri"/>
          <w:sz w:val="22"/>
          <w:szCs w:val="22"/>
        </w:rPr>
        <w:t>della gestione dei servizi da ubicare in area P.I.P.</w:t>
      </w:r>
    </w:p>
    <w:p w14:paraId="1C0F70A4" w14:textId="4418D359" w:rsidR="0075349B" w:rsidRDefault="0075349B" w:rsidP="00217E16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tal fine,</w:t>
      </w:r>
      <w:r w:rsidR="00DF6DD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dichiara</w:t>
      </w:r>
      <w:r w:rsidR="00DF6DD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ai sensi degli artt. 46 e 47, D.P.R. n. 445/2000, consapevole delle sanzioni di cui all'art. 76 del medesimo decreto e</w:t>
      </w:r>
      <w:r w:rsidR="00DF6DD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della conseguente decadenza dai benefici prevista dall'art. 75 in caso di dichiarazioni false o mendaci, sotto la</w:t>
      </w:r>
      <w:r w:rsidR="00DF6DD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propria penale responsabilità</w:t>
      </w:r>
      <w:r w:rsidR="00482F1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 voler partecipare in qualità di:</w:t>
      </w:r>
      <w:r w:rsidR="00B46C9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eastAsia="ArialNarrow,Italic" w:hAnsi="Calibri" w:cs="Calibri"/>
          <w:i/>
          <w:iCs/>
          <w:sz w:val="22"/>
          <w:szCs w:val="22"/>
        </w:rPr>
        <w:t>(barrare le ipotesi che interessano)</w:t>
      </w:r>
    </w:p>
    <w:p w14:paraId="1760F961" w14:textId="77777777" w:rsidR="0075349B" w:rsidRDefault="0075349B" w:rsidP="00B95E17">
      <w:pPr>
        <w:numPr>
          <w:ilvl w:val="0"/>
          <w:numId w:val="46"/>
        </w:numPr>
        <w:autoSpaceDE w:val="0"/>
        <w:autoSpaceDN w:val="0"/>
        <w:adjustRightInd w:val="0"/>
        <w:spacing w:line="360" w:lineRule="auto"/>
        <w:jc w:val="both"/>
        <w:rPr>
          <w:rFonts w:ascii="Calibri" w:eastAsia="ArialNarrow,Italic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imprenditore individuale/società/altro ____________________ </w:t>
      </w:r>
      <w:r>
        <w:rPr>
          <w:rFonts w:ascii="Calibri" w:eastAsia="ArialNarrow,Italic" w:hAnsi="Calibri" w:cs="Calibri"/>
          <w:i/>
          <w:iCs/>
          <w:sz w:val="22"/>
          <w:szCs w:val="22"/>
        </w:rPr>
        <w:t>(specificare il tipo)</w:t>
      </w:r>
    </w:p>
    <w:p w14:paraId="7E4BC1BF" w14:textId="77777777" w:rsidR="0075349B" w:rsidRDefault="0075349B" w:rsidP="00DF6DDB">
      <w:pPr>
        <w:numPr>
          <w:ilvl w:val="0"/>
          <w:numId w:val="46"/>
        </w:numPr>
        <w:autoSpaceDE w:val="0"/>
        <w:autoSpaceDN w:val="0"/>
        <w:adjustRightInd w:val="0"/>
        <w:spacing w:line="360" w:lineRule="auto"/>
        <w:jc w:val="both"/>
        <w:rPr>
          <w:rFonts w:ascii="Calibri" w:eastAsia="ArialNarrow,Italic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consorzio stabile che concorre in proprio;</w:t>
      </w:r>
    </w:p>
    <w:p w14:paraId="3B54AF7A" w14:textId="77777777" w:rsidR="0075349B" w:rsidRDefault="0075349B" w:rsidP="00DF6DDB">
      <w:pPr>
        <w:numPr>
          <w:ilvl w:val="0"/>
          <w:numId w:val="46"/>
        </w:numPr>
        <w:autoSpaceDE w:val="0"/>
        <w:autoSpaceDN w:val="0"/>
        <w:adjustRightInd w:val="0"/>
        <w:spacing w:line="360" w:lineRule="auto"/>
        <w:jc w:val="both"/>
        <w:rPr>
          <w:rFonts w:ascii="Calibri" w:eastAsia="ArialNarrow,Italic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consorzio stabile che concorre per consorziata/e,</w:t>
      </w:r>
    </w:p>
    <w:p w14:paraId="3ADCB529" w14:textId="77777777" w:rsidR="00B95E17" w:rsidRDefault="0075349B" w:rsidP="00DF6DDB">
      <w:pPr>
        <w:numPr>
          <w:ilvl w:val="0"/>
          <w:numId w:val="46"/>
        </w:numPr>
        <w:autoSpaceDE w:val="0"/>
        <w:autoSpaceDN w:val="0"/>
        <w:adjustRightInd w:val="0"/>
        <w:spacing w:line="360" w:lineRule="auto"/>
        <w:jc w:val="both"/>
        <w:rPr>
          <w:rFonts w:ascii="Calibri" w:eastAsia="ArialNarrow,Italic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consorziata esecutrice del consorzio _____________</w:t>
      </w:r>
    </w:p>
    <w:p w14:paraId="401EB791" w14:textId="77777777" w:rsidR="0075349B" w:rsidRDefault="0075349B" w:rsidP="00DF6DDB">
      <w:pPr>
        <w:numPr>
          <w:ilvl w:val="0"/>
          <w:numId w:val="46"/>
        </w:numPr>
        <w:autoSpaceDE w:val="0"/>
        <w:autoSpaceDN w:val="0"/>
        <w:adjustRightInd w:val="0"/>
        <w:spacing w:line="360" w:lineRule="auto"/>
        <w:jc w:val="both"/>
        <w:rPr>
          <w:rFonts w:ascii="Calibri" w:eastAsia="ArialNarrow,Italic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raggruppamento temporaneo di concorrenti, consorzio ordinario di concorrenti, o GEIE costituito tra le imprese</w:t>
      </w:r>
      <w:r w:rsidR="00F915E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_______________;</w:t>
      </w:r>
    </w:p>
    <w:p w14:paraId="75750F10" w14:textId="77777777" w:rsidR="0075349B" w:rsidRDefault="0075349B" w:rsidP="00DF6DDB">
      <w:pPr>
        <w:numPr>
          <w:ilvl w:val="0"/>
          <w:numId w:val="46"/>
        </w:numPr>
        <w:autoSpaceDE w:val="0"/>
        <w:autoSpaceDN w:val="0"/>
        <w:adjustRightInd w:val="0"/>
        <w:spacing w:line="360" w:lineRule="auto"/>
        <w:jc w:val="both"/>
        <w:rPr>
          <w:rFonts w:ascii="Calibri" w:eastAsia="ArialNarrow,Italic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raggruppamento temporaneo di concorrenti, consorzio ordinario di concorrenti, o GEIE da costituirsi tra le imprese</w:t>
      </w:r>
      <w:r w:rsidR="00F915E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_______________;</w:t>
      </w:r>
    </w:p>
    <w:p w14:paraId="26CFCD67" w14:textId="77777777" w:rsidR="002E30BB" w:rsidRDefault="002E30BB" w:rsidP="00DF6DDB">
      <w:pPr>
        <w:numPr>
          <w:ilvl w:val="0"/>
          <w:numId w:val="46"/>
        </w:numPr>
        <w:autoSpaceDE w:val="0"/>
        <w:autoSpaceDN w:val="0"/>
        <w:adjustRightInd w:val="0"/>
        <w:spacing w:line="360" w:lineRule="auto"/>
        <w:jc w:val="both"/>
        <w:rPr>
          <w:rFonts w:ascii="Calibri" w:eastAsia="ArialNarrow,Italic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altro ………………………………………………………………………………………………………………………………………………….</w:t>
      </w:r>
    </w:p>
    <w:p w14:paraId="0D07B42D" w14:textId="77777777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dichiara altresì:</w:t>
      </w:r>
    </w:p>
    <w:p w14:paraId="7B97C7F5" w14:textId="2EABB906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TimesNewRoman" w:hAnsi="Calibri" w:cs="Calibri"/>
          <w:sz w:val="22"/>
          <w:szCs w:val="22"/>
        </w:rPr>
        <w:t xml:space="preserve">1. </w:t>
      </w:r>
      <w:r>
        <w:rPr>
          <w:rFonts w:ascii="Calibri" w:hAnsi="Calibri" w:cs="Calibri"/>
          <w:sz w:val="22"/>
          <w:szCs w:val="22"/>
        </w:rPr>
        <w:t>di possedere i requisiti di partecipazione di cui all’avviso di manifestazione d’interesse, di non</w:t>
      </w:r>
      <w:r w:rsidR="00F915E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trova</w:t>
      </w:r>
      <w:r w:rsidR="00B60320"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si in una delle cause di esclusione previste dagli articoli 94 e 95 del d. lgs. n. 36/2023,</w:t>
      </w:r>
    </w:p>
    <w:p w14:paraId="08DF0941" w14:textId="77777777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2. di aver preso visione ed avere piena conoscenza dell’avviso di indagine di mercato per manifestazione d’interesse cui la</w:t>
      </w:r>
      <w:r w:rsidR="00F915E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presente istanza si riferisce;</w:t>
      </w:r>
    </w:p>
    <w:p w14:paraId="6F72B0D7" w14:textId="77777777" w:rsidR="0075349B" w:rsidRDefault="0075349B" w:rsidP="006E20BB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AUTORIZZA, infine,</w:t>
      </w:r>
    </w:p>
    <w:p w14:paraId="1DF72B15" w14:textId="77777777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il trattamento dei propri dati, essendo stato informato che, ai sensi e per gli effetti di cui al regolamento UE 2016/679, i dati</w:t>
      </w:r>
      <w:r w:rsidR="006E20B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forniti e raccolti in occasione del presente procedimento, saranno utilizzati esclusivamente in funzione e per i fini dell’appalto,</w:t>
      </w:r>
      <w:r w:rsidR="006E20B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inclusi stipula e gestione del contratto.</w:t>
      </w:r>
    </w:p>
    <w:p w14:paraId="2E3C8B96" w14:textId="77777777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Luogo, data</w:t>
      </w:r>
    </w:p>
    <w:p w14:paraId="63C3D3DB" w14:textId="77777777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</w:t>
      </w:r>
      <w:r w:rsidR="002F624E">
        <w:rPr>
          <w:rFonts w:ascii="Calibri" w:hAnsi="Calibri" w:cs="Calibri"/>
          <w:sz w:val="22"/>
          <w:szCs w:val="22"/>
        </w:rPr>
        <w:t>_________</w:t>
      </w:r>
    </w:p>
    <w:p w14:paraId="6AA354A5" w14:textId="77777777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Firma </w:t>
      </w:r>
    </w:p>
    <w:p w14:paraId="16F320D9" w14:textId="77777777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</w:t>
      </w:r>
    </w:p>
    <w:p w14:paraId="083FF5AF" w14:textId="77777777" w:rsidR="003E1A5C" w:rsidRDefault="003E1A5C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8C0EDAE" w14:textId="77777777" w:rsidR="003E1A5C" w:rsidRDefault="003E1A5C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C2578D7" w14:textId="72B1ECD8" w:rsidR="0075349B" w:rsidRDefault="0075349B" w:rsidP="00DF6D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 allega:</w:t>
      </w:r>
    </w:p>
    <w:p w14:paraId="5499AD77" w14:textId="77777777" w:rsidR="006E20BB" w:rsidRDefault="0075349B" w:rsidP="00DF6DDB">
      <w:pPr>
        <w:pStyle w:val="Titolo1"/>
        <w:spacing w:line="360" w:lineRule="auto"/>
        <w:jc w:val="both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>Copia della Carta di identità del presidente/rappresentante legale dell’associazione</w:t>
      </w:r>
    </w:p>
    <w:sectPr w:rsidR="006E20BB" w:rsidSect="00EF6612">
      <w:headerReference w:type="default" r:id="rId8"/>
      <w:footerReference w:type="default" r:id="rId9"/>
      <w:pgSz w:w="11906" w:h="16838" w:code="9"/>
      <w:pgMar w:top="1134" w:right="1134" w:bottom="1134" w:left="1134" w:header="164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A2784" w14:textId="77777777" w:rsidR="00AC3FB0" w:rsidRDefault="00AC3FB0">
      <w:r>
        <w:separator/>
      </w:r>
    </w:p>
  </w:endnote>
  <w:endnote w:type="continuationSeparator" w:id="0">
    <w:p w14:paraId="570EA720" w14:textId="77777777" w:rsidR="00AC3FB0" w:rsidRDefault="00AC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Narrow,Italic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C3E42" w14:textId="5EF786DE" w:rsidR="008A62D8" w:rsidRDefault="00B60320" w:rsidP="008A62D8">
    <w:pPr>
      <w:pStyle w:val="Pidipagina"/>
      <w:jc w:val="center"/>
      <w:rPr>
        <w:rFonts w:ascii="Garamond" w:hAnsi="Garamond"/>
        <w:sz w:val="18"/>
      </w:rPr>
    </w:pPr>
    <w:r>
      <w:rPr>
        <w:rFonts w:ascii="Garamond" w:hAnsi="Garamond"/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F5C91DF" wp14:editId="620117B6">
              <wp:simplePos x="0" y="0"/>
              <wp:positionH relativeFrom="column">
                <wp:posOffset>0</wp:posOffset>
              </wp:positionH>
              <wp:positionV relativeFrom="paragraph">
                <wp:posOffset>86995</wp:posOffset>
              </wp:positionV>
              <wp:extent cx="7086600" cy="0"/>
              <wp:effectExtent l="0" t="0" r="0" b="0"/>
              <wp:wrapNone/>
              <wp:docPr id="1539128116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9A0C55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5pt" to="558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" o:allowincell="f" strokecolor="#969696"/>
          </w:pict>
        </mc:Fallback>
      </mc:AlternateContent>
    </w:r>
    <w:r w:rsidR="00FF166A">
      <w:rPr>
        <w:rFonts w:ascii="Garamond" w:hAnsi="Garamond"/>
      </w:rPr>
      <w:br/>
    </w:r>
  </w:p>
  <w:p w14:paraId="227D53C7" w14:textId="77777777" w:rsidR="00FF166A" w:rsidRPr="003261AD" w:rsidRDefault="00FF166A" w:rsidP="003261AD">
    <w:pPr>
      <w:jc w:val="center"/>
      <w:rPr>
        <w:sz w:val="16"/>
        <w:szCs w:val="16"/>
      </w:rPr>
    </w:pPr>
    <w:r>
      <w:rPr>
        <w:rFonts w:ascii="Garamond" w:hAnsi="Garamond"/>
        <w:sz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3A409" w14:textId="77777777" w:rsidR="00AC3FB0" w:rsidRDefault="00AC3FB0">
      <w:r>
        <w:separator/>
      </w:r>
    </w:p>
  </w:footnote>
  <w:footnote w:type="continuationSeparator" w:id="0">
    <w:p w14:paraId="2F2B5B26" w14:textId="77777777" w:rsidR="00AC3FB0" w:rsidRDefault="00AC3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480" w:type="dxa"/>
      <w:tblInd w:w="317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480"/>
    </w:tblGrid>
    <w:tr w:rsidR="00D36218" w14:paraId="6F88D985" w14:textId="77777777" w:rsidTr="00D36218">
      <w:trPr>
        <w:trHeight w:val="2152"/>
      </w:trPr>
      <w:tc>
        <w:tcPr>
          <w:tcW w:w="6480" w:type="dxa"/>
        </w:tcPr>
        <w:p w14:paraId="7F2CCC89" w14:textId="77777777" w:rsidR="00D36218" w:rsidRDefault="00D36218" w:rsidP="00EC0A5C">
          <w:pPr>
            <w:ind w:right="-596"/>
            <w:jc w:val="center"/>
            <w:rPr>
              <w:rFonts w:ascii="Garamond" w:hAnsi="Garamond"/>
              <w:sz w:val="16"/>
            </w:rPr>
          </w:pPr>
        </w:p>
        <w:p w14:paraId="74AF9429" w14:textId="77777777" w:rsidR="00D36218" w:rsidRDefault="00D36218" w:rsidP="00EC0A5C"/>
        <w:p w14:paraId="0ED3D46C" w14:textId="77777777" w:rsidR="00D36218" w:rsidRPr="00D32F15" w:rsidRDefault="00D36218" w:rsidP="00EC0A5C"/>
      </w:tc>
    </w:tr>
  </w:tbl>
  <w:p w14:paraId="700DBC8C" w14:textId="77777777" w:rsidR="00482F17" w:rsidRDefault="00482F17" w:rsidP="000D2723">
    <w:pPr>
      <w:pStyle w:val="Intestazione"/>
      <w:jc w:val="center"/>
      <w:rPr>
        <w:rFonts w:ascii="Arial" w:hAnsi="Arial" w:cs="Arial"/>
        <w:i/>
        <w:iCs/>
        <w:sz w:val="16"/>
        <w:szCs w:val="16"/>
      </w:rPr>
    </w:pPr>
  </w:p>
  <w:p w14:paraId="5A07432A" w14:textId="77777777" w:rsidR="00482F17" w:rsidRDefault="00482F17" w:rsidP="000D2723">
    <w:pPr>
      <w:pStyle w:val="Intestazione"/>
      <w:jc w:val="center"/>
      <w:rPr>
        <w:rFonts w:ascii="Arial" w:hAnsi="Arial" w:cs="Arial"/>
        <w:i/>
        <w:iCs/>
        <w:sz w:val="16"/>
        <w:szCs w:val="16"/>
      </w:rPr>
    </w:pPr>
  </w:p>
  <w:p w14:paraId="63A88948" w14:textId="77777777" w:rsidR="00482F17" w:rsidRPr="000D2723" w:rsidRDefault="00482F17" w:rsidP="000D2723">
    <w:pPr>
      <w:pStyle w:val="Intestazione"/>
      <w:jc w:val="center"/>
      <w:rPr>
        <w:rFonts w:ascii="Arial" w:hAnsi="Arial" w:cs="Arial"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E7B"/>
    <w:multiLevelType w:val="multilevel"/>
    <w:tmpl w:val="9C4810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E36E3C"/>
    <w:multiLevelType w:val="multilevel"/>
    <w:tmpl w:val="FBF6BE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C84387"/>
    <w:multiLevelType w:val="hybridMultilevel"/>
    <w:tmpl w:val="A5C4CDB4"/>
    <w:lvl w:ilvl="0" w:tplc="D5D878B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8654D"/>
    <w:multiLevelType w:val="hybridMultilevel"/>
    <w:tmpl w:val="510A3E9C"/>
    <w:lvl w:ilvl="0" w:tplc="07DCF41A">
      <w:start w:val="2"/>
      <w:numFmt w:val="bullet"/>
      <w:lvlText w:val="-"/>
      <w:lvlJc w:val="left"/>
      <w:pPr>
        <w:ind w:left="83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0D3D19B3"/>
    <w:multiLevelType w:val="multilevel"/>
    <w:tmpl w:val="8AECE8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CA7C69"/>
    <w:multiLevelType w:val="hybridMultilevel"/>
    <w:tmpl w:val="7E5AB9E0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A0F43"/>
    <w:multiLevelType w:val="hybridMultilevel"/>
    <w:tmpl w:val="361086D6"/>
    <w:lvl w:ilvl="0" w:tplc="5BEE3E6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62F85"/>
    <w:multiLevelType w:val="hybridMultilevel"/>
    <w:tmpl w:val="8C44A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C414C"/>
    <w:multiLevelType w:val="hybridMultilevel"/>
    <w:tmpl w:val="90162CA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860D79"/>
    <w:multiLevelType w:val="hybridMultilevel"/>
    <w:tmpl w:val="71D68004"/>
    <w:lvl w:ilvl="0" w:tplc="02C24586">
      <w:start w:val="3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276E8"/>
    <w:multiLevelType w:val="multilevel"/>
    <w:tmpl w:val="CD4C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FA3DAD"/>
    <w:multiLevelType w:val="hybridMultilevel"/>
    <w:tmpl w:val="A8E6F3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D559CF"/>
    <w:multiLevelType w:val="multilevel"/>
    <w:tmpl w:val="4836A7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EC41D1"/>
    <w:multiLevelType w:val="hybridMultilevel"/>
    <w:tmpl w:val="52C0E310"/>
    <w:lvl w:ilvl="0" w:tplc="585E7856">
      <w:start w:val="1"/>
      <w:numFmt w:val="decimal"/>
      <w:lvlText w:val="%1."/>
      <w:lvlJc w:val="left"/>
      <w:pPr>
        <w:ind w:left="473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ED6446E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91BC5654">
      <w:numFmt w:val="bullet"/>
      <w:lvlText w:val="•"/>
      <w:lvlJc w:val="left"/>
      <w:pPr>
        <w:ind w:left="2365" w:hanging="361"/>
      </w:pPr>
      <w:rPr>
        <w:rFonts w:hint="default"/>
        <w:lang w:val="it-IT" w:eastAsia="en-US" w:bidi="ar-SA"/>
      </w:rPr>
    </w:lvl>
    <w:lvl w:ilvl="3" w:tplc="4094DA84">
      <w:numFmt w:val="bullet"/>
      <w:lvlText w:val="•"/>
      <w:lvlJc w:val="left"/>
      <w:pPr>
        <w:ind w:left="3307" w:hanging="361"/>
      </w:pPr>
      <w:rPr>
        <w:rFonts w:hint="default"/>
        <w:lang w:val="it-IT" w:eastAsia="en-US" w:bidi="ar-SA"/>
      </w:rPr>
    </w:lvl>
    <w:lvl w:ilvl="4" w:tplc="B13A6D4E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DD20AE92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8ECEDE02">
      <w:numFmt w:val="bullet"/>
      <w:lvlText w:val="•"/>
      <w:lvlJc w:val="left"/>
      <w:pPr>
        <w:ind w:left="6135" w:hanging="361"/>
      </w:pPr>
      <w:rPr>
        <w:rFonts w:hint="default"/>
        <w:lang w:val="it-IT" w:eastAsia="en-US" w:bidi="ar-SA"/>
      </w:rPr>
    </w:lvl>
    <w:lvl w:ilvl="7" w:tplc="AD08765C">
      <w:numFmt w:val="bullet"/>
      <w:lvlText w:val="•"/>
      <w:lvlJc w:val="left"/>
      <w:pPr>
        <w:ind w:left="7078" w:hanging="361"/>
      </w:pPr>
      <w:rPr>
        <w:rFonts w:hint="default"/>
        <w:lang w:val="it-IT" w:eastAsia="en-US" w:bidi="ar-SA"/>
      </w:rPr>
    </w:lvl>
    <w:lvl w:ilvl="8" w:tplc="3530BB6C">
      <w:numFmt w:val="bullet"/>
      <w:lvlText w:val="•"/>
      <w:lvlJc w:val="left"/>
      <w:pPr>
        <w:ind w:left="8021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2480090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57B276C"/>
    <w:multiLevelType w:val="hybridMultilevel"/>
    <w:tmpl w:val="AB6028CA"/>
    <w:lvl w:ilvl="0" w:tplc="21E489CA">
      <w:start w:val="1"/>
      <w:numFmt w:val="bullet"/>
      <w:lvlText w:val="-"/>
      <w:lvlJc w:val="left"/>
      <w:pPr>
        <w:ind w:left="83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 w15:restartNumberingAfterBreak="0">
    <w:nsid w:val="25EB6236"/>
    <w:multiLevelType w:val="hybridMultilevel"/>
    <w:tmpl w:val="05C6BCE0"/>
    <w:lvl w:ilvl="0" w:tplc="D5D878B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EF6276"/>
    <w:multiLevelType w:val="hybridMultilevel"/>
    <w:tmpl w:val="07909F48"/>
    <w:lvl w:ilvl="0" w:tplc="108AC49E">
      <w:start w:val="1"/>
      <w:numFmt w:val="decimal"/>
      <w:lvlText w:val="%1."/>
      <w:lvlJc w:val="left"/>
      <w:pPr>
        <w:ind w:left="473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6A030C2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EE303340">
      <w:numFmt w:val="bullet"/>
      <w:lvlText w:val="•"/>
      <w:lvlJc w:val="left"/>
      <w:pPr>
        <w:ind w:left="2365" w:hanging="361"/>
      </w:pPr>
      <w:rPr>
        <w:rFonts w:hint="default"/>
        <w:lang w:val="it-IT" w:eastAsia="en-US" w:bidi="ar-SA"/>
      </w:rPr>
    </w:lvl>
    <w:lvl w:ilvl="3" w:tplc="ACF02410">
      <w:numFmt w:val="bullet"/>
      <w:lvlText w:val="•"/>
      <w:lvlJc w:val="left"/>
      <w:pPr>
        <w:ind w:left="3307" w:hanging="361"/>
      </w:pPr>
      <w:rPr>
        <w:rFonts w:hint="default"/>
        <w:lang w:val="it-IT" w:eastAsia="en-US" w:bidi="ar-SA"/>
      </w:rPr>
    </w:lvl>
    <w:lvl w:ilvl="4" w:tplc="EC84489A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A0E054B4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03426EAC">
      <w:numFmt w:val="bullet"/>
      <w:lvlText w:val="•"/>
      <w:lvlJc w:val="left"/>
      <w:pPr>
        <w:ind w:left="6135" w:hanging="361"/>
      </w:pPr>
      <w:rPr>
        <w:rFonts w:hint="default"/>
        <w:lang w:val="it-IT" w:eastAsia="en-US" w:bidi="ar-SA"/>
      </w:rPr>
    </w:lvl>
    <w:lvl w:ilvl="7" w:tplc="444A463E">
      <w:numFmt w:val="bullet"/>
      <w:lvlText w:val="•"/>
      <w:lvlJc w:val="left"/>
      <w:pPr>
        <w:ind w:left="7078" w:hanging="361"/>
      </w:pPr>
      <w:rPr>
        <w:rFonts w:hint="default"/>
        <w:lang w:val="it-IT" w:eastAsia="en-US" w:bidi="ar-SA"/>
      </w:rPr>
    </w:lvl>
    <w:lvl w:ilvl="8" w:tplc="1FC4298A">
      <w:numFmt w:val="bullet"/>
      <w:lvlText w:val="•"/>
      <w:lvlJc w:val="left"/>
      <w:pPr>
        <w:ind w:left="8021" w:hanging="361"/>
      </w:pPr>
      <w:rPr>
        <w:rFonts w:hint="default"/>
        <w:lang w:val="it-IT" w:eastAsia="en-US" w:bidi="ar-SA"/>
      </w:rPr>
    </w:lvl>
  </w:abstractNum>
  <w:abstractNum w:abstractNumId="18" w15:restartNumberingAfterBreak="0">
    <w:nsid w:val="27157D2C"/>
    <w:multiLevelType w:val="hybridMultilevel"/>
    <w:tmpl w:val="299E0340"/>
    <w:lvl w:ilvl="0" w:tplc="E7ECDA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C91566"/>
    <w:multiLevelType w:val="hybridMultilevel"/>
    <w:tmpl w:val="476E97A6"/>
    <w:lvl w:ilvl="0" w:tplc="5A281250">
      <w:start w:val="1"/>
      <w:numFmt w:val="decimal"/>
      <w:lvlText w:val="%1."/>
      <w:lvlJc w:val="left"/>
      <w:pPr>
        <w:ind w:left="473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25ECEAA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C51690C2">
      <w:numFmt w:val="bullet"/>
      <w:lvlText w:val="•"/>
      <w:lvlJc w:val="left"/>
      <w:pPr>
        <w:ind w:left="2365" w:hanging="361"/>
      </w:pPr>
      <w:rPr>
        <w:rFonts w:hint="default"/>
        <w:lang w:val="it-IT" w:eastAsia="en-US" w:bidi="ar-SA"/>
      </w:rPr>
    </w:lvl>
    <w:lvl w:ilvl="3" w:tplc="D66473D0">
      <w:numFmt w:val="bullet"/>
      <w:lvlText w:val="•"/>
      <w:lvlJc w:val="left"/>
      <w:pPr>
        <w:ind w:left="3307" w:hanging="361"/>
      </w:pPr>
      <w:rPr>
        <w:rFonts w:hint="default"/>
        <w:lang w:val="it-IT" w:eastAsia="en-US" w:bidi="ar-SA"/>
      </w:rPr>
    </w:lvl>
    <w:lvl w:ilvl="4" w:tplc="688411DE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C26A0BC6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1F906350">
      <w:numFmt w:val="bullet"/>
      <w:lvlText w:val="•"/>
      <w:lvlJc w:val="left"/>
      <w:pPr>
        <w:ind w:left="6135" w:hanging="361"/>
      </w:pPr>
      <w:rPr>
        <w:rFonts w:hint="default"/>
        <w:lang w:val="it-IT" w:eastAsia="en-US" w:bidi="ar-SA"/>
      </w:rPr>
    </w:lvl>
    <w:lvl w:ilvl="7" w:tplc="8EF601D6">
      <w:numFmt w:val="bullet"/>
      <w:lvlText w:val="•"/>
      <w:lvlJc w:val="left"/>
      <w:pPr>
        <w:ind w:left="7078" w:hanging="361"/>
      </w:pPr>
      <w:rPr>
        <w:rFonts w:hint="default"/>
        <w:lang w:val="it-IT" w:eastAsia="en-US" w:bidi="ar-SA"/>
      </w:rPr>
    </w:lvl>
    <w:lvl w:ilvl="8" w:tplc="AB3CCE7C">
      <w:numFmt w:val="bullet"/>
      <w:lvlText w:val="•"/>
      <w:lvlJc w:val="left"/>
      <w:pPr>
        <w:ind w:left="8021" w:hanging="361"/>
      </w:pPr>
      <w:rPr>
        <w:rFonts w:hint="default"/>
        <w:lang w:val="it-IT" w:eastAsia="en-US" w:bidi="ar-SA"/>
      </w:rPr>
    </w:lvl>
  </w:abstractNum>
  <w:abstractNum w:abstractNumId="20" w15:restartNumberingAfterBreak="0">
    <w:nsid w:val="280A3CD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2DE02C28"/>
    <w:multiLevelType w:val="hybridMultilevel"/>
    <w:tmpl w:val="676AB0C2"/>
    <w:lvl w:ilvl="0" w:tplc="D5D878B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1C2B34"/>
    <w:multiLevelType w:val="hybridMultilevel"/>
    <w:tmpl w:val="D7521412"/>
    <w:lvl w:ilvl="0" w:tplc="C70CB0F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284670"/>
    <w:multiLevelType w:val="hybridMultilevel"/>
    <w:tmpl w:val="910CE114"/>
    <w:lvl w:ilvl="0" w:tplc="5900EAE2">
      <w:start w:val="1"/>
      <w:numFmt w:val="upperLetter"/>
      <w:lvlText w:val="%1)"/>
      <w:lvlJc w:val="left"/>
      <w:pPr>
        <w:ind w:left="11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92" w:hanging="360"/>
      </w:pPr>
    </w:lvl>
    <w:lvl w:ilvl="2" w:tplc="0410001B" w:tentative="1">
      <w:start w:val="1"/>
      <w:numFmt w:val="lowerRoman"/>
      <w:lvlText w:val="%3."/>
      <w:lvlJc w:val="right"/>
      <w:pPr>
        <w:ind w:left="2612" w:hanging="180"/>
      </w:pPr>
    </w:lvl>
    <w:lvl w:ilvl="3" w:tplc="0410000F" w:tentative="1">
      <w:start w:val="1"/>
      <w:numFmt w:val="decimal"/>
      <w:lvlText w:val="%4."/>
      <w:lvlJc w:val="left"/>
      <w:pPr>
        <w:ind w:left="3332" w:hanging="360"/>
      </w:pPr>
    </w:lvl>
    <w:lvl w:ilvl="4" w:tplc="04100019" w:tentative="1">
      <w:start w:val="1"/>
      <w:numFmt w:val="lowerLetter"/>
      <w:lvlText w:val="%5."/>
      <w:lvlJc w:val="left"/>
      <w:pPr>
        <w:ind w:left="4052" w:hanging="360"/>
      </w:pPr>
    </w:lvl>
    <w:lvl w:ilvl="5" w:tplc="0410001B" w:tentative="1">
      <w:start w:val="1"/>
      <w:numFmt w:val="lowerRoman"/>
      <w:lvlText w:val="%6."/>
      <w:lvlJc w:val="right"/>
      <w:pPr>
        <w:ind w:left="4772" w:hanging="180"/>
      </w:pPr>
    </w:lvl>
    <w:lvl w:ilvl="6" w:tplc="0410000F" w:tentative="1">
      <w:start w:val="1"/>
      <w:numFmt w:val="decimal"/>
      <w:lvlText w:val="%7."/>
      <w:lvlJc w:val="left"/>
      <w:pPr>
        <w:ind w:left="5492" w:hanging="360"/>
      </w:pPr>
    </w:lvl>
    <w:lvl w:ilvl="7" w:tplc="04100019" w:tentative="1">
      <w:start w:val="1"/>
      <w:numFmt w:val="lowerLetter"/>
      <w:lvlText w:val="%8."/>
      <w:lvlJc w:val="left"/>
      <w:pPr>
        <w:ind w:left="6212" w:hanging="360"/>
      </w:pPr>
    </w:lvl>
    <w:lvl w:ilvl="8" w:tplc="0410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24" w15:restartNumberingAfterBreak="0">
    <w:nsid w:val="306C68EA"/>
    <w:multiLevelType w:val="hybridMultilevel"/>
    <w:tmpl w:val="AF749070"/>
    <w:lvl w:ilvl="0" w:tplc="AB6E2F5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95527E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3DFF125C"/>
    <w:multiLevelType w:val="hybridMultilevel"/>
    <w:tmpl w:val="01D47E96"/>
    <w:lvl w:ilvl="0" w:tplc="D2886746">
      <w:start w:val="1"/>
      <w:numFmt w:val="decimal"/>
      <w:lvlText w:val="%1."/>
      <w:lvlJc w:val="left"/>
      <w:pPr>
        <w:ind w:left="473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8E22D72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FD30E0FC">
      <w:numFmt w:val="bullet"/>
      <w:lvlText w:val="•"/>
      <w:lvlJc w:val="left"/>
      <w:pPr>
        <w:ind w:left="2365" w:hanging="361"/>
      </w:pPr>
      <w:rPr>
        <w:rFonts w:hint="default"/>
        <w:lang w:val="it-IT" w:eastAsia="en-US" w:bidi="ar-SA"/>
      </w:rPr>
    </w:lvl>
    <w:lvl w:ilvl="3" w:tplc="E500E7A4">
      <w:numFmt w:val="bullet"/>
      <w:lvlText w:val="•"/>
      <w:lvlJc w:val="left"/>
      <w:pPr>
        <w:ind w:left="3307" w:hanging="361"/>
      </w:pPr>
      <w:rPr>
        <w:rFonts w:hint="default"/>
        <w:lang w:val="it-IT" w:eastAsia="en-US" w:bidi="ar-SA"/>
      </w:rPr>
    </w:lvl>
    <w:lvl w:ilvl="4" w:tplc="1F8ECCCE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7BB4114C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CC10F8BA">
      <w:numFmt w:val="bullet"/>
      <w:lvlText w:val="•"/>
      <w:lvlJc w:val="left"/>
      <w:pPr>
        <w:ind w:left="6135" w:hanging="361"/>
      </w:pPr>
      <w:rPr>
        <w:rFonts w:hint="default"/>
        <w:lang w:val="it-IT" w:eastAsia="en-US" w:bidi="ar-SA"/>
      </w:rPr>
    </w:lvl>
    <w:lvl w:ilvl="7" w:tplc="785030EE">
      <w:numFmt w:val="bullet"/>
      <w:lvlText w:val="•"/>
      <w:lvlJc w:val="left"/>
      <w:pPr>
        <w:ind w:left="7078" w:hanging="361"/>
      </w:pPr>
      <w:rPr>
        <w:rFonts w:hint="default"/>
        <w:lang w:val="it-IT" w:eastAsia="en-US" w:bidi="ar-SA"/>
      </w:rPr>
    </w:lvl>
    <w:lvl w:ilvl="8" w:tplc="A04ABA06">
      <w:numFmt w:val="bullet"/>
      <w:lvlText w:val="•"/>
      <w:lvlJc w:val="left"/>
      <w:pPr>
        <w:ind w:left="8021" w:hanging="361"/>
      </w:pPr>
      <w:rPr>
        <w:rFonts w:hint="default"/>
        <w:lang w:val="it-IT" w:eastAsia="en-US" w:bidi="ar-SA"/>
      </w:rPr>
    </w:lvl>
  </w:abstractNum>
  <w:abstractNum w:abstractNumId="27" w15:restartNumberingAfterBreak="0">
    <w:nsid w:val="418A7A17"/>
    <w:multiLevelType w:val="hybridMultilevel"/>
    <w:tmpl w:val="28C451A4"/>
    <w:lvl w:ilvl="0" w:tplc="D5D878B4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7E43D06"/>
    <w:multiLevelType w:val="hybridMultilevel"/>
    <w:tmpl w:val="01DE17EA"/>
    <w:lvl w:ilvl="0" w:tplc="075A713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83D7F5D"/>
    <w:multiLevelType w:val="multilevel"/>
    <w:tmpl w:val="046029DE"/>
    <w:lvl w:ilvl="0">
      <w:start w:val="1"/>
      <w:numFmt w:val="lowerLetter"/>
      <w:lvlText w:val="%1)"/>
      <w:lvlJc w:val="left"/>
      <w:pPr>
        <w:tabs>
          <w:tab w:val="num" w:pos="795"/>
        </w:tabs>
        <w:ind w:left="795" w:hanging="360"/>
      </w:pPr>
    </w:lvl>
    <w:lvl w:ilvl="1">
      <w:start w:val="1"/>
      <w:numFmt w:val="lowerLetter"/>
      <w:lvlText w:val="%2)"/>
      <w:lvlJc w:val="left"/>
      <w:pPr>
        <w:tabs>
          <w:tab w:val="num" w:pos="1515"/>
        </w:tabs>
        <w:ind w:left="1515" w:hanging="360"/>
      </w:pPr>
    </w:lvl>
    <w:lvl w:ilvl="2">
      <w:start w:val="1"/>
      <w:numFmt w:val="decimal"/>
      <w:lvlText w:val="%3."/>
      <w:lvlJc w:val="left"/>
      <w:pPr>
        <w:tabs>
          <w:tab w:val="num" w:pos="2415"/>
        </w:tabs>
        <w:ind w:left="2415" w:hanging="36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0" w15:restartNumberingAfterBreak="0">
    <w:nsid w:val="4B401A92"/>
    <w:multiLevelType w:val="hybridMultilevel"/>
    <w:tmpl w:val="EFA67B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425065"/>
    <w:multiLevelType w:val="hybridMultilevel"/>
    <w:tmpl w:val="F996817E"/>
    <w:lvl w:ilvl="0" w:tplc="32C872A8">
      <w:start w:val="1"/>
      <w:numFmt w:val="decimal"/>
      <w:lvlText w:val="%1."/>
      <w:lvlJc w:val="left"/>
      <w:pPr>
        <w:ind w:left="473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6289E82">
      <w:numFmt w:val="bullet"/>
      <w:lvlText w:val="•"/>
      <w:lvlJc w:val="left"/>
      <w:pPr>
        <w:ind w:left="640" w:hanging="361"/>
      </w:pPr>
      <w:rPr>
        <w:rFonts w:hint="default"/>
        <w:lang w:val="it-IT" w:eastAsia="en-US" w:bidi="ar-SA"/>
      </w:rPr>
    </w:lvl>
    <w:lvl w:ilvl="2" w:tplc="8890786A">
      <w:numFmt w:val="bullet"/>
      <w:lvlText w:val="•"/>
      <w:lvlJc w:val="left"/>
      <w:pPr>
        <w:ind w:left="1669" w:hanging="361"/>
      </w:pPr>
      <w:rPr>
        <w:rFonts w:hint="default"/>
        <w:lang w:val="it-IT" w:eastAsia="en-US" w:bidi="ar-SA"/>
      </w:rPr>
    </w:lvl>
    <w:lvl w:ilvl="3" w:tplc="DAF2F824">
      <w:numFmt w:val="bullet"/>
      <w:lvlText w:val="•"/>
      <w:lvlJc w:val="left"/>
      <w:pPr>
        <w:ind w:left="2699" w:hanging="361"/>
      </w:pPr>
      <w:rPr>
        <w:rFonts w:hint="default"/>
        <w:lang w:val="it-IT" w:eastAsia="en-US" w:bidi="ar-SA"/>
      </w:rPr>
    </w:lvl>
    <w:lvl w:ilvl="4" w:tplc="2E70EDB4">
      <w:numFmt w:val="bullet"/>
      <w:lvlText w:val="•"/>
      <w:lvlJc w:val="left"/>
      <w:pPr>
        <w:ind w:left="3728" w:hanging="361"/>
      </w:pPr>
      <w:rPr>
        <w:rFonts w:hint="default"/>
        <w:lang w:val="it-IT" w:eastAsia="en-US" w:bidi="ar-SA"/>
      </w:rPr>
    </w:lvl>
    <w:lvl w:ilvl="5" w:tplc="D2EEA70C">
      <w:numFmt w:val="bullet"/>
      <w:lvlText w:val="•"/>
      <w:lvlJc w:val="left"/>
      <w:pPr>
        <w:ind w:left="4758" w:hanging="361"/>
      </w:pPr>
      <w:rPr>
        <w:rFonts w:hint="default"/>
        <w:lang w:val="it-IT" w:eastAsia="en-US" w:bidi="ar-SA"/>
      </w:rPr>
    </w:lvl>
    <w:lvl w:ilvl="6" w:tplc="EADEC752">
      <w:numFmt w:val="bullet"/>
      <w:lvlText w:val="•"/>
      <w:lvlJc w:val="left"/>
      <w:pPr>
        <w:ind w:left="5788" w:hanging="361"/>
      </w:pPr>
      <w:rPr>
        <w:rFonts w:hint="default"/>
        <w:lang w:val="it-IT" w:eastAsia="en-US" w:bidi="ar-SA"/>
      </w:rPr>
    </w:lvl>
    <w:lvl w:ilvl="7" w:tplc="169E1DAC">
      <w:numFmt w:val="bullet"/>
      <w:lvlText w:val="•"/>
      <w:lvlJc w:val="left"/>
      <w:pPr>
        <w:ind w:left="6817" w:hanging="361"/>
      </w:pPr>
      <w:rPr>
        <w:rFonts w:hint="default"/>
        <w:lang w:val="it-IT" w:eastAsia="en-US" w:bidi="ar-SA"/>
      </w:rPr>
    </w:lvl>
    <w:lvl w:ilvl="8" w:tplc="93E67860">
      <w:numFmt w:val="bullet"/>
      <w:lvlText w:val="•"/>
      <w:lvlJc w:val="left"/>
      <w:pPr>
        <w:ind w:left="7847" w:hanging="361"/>
      </w:pPr>
      <w:rPr>
        <w:rFonts w:hint="default"/>
        <w:lang w:val="it-IT" w:eastAsia="en-US" w:bidi="ar-SA"/>
      </w:rPr>
    </w:lvl>
  </w:abstractNum>
  <w:abstractNum w:abstractNumId="32" w15:restartNumberingAfterBreak="0">
    <w:nsid w:val="52071C02"/>
    <w:multiLevelType w:val="multilevel"/>
    <w:tmpl w:val="CBFE6A0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650628"/>
    <w:multiLevelType w:val="hybridMultilevel"/>
    <w:tmpl w:val="A62C89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7C6B6E"/>
    <w:multiLevelType w:val="hybridMultilevel"/>
    <w:tmpl w:val="88780A90"/>
    <w:lvl w:ilvl="0" w:tplc="CA8E2A50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58D47CD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36" w15:restartNumberingAfterBreak="0">
    <w:nsid w:val="590E2503"/>
    <w:multiLevelType w:val="singleLevel"/>
    <w:tmpl w:val="692C3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</w:abstractNum>
  <w:abstractNum w:abstractNumId="37" w15:restartNumberingAfterBreak="0">
    <w:nsid w:val="5A4A0D5C"/>
    <w:multiLevelType w:val="hybridMultilevel"/>
    <w:tmpl w:val="FA8C7F28"/>
    <w:lvl w:ilvl="0" w:tplc="844844C8">
      <w:start w:val="3"/>
      <w:numFmt w:val="bullet"/>
      <w:lvlText w:val="-"/>
      <w:lvlJc w:val="left"/>
      <w:pPr>
        <w:ind w:left="77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38" w15:restartNumberingAfterBreak="0">
    <w:nsid w:val="5BD71005"/>
    <w:multiLevelType w:val="multilevel"/>
    <w:tmpl w:val="E24E5F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5D345817"/>
    <w:multiLevelType w:val="hybridMultilevel"/>
    <w:tmpl w:val="FFFFFFFF"/>
    <w:lvl w:ilvl="0" w:tplc="9D22A8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5D497755"/>
    <w:multiLevelType w:val="hybridMultilevel"/>
    <w:tmpl w:val="86C23D9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627444"/>
    <w:multiLevelType w:val="hybridMultilevel"/>
    <w:tmpl w:val="92A0A99C"/>
    <w:lvl w:ilvl="0" w:tplc="0FA2FB3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2F7C12"/>
    <w:multiLevelType w:val="hybridMultilevel"/>
    <w:tmpl w:val="06DCAA04"/>
    <w:lvl w:ilvl="0" w:tplc="E5BE5B76">
      <w:start w:val="1"/>
      <w:numFmt w:val="decimal"/>
      <w:lvlText w:val="%1."/>
      <w:lvlJc w:val="left"/>
      <w:pPr>
        <w:ind w:left="473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4E6E60A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C136C728">
      <w:numFmt w:val="bullet"/>
      <w:lvlText w:val="•"/>
      <w:lvlJc w:val="left"/>
      <w:pPr>
        <w:ind w:left="2365" w:hanging="361"/>
      </w:pPr>
      <w:rPr>
        <w:rFonts w:hint="default"/>
        <w:lang w:val="it-IT" w:eastAsia="en-US" w:bidi="ar-SA"/>
      </w:rPr>
    </w:lvl>
    <w:lvl w:ilvl="3" w:tplc="BEC2ABE0">
      <w:numFmt w:val="bullet"/>
      <w:lvlText w:val="•"/>
      <w:lvlJc w:val="left"/>
      <w:pPr>
        <w:ind w:left="3307" w:hanging="361"/>
      </w:pPr>
      <w:rPr>
        <w:rFonts w:hint="default"/>
        <w:lang w:val="it-IT" w:eastAsia="en-US" w:bidi="ar-SA"/>
      </w:rPr>
    </w:lvl>
    <w:lvl w:ilvl="4" w:tplc="3AA072D8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5A840A3E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46B05D26">
      <w:numFmt w:val="bullet"/>
      <w:lvlText w:val="•"/>
      <w:lvlJc w:val="left"/>
      <w:pPr>
        <w:ind w:left="6135" w:hanging="361"/>
      </w:pPr>
      <w:rPr>
        <w:rFonts w:hint="default"/>
        <w:lang w:val="it-IT" w:eastAsia="en-US" w:bidi="ar-SA"/>
      </w:rPr>
    </w:lvl>
    <w:lvl w:ilvl="7" w:tplc="13C84A62">
      <w:numFmt w:val="bullet"/>
      <w:lvlText w:val="•"/>
      <w:lvlJc w:val="left"/>
      <w:pPr>
        <w:ind w:left="7078" w:hanging="361"/>
      </w:pPr>
      <w:rPr>
        <w:rFonts w:hint="default"/>
        <w:lang w:val="it-IT" w:eastAsia="en-US" w:bidi="ar-SA"/>
      </w:rPr>
    </w:lvl>
    <w:lvl w:ilvl="8" w:tplc="0978A31A">
      <w:numFmt w:val="bullet"/>
      <w:lvlText w:val="•"/>
      <w:lvlJc w:val="left"/>
      <w:pPr>
        <w:ind w:left="8021" w:hanging="361"/>
      </w:pPr>
      <w:rPr>
        <w:rFonts w:hint="default"/>
        <w:lang w:val="it-IT" w:eastAsia="en-US" w:bidi="ar-SA"/>
      </w:rPr>
    </w:lvl>
  </w:abstractNum>
  <w:abstractNum w:abstractNumId="43" w15:restartNumberingAfterBreak="0">
    <w:nsid w:val="68A30EDB"/>
    <w:multiLevelType w:val="hybridMultilevel"/>
    <w:tmpl w:val="2CC4D286"/>
    <w:lvl w:ilvl="0" w:tplc="0A56FD46">
      <w:start w:val="1"/>
      <w:numFmt w:val="decimal"/>
      <w:lvlText w:val="%1."/>
      <w:lvlJc w:val="left"/>
      <w:pPr>
        <w:ind w:left="473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8D4686E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ACB08D32">
      <w:numFmt w:val="bullet"/>
      <w:lvlText w:val="•"/>
      <w:lvlJc w:val="left"/>
      <w:pPr>
        <w:ind w:left="2365" w:hanging="361"/>
      </w:pPr>
      <w:rPr>
        <w:rFonts w:hint="default"/>
        <w:lang w:val="it-IT" w:eastAsia="en-US" w:bidi="ar-SA"/>
      </w:rPr>
    </w:lvl>
    <w:lvl w:ilvl="3" w:tplc="31C0F76A">
      <w:numFmt w:val="bullet"/>
      <w:lvlText w:val="•"/>
      <w:lvlJc w:val="left"/>
      <w:pPr>
        <w:ind w:left="3307" w:hanging="361"/>
      </w:pPr>
      <w:rPr>
        <w:rFonts w:hint="default"/>
        <w:lang w:val="it-IT" w:eastAsia="en-US" w:bidi="ar-SA"/>
      </w:rPr>
    </w:lvl>
    <w:lvl w:ilvl="4" w:tplc="59208116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CA827AE2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9BCC9120">
      <w:numFmt w:val="bullet"/>
      <w:lvlText w:val="•"/>
      <w:lvlJc w:val="left"/>
      <w:pPr>
        <w:ind w:left="6135" w:hanging="361"/>
      </w:pPr>
      <w:rPr>
        <w:rFonts w:hint="default"/>
        <w:lang w:val="it-IT" w:eastAsia="en-US" w:bidi="ar-SA"/>
      </w:rPr>
    </w:lvl>
    <w:lvl w:ilvl="7" w:tplc="1B760172">
      <w:numFmt w:val="bullet"/>
      <w:lvlText w:val="•"/>
      <w:lvlJc w:val="left"/>
      <w:pPr>
        <w:ind w:left="7078" w:hanging="361"/>
      </w:pPr>
      <w:rPr>
        <w:rFonts w:hint="default"/>
        <w:lang w:val="it-IT" w:eastAsia="en-US" w:bidi="ar-SA"/>
      </w:rPr>
    </w:lvl>
    <w:lvl w:ilvl="8" w:tplc="AF946A94">
      <w:numFmt w:val="bullet"/>
      <w:lvlText w:val="•"/>
      <w:lvlJc w:val="left"/>
      <w:pPr>
        <w:ind w:left="8021" w:hanging="361"/>
      </w:pPr>
      <w:rPr>
        <w:rFonts w:hint="default"/>
        <w:lang w:val="it-IT" w:eastAsia="en-US" w:bidi="ar-SA"/>
      </w:rPr>
    </w:lvl>
  </w:abstractNum>
  <w:abstractNum w:abstractNumId="44" w15:restartNumberingAfterBreak="0">
    <w:nsid w:val="6DDF5EEA"/>
    <w:multiLevelType w:val="multilevel"/>
    <w:tmpl w:val="029A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1563419"/>
    <w:multiLevelType w:val="multilevel"/>
    <w:tmpl w:val="C70CB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4315EEA"/>
    <w:multiLevelType w:val="singleLevel"/>
    <w:tmpl w:val="17F08FA8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60"/>
      </w:pPr>
    </w:lvl>
  </w:abstractNum>
  <w:abstractNum w:abstractNumId="47" w15:restartNumberingAfterBreak="0">
    <w:nsid w:val="797D054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7BAC5B3D"/>
    <w:multiLevelType w:val="hybridMultilevel"/>
    <w:tmpl w:val="1D72101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A6553D"/>
    <w:multiLevelType w:val="hybridMultilevel"/>
    <w:tmpl w:val="A62C89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837565">
    <w:abstractNumId w:val="5"/>
  </w:num>
  <w:num w:numId="2" w16cid:durableId="670060463">
    <w:abstractNumId w:val="11"/>
  </w:num>
  <w:num w:numId="3" w16cid:durableId="542451448">
    <w:abstractNumId w:val="48"/>
  </w:num>
  <w:num w:numId="4" w16cid:durableId="691956113">
    <w:abstractNumId w:val="40"/>
  </w:num>
  <w:num w:numId="5" w16cid:durableId="563377043">
    <w:abstractNumId w:val="20"/>
  </w:num>
  <w:num w:numId="6" w16cid:durableId="461315927">
    <w:abstractNumId w:val="47"/>
  </w:num>
  <w:num w:numId="7" w16cid:durableId="303123229">
    <w:abstractNumId w:val="25"/>
  </w:num>
  <w:num w:numId="8" w16cid:durableId="12940172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1496864">
    <w:abstractNumId w:val="4"/>
  </w:num>
  <w:num w:numId="10" w16cid:durableId="1552185169">
    <w:abstractNumId w:val="38"/>
  </w:num>
  <w:num w:numId="11" w16cid:durableId="932056943">
    <w:abstractNumId w:val="1"/>
  </w:num>
  <w:num w:numId="12" w16cid:durableId="959529925">
    <w:abstractNumId w:val="36"/>
    <w:lvlOverride w:ilvl="0">
      <w:startOverride w:val="1"/>
    </w:lvlOverride>
  </w:num>
  <w:num w:numId="13" w16cid:durableId="4451973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9137982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911613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9747210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3951240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8872216">
    <w:abstractNumId w:val="46"/>
    <w:lvlOverride w:ilvl="0">
      <w:startOverride w:val="1"/>
    </w:lvlOverride>
  </w:num>
  <w:num w:numId="19" w16cid:durableId="7451504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083926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65660219">
    <w:abstractNumId w:val="35"/>
  </w:num>
  <w:num w:numId="22" w16cid:durableId="1207834323">
    <w:abstractNumId w:val="26"/>
  </w:num>
  <w:num w:numId="23" w16cid:durableId="1169910176">
    <w:abstractNumId w:val="31"/>
  </w:num>
  <w:num w:numId="24" w16cid:durableId="1899631849">
    <w:abstractNumId w:val="17"/>
  </w:num>
  <w:num w:numId="25" w16cid:durableId="1619802383">
    <w:abstractNumId w:val="19"/>
  </w:num>
  <w:num w:numId="26" w16cid:durableId="1076782015">
    <w:abstractNumId w:val="43"/>
  </w:num>
  <w:num w:numId="27" w16cid:durableId="1563172507">
    <w:abstractNumId w:val="13"/>
  </w:num>
  <w:num w:numId="28" w16cid:durableId="1680504685">
    <w:abstractNumId w:val="42"/>
  </w:num>
  <w:num w:numId="29" w16cid:durableId="1450471546">
    <w:abstractNumId w:val="3"/>
  </w:num>
  <w:num w:numId="30" w16cid:durableId="1296135770">
    <w:abstractNumId w:val="15"/>
  </w:num>
  <w:num w:numId="31" w16cid:durableId="496380158">
    <w:abstractNumId w:val="37"/>
  </w:num>
  <w:num w:numId="32" w16cid:durableId="1081148178">
    <w:abstractNumId w:val="23"/>
  </w:num>
  <w:num w:numId="33" w16cid:durableId="1869370695">
    <w:abstractNumId w:val="28"/>
  </w:num>
  <w:num w:numId="34" w16cid:durableId="1038550470">
    <w:abstractNumId w:val="34"/>
  </w:num>
  <w:num w:numId="35" w16cid:durableId="864366111">
    <w:abstractNumId w:val="41"/>
  </w:num>
  <w:num w:numId="36" w16cid:durableId="485630393">
    <w:abstractNumId w:val="9"/>
  </w:num>
  <w:num w:numId="37" w16cid:durableId="17196421">
    <w:abstractNumId w:val="30"/>
  </w:num>
  <w:num w:numId="38" w16cid:durableId="1824858173">
    <w:abstractNumId w:val="24"/>
  </w:num>
  <w:num w:numId="39" w16cid:durableId="1821145727">
    <w:abstractNumId w:val="39"/>
  </w:num>
  <w:num w:numId="40" w16cid:durableId="776678919">
    <w:abstractNumId w:val="14"/>
  </w:num>
  <w:num w:numId="41" w16cid:durableId="2123645778">
    <w:abstractNumId w:val="18"/>
  </w:num>
  <w:num w:numId="42" w16cid:durableId="1693259293">
    <w:abstractNumId w:val="6"/>
  </w:num>
  <w:num w:numId="43" w16cid:durableId="254360940">
    <w:abstractNumId w:val="7"/>
  </w:num>
  <w:num w:numId="44" w16cid:durableId="514462818">
    <w:abstractNumId w:val="22"/>
  </w:num>
  <w:num w:numId="45" w16cid:durableId="589655985">
    <w:abstractNumId w:val="21"/>
  </w:num>
  <w:num w:numId="46" w16cid:durableId="591355492">
    <w:abstractNumId w:val="16"/>
  </w:num>
  <w:num w:numId="47" w16cid:durableId="2029872459">
    <w:abstractNumId w:val="2"/>
  </w:num>
  <w:num w:numId="48" w16cid:durableId="1150244743">
    <w:abstractNumId w:val="27"/>
  </w:num>
  <w:num w:numId="49" w16cid:durableId="293297888">
    <w:abstractNumId w:val="33"/>
  </w:num>
  <w:num w:numId="50" w16cid:durableId="1916745787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4E"/>
    <w:rsid w:val="000000EC"/>
    <w:rsid w:val="00001053"/>
    <w:rsid w:val="00006AF7"/>
    <w:rsid w:val="000125B9"/>
    <w:rsid w:val="0002247D"/>
    <w:rsid w:val="00026758"/>
    <w:rsid w:val="0003400D"/>
    <w:rsid w:val="00040CFF"/>
    <w:rsid w:val="00064556"/>
    <w:rsid w:val="00065FAA"/>
    <w:rsid w:val="00082A27"/>
    <w:rsid w:val="000838E1"/>
    <w:rsid w:val="000A29D4"/>
    <w:rsid w:val="000A6059"/>
    <w:rsid w:val="000B1F58"/>
    <w:rsid w:val="000C3870"/>
    <w:rsid w:val="000C5479"/>
    <w:rsid w:val="000D2723"/>
    <w:rsid w:val="000E165B"/>
    <w:rsid w:val="000E6689"/>
    <w:rsid w:val="000F3BDB"/>
    <w:rsid w:val="0010151F"/>
    <w:rsid w:val="00111EE8"/>
    <w:rsid w:val="0011492A"/>
    <w:rsid w:val="0012670C"/>
    <w:rsid w:val="00126E57"/>
    <w:rsid w:val="001410BF"/>
    <w:rsid w:val="00143E39"/>
    <w:rsid w:val="00153E45"/>
    <w:rsid w:val="00175B3E"/>
    <w:rsid w:val="00175B50"/>
    <w:rsid w:val="00181384"/>
    <w:rsid w:val="001828C5"/>
    <w:rsid w:val="00186174"/>
    <w:rsid w:val="001B02CD"/>
    <w:rsid w:val="001B3DB6"/>
    <w:rsid w:val="001C7042"/>
    <w:rsid w:val="001D09B6"/>
    <w:rsid w:val="001D65D3"/>
    <w:rsid w:val="001D6918"/>
    <w:rsid w:val="001E41DC"/>
    <w:rsid w:val="001E56D5"/>
    <w:rsid w:val="001E659A"/>
    <w:rsid w:val="001E7DAF"/>
    <w:rsid w:val="001F0172"/>
    <w:rsid w:val="001F07CC"/>
    <w:rsid w:val="001F381E"/>
    <w:rsid w:val="001F6542"/>
    <w:rsid w:val="00203D97"/>
    <w:rsid w:val="0020764E"/>
    <w:rsid w:val="00217E16"/>
    <w:rsid w:val="00240F7B"/>
    <w:rsid w:val="00242594"/>
    <w:rsid w:val="00247085"/>
    <w:rsid w:val="002608E0"/>
    <w:rsid w:val="00261476"/>
    <w:rsid w:val="0026215E"/>
    <w:rsid w:val="00270261"/>
    <w:rsid w:val="002715F6"/>
    <w:rsid w:val="00274F0B"/>
    <w:rsid w:val="0027722B"/>
    <w:rsid w:val="00285017"/>
    <w:rsid w:val="002855C5"/>
    <w:rsid w:val="0029190E"/>
    <w:rsid w:val="002B6AC9"/>
    <w:rsid w:val="002E1693"/>
    <w:rsid w:val="002E282F"/>
    <w:rsid w:val="002E30BB"/>
    <w:rsid w:val="002E3343"/>
    <w:rsid w:val="002F624E"/>
    <w:rsid w:val="00303737"/>
    <w:rsid w:val="003133B5"/>
    <w:rsid w:val="00316A8D"/>
    <w:rsid w:val="003261AD"/>
    <w:rsid w:val="00357ADD"/>
    <w:rsid w:val="0036317F"/>
    <w:rsid w:val="003803B7"/>
    <w:rsid w:val="003838AA"/>
    <w:rsid w:val="003966CF"/>
    <w:rsid w:val="00396E48"/>
    <w:rsid w:val="003A0C3E"/>
    <w:rsid w:val="003A285D"/>
    <w:rsid w:val="003A5AF8"/>
    <w:rsid w:val="003A74D2"/>
    <w:rsid w:val="003B2EDC"/>
    <w:rsid w:val="003C4A76"/>
    <w:rsid w:val="003C692B"/>
    <w:rsid w:val="003E1A5C"/>
    <w:rsid w:val="003F203F"/>
    <w:rsid w:val="00404BBF"/>
    <w:rsid w:val="00412449"/>
    <w:rsid w:val="004224C7"/>
    <w:rsid w:val="0043266E"/>
    <w:rsid w:val="00434E06"/>
    <w:rsid w:val="00435A9F"/>
    <w:rsid w:val="0044366A"/>
    <w:rsid w:val="004444CD"/>
    <w:rsid w:val="0045217A"/>
    <w:rsid w:val="004551DF"/>
    <w:rsid w:val="004725C5"/>
    <w:rsid w:val="00482F17"/>
    <w:rsid w:val="00483B11"/>
    <w:rsid w:val="00491357"/>
    <w:rsid w:val="00492F0B"/>
    <w:rsid w:val="00495B2B"/>
    <w:rsid w:val="004A4477"/>
    <w:rsid w:val="004A7FD6"/>
    <w:rsid w:val="004C1796"/>
    <w:rsid w:val="004C7EB6"/>
    <w:rsid w:val="004D72B9"/>
    <w:rsid w:val="004E793F"/>
    <w:rsid w:val="004F6AE3"/>
    <w:rsid w:val="00500090"/>
    <w:rsid w:val="00515F3A"/>
    <w:rsid w:val="00522D99"/>
    <w:rsid w:val="00523D82"/>
    <w:rsid w:val="00523F5F"/>
    <w:rsid w:val="00534881"/>
    <w:rsid w:val="005348F5"/>
    <w:rsid w:val="0053592F"/>
    <w:rsid w:val="00544395"/>
    <w:rsid w:val="00551BF2"/>
    <w:rsid w:val="00555B12"/>
    <w:rsid w:val="00582EA7"/>
    <w:rsid w:val="00593815"/>
    <w:rsid w:val="00595475"/>
    <w:rsid w:val="005A170B"/>
    <w:rsid w:val="005C0633"/>
    <w:rsid w:val="005C1805"/>
    <w:rsid w:val="005E1C9C"/>
    <w:rsid w:val="005E46B1"/>
    <w:rsid w:val="005F5A76"/>
    <w:rsid w:val="00610015"/>
    <w:rsid w:val="00612B40"/>
    <w:rsid w:val="00621227"/>
    <w:rsid w:val="0062274E"/>
    <w:rsid w:val="00625970"/>
    <w:rsid w:val="00634AA9"/>
    <w:rsid w:val="00646F49"/>
    <w:rsid w:val="00650150"/>
    <w:rsid w:val="00661FFC"/>
    <w:rsid w:val="00670839"/>
    <w:rsid w:val="00670A7D"/>
    <w:rsid w:val="00672278"/>
    <w:rsid w:val="006722D6"/>
    <w:rsid w:val="006723D1"/>
    <w:rsid w:val="006833B9"/>
    <w:rsid w:val="006A3875"/>
    <w:rsid w:val="006A69F4"/>
    <w:rsid w:val="006B2810"/>
    <w:rsid w:val="006C1A10"/>
    <w:rsid w:val="006C2D5B"/>
    <w:rsid w:val="006C4840"/>
    <w:rsid w:val="006D0E00"/>
    <w:rsid w:val="006E20BB"/>
    <w:rsid w:val="00702EC0"/>
    <w:rsid w:val="00713456"/>
    <w:rsid w:val="007206D4"/>
    <w:rsid w:val="007222C5"/>
    <w:rsid w:val="00734828"/>
    <w:rsid w:val="007401E3"/>
    <w:rsid w:val="007525FF"/>
    <w:rsid w:val="0075349B"/>
    <w:rsid w:val="007552D1"/>
    <w:rsid w:val="00766FA5"/>
    <w:rsid w:val="007810CA"/>
    <w:rsid w:val="00781FDE"/>
    <w:rsid w:val="007A3CE4"/>
    <w:rsid w:val="007A56F5"/>
    <w:rsid w:val="007B29C2"/>
    <w:rsid w:val="007B3045"/>
    <w:rsid w:val="007C1B63"/>
    <w:rsid w:val="007C582B"/>
    <w:rsid w:val="007D54C1"/>
    <w:rsid w:val="007F6838"/>
    <w:rsid w:val="00812B83"/>
    <w:rsid w:val="00814F23"/>
    <w:rsid w:val="00826186"/>
    <w:rsid w:val="00831FDC"/>
    <w:rsid w:val="00832BB7"/>
    <w:rsid w:val="00840020"/>
    <w:rsid w:val="00840314"/>
    <w:rsid w:val="008571E2"/>
    <w:rsid w:val="0089142B"/>
    <w:rsid w:val="008A28F2"/>
    <w:rsid w:val="008A62D8"/>
    <w:rsid w:val="008C3100"/>
    <w:rsid w:val="008D2461"/>
    <w:rsid w:val="008E3081"/>
    <w:rsid w:val="009001F2"/>
    <w:rsid w:val="00900544"/>
    <w:rsid w:val="00902418"/>
    <w:rsid w:val="00903AA9"/>
    <w:rsid w:val="009156AF"/>
    <w:rsid w:val="00922DB6"/>
    <w:rsid w:val="00924670"/>
    <w:rsid w:val="00936DFF"/>
    <w:rsid w:val="009374BB"/>
    <w:rsid w:val="009525DE"/>
    <w:rsid w:val="00967C7B"/>
    <w:rsid w:val="009825C6"/>
    <w:rsid w:val="00991FCF"/>
    <w:rsid w:val="00997354"/>
    <w:rsid w:val="009A51B6"/>
    <w:rsid w:val="009B66DB"/>
    <w:rsid w:val="009B7E2C"/>
    <w:rsid w:val="009C1D17"/>
    <w:rsid w:val="009F076E"/>
    <w:rsid w:val="009F608C"/>
    <w:rsid w:val="00A15FF0"/>
    <w:rsid w:val="00A179DF"/>
    <w:rsid w:val="00A2035B"/>
    <w:rsid w:val="00A249A0"/>
    <w:rsid w:val="00A4053A"/>
    <w:rsid w:val="00A53156"/>
    <w:rsid w:val="00A57835"/>
    <w:rsid w:val="00A77EF5"/>
    <w:rsid w:val="00A92B34"/>
    <w:rsid w:val="00A950DD"/>
    <w:rsid w:val="00A959FF"/>
    <w:rsid w:val="00AA1145"/>
    <w:rsid w:val="00AB5092"/>
    <w:rsid w:val="00AC3FB0"/>
    <w:rsid w:val="00AD337F"/>
    <w:rsid w:val="00AE1F7C"/>
    <w:rsid w:val="00B04DA3"/>
    <w:rsid w:val="00B13136"/>
    <w:rsid w:val="00B236B9"/>
    <w:rsid w:val="00B25404"/>
    <w:rsid w:val="00B34201"/>
    <w:rsid w:val="00B46C9C"/>
    <w:rsid w:val="00B55103"/>
    <w:rsid w:val="00B55365"/>
    <w:rsid w:val="00B57953"/>
    <w:rsid w:val="00B60320"/>
    <w:rsid w:val="00B72C36"/>
    <w:rsid w:val="00B73997"/>
    <w:rsid w:val="00B80396"/>
    <w:rsid w:val="00B93C5C"/>
    <w:rsid w:val="00B9572A"/>
    <w:rsid w:val="00B95E17"/>
    <w:rsid w:val="00BA303D"/>
    <w:rsid w:val="00BA42D3"/>
    <w:rsid w:val="00BA64A1"/>
    <w:rsid w:val="00BB1727"/>
    <w:rsid w:val="00BB7698"/>
    <w:rsid w:val="00BD78A7"/>
    <w:rsid w:val="00BE39B9"/>
    <w:rsid w:val="00C013FD"/>
    <w:rsid w:val="00C15B6A"/>
    <w:rsid w:val="00C2415B"/>
    <w:rsid w:val="00C307DC"/>
    <w:rsid w:val="00C37508"/>
    <w:rsid w:val="00C5450D"/>
    <w:rsid w:val="00C73AA7"/>
    <w:rsid w:val="00C75124"/>
    <w:rsid w:val="00C7787A"/>
    <w:rsid w:val="00C821F3"/>
    <w:rsid w:val="00C84518"/>
    <w:rsid w:val="00C8751A"/>
    <w:rsid w:val="00C90B05"/>
    <w:rsid w:val="00C95533"/>
    <w:rsid w:val="00C96506"/>
    <w:rsid w:val="00CB2D01"/>
    <w:rsid w:val="00CB348F"/>
    <w:rsid w:val="00CC4263"/>
    <w:rsid w:val="00CE5468"/>
    <w:rsid w:val="00CF18E1"/>
    <w:rsid w:val="00D02FFC"/>
    <w:rsid w:val="00D1046A"/>
    <w:rsid w:val="00D119E5"/>
    <w:rsid w:val="00D319BA"/>
    <w:rsid w:val="00D32F15"/>
    <w:rsid w:val="00D36218"/>
    <w:rsid w:val="00D50E3E"/>
    <w:rsid w:val="00D50E96"/>
    <w:rsid w:val="00D660AA"/>
    <w:rsid w:val="00D70D9D"/>
    <w:rsid w:val="00D7797F"/>
    <w:rsid w:val="00D87CF4"/>
    <w:rsid w:val="00D94B64"/>
    <w:rsid w:val="00D95891"/>
    <w:rsid w:val="00DB4ED9"/>
    <w:rsid w:val="00DC2C82"/>
    <w:rsid w:val="00DC5123"/>
    <w:rsid w:val="00DD3466"/>
    <w:rsid w:val="00DE289E"/>
    <w:rsid w:val="00DE788F"/>
    <w:rsid w:val="00DE7AB5"/>
    <w:rsid w:val="00DF6DDB"/>
    <w:rsid w:val="00E0243B"/>
    <w:rsid w:val="00E10A62"/>
    <w:rsid w:val="00E12CF6"/>
    <w:rsid w:val="00E2364A"/>
    <w:rsid w:val="00E40CBC"/>
    <w:rsid w:val="00E45482"/>
    <w:rsid w:val="00E70567"/>
    <w:rsid w:val="00E92662"/>
    <w:rsid w:val="00EC0A5C"/>
    <w:rsid w:val="00EC2592"/>
    <w:rsid w:val="00EC35CD"/>
    <w:rsid w:val="00EC7FCC"/>
    <w:rsid w:val="00ED1E27"/>
    <w:rsid w:val="00ED2B55"/>
    <w:rsid w:val="00ED7C9D"/>
    <w:rsid w:val="00EF6612"/>
    <w:rsid w:val="00F070FC"/>
    <w:rsid w:val="00F07169"/>
    <w:rsid w:val="00F144A5"/>
    <w:rsid w:val="00F1469B"/>
    <w:rsid w:val="00F2424D"/>
    <w:rsid w:val="00F27AD2"/>
    <w:rsid w:val="00F4541D"/>
    <w:rsid w:val="00F47115"/>
    <w:rsid w:val="00F50406"/>
    <w:rsid w:val="00F66E8E"/>
    <w:rsid w:val="00F87448"/>
    <w:rsid w:val="00F915E3"/>
    <w:rsid w:val="00FA058F"/>
    <w:rsid w:val="00FA6992"/>
    <w:rsid w:val="00FB23E7"/>
    <w:rsid w:val="00FB424E"/>
    <w:rsid w:val="00FB475F"/>
    <w:rsid w:val="00FC2E55"/>
    <w:rsid w:val="00FC491F"/>
    <w:rsid w:val="00FF166A"/>
    <w:rsid w:val="00FF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44E491"/>
  <w15:chartTrackingRefBased/>
  <w15:docId w15:val="{1916A493-8850-4FE7-8A18-03FD1D149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E39B9"/>
  </w:style>
  <w:style w:type="paragraph" w:styleId="Titolo1">
    <w:name w:val="heading 1"/>
    <w:basedOn w:val="Normale"/>
    <w:next w:val="Normale"/>
    <w:link w:val="Titolo1Carattere"/>
    <w:qFormat/>
    <w:pPr>
      <w:keepNext/>
      <w:outlineLvl w:val="0"/>
    </w:pPr>
    <w:rPr>
      <w:rFonts w:eastAsia="Batang"/>
      <w:b/>
      <w:bCs/>
      <w:sz w:val="16"/>
    </w:rPr>
  </w:style>
  <w:style w:type="paragraph" w:styleId="Titolo2">
    <w:name w:val="heading 2"/>
    <w:basedOn w:val="Normale"/>
    <w:next w:val="Normale"/>
    <w:qFormat/>
    <w:pPr>
      <w:keepNext/>
      <w:ind w:right="-596"/>
      <w:jc w:val="center"/>
      <w:outlineLvl w:val="1"/>
    </w:pPr>
    <w:rPr>
      <w:rFonts w:ascii="Garamond" w:hAnsi="Garamond"/>
      <w:b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ind w:right="-596"/>
      <w:outlineLvl w:val="2"/>
    </w:pPr>
    <w:rPr>
      <w:rFonts w:ascii="Garamond" w:hAnsi="Garamond"/>
      <w:bCs/>
      <w:sz w:val="60"/>
      <w:szCs w:val="56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Garamond" w:hAnsi="Garamond"/>
      <w:i/>
      <w:iCs/>
      <w:sz w:val="28"/>
    </w:rPr>
  </w:style>
  <w:style w:type="paragraph" w:styleId="Titolo5">
    <w:name w:val="heading 5"/>
    <w:basedOn w:val="Normale"/>
    <w:next w:val="Normale"/>
    <w:qFormat/>
    <w:pPr>
      <w:keepNext/>
      <w:ind w:right="-596"/>
      <w:jc w:val="both"/>
      <w:outlineLvl w:val="4"/>
    </w:pPr>
    <w:rPr>
      <w:rFonts w:ascii="Garamond" w:hAnsi="Garamond"/>
      <w:i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Garamond" w:hAnsi="Garamond"/>
      <w:sz w:val="32"/>
    </w:rPr>
  </w:style>
  <w:style w:type="paragraph" w:styleId="Titolo7">
    <w:name w:val="heading 7"/>
    <w:basedOn w:val="Normale"/>
    <w:next w:val="Normale"/>
    <w:qFormat/>
    <w:pPr>
      <w:keepNext/>
      <w:jc w:val="right"/>
      <w:outlineLvl w:val="6"/>
    </w:pPr>
    <w:rPr>
      <w:rFonts w:ascii="Garamond" w:hAnsi="Garamond"/>
      <w:b/>
      <w:sz w:val="28"/>
    </w:rPr>
  </w:style>
  <w:style w:type="paragraph" w:styleId="Titolo8">
    <w:name w:val="heading 8"/>
    <w:basedOn w:val="Normale"/>
    <w:next w:val="Normale"/>
    <w:qFormat/>
    <w:pPr>
      <w:keepNext/>
      <w:ind w:right="-27"/>
      <w:jc w:val="center"/>
      <w:outlineLvl w:val="7"/>
    </w:pPr>
    <w:rPr>
      <w:rFonts w:ascii="Garamond" w:hAnsi="Garamond"/>
      <w:sz w:val="28"/>
      <w:u w:val="single"/>
    </w:rPr>
  </w:style>
  <w:style w:type="paragraph" w:styleId="Titolo9">
    <w:name w:val="heading 9"/>
    <w:basedOn w:val="Normale"/>
    <w:next w:val="Normale"/>
    <w:qFormat/>
    <w:pPr>
      <w:keepNext/>
      <w:jc w:val="right"/>
      <w:outlineLvl w:val="8"/>
    </w:pPr>
    <w:rPr>
      <w:rFonts w:ascii="Garamond" w:hAnsi="Garamond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visitato">
    <w:name w:val="FollowedHyperlink"/>
    <w:rPr>
      <w:color w:val="800080"/>
      <w:u w:val="single"/>
    </w:rPr>
  </w:style>
  <w:style w:type="character" w:styleId="Collegamentoipertestuale">
    <w:name w:val="Hyperlink"/>
    <w:rPr>
      <w:color w:val="0000FF"/>
      <w:u w:val="single"/>
    </w:rPr>
  </w:style>
  <w:style w:type="paragraph" w:styleId="Data">
    <w:name w:val="Date"/>
    <w:basedOn w:val="Normale"/>
    <w:next w:val="Normale"/>
  </w:style>
  <w:style w:type="paragraph" w:styleId="Testofumetto">
    <w:name w:val="Balloon Text"/>
    <w:basedOn w:val="Normale"/>
    <w:semiHidden/>
    <w:rPr>
      <w:rFonts w:ascii="Tahoma" w:hAnsi="Tahoma" w:cs="Batang"/>
      <w:sz w:val="16"/>
      <w:szCs w:val="16"/>
    </w:rPr>
  </w:style>
  <w:style w:type="paragraph" w:styleId="Formuladichiusura">
    <w:name w:val="Closing"/>
    <w:basedOn w:val="Normale"/>
  </w:style>
  <w:style w:type="paragraph" w:styleId="Firma">
    <w:name w:val="Signature"/>
    <w:basedOn w:val="Normale"/>
  </w:style>
  <w:style w:type="paragraph" w:customStyle="1" w:styleId="Corpodeltesto">
    <w:name w:val="Corpo del testo"/>
    <w:basedOn w:val="Normale"/>
    <w:pPr>
      <w:spacing w:after="120"/>
    </w:pPr>
  </w:style>
  <w:style w:type="paragraph" w:styleId="Rientrocorpodeltesto">
    <w:name w:val="Body Text Indent"/>
    <w:basedOn w:val="Normale"/>
    <w:pPr>
      <w:ind w:firstLine="709"/>
      <w:jc w:val="both"/>
    </w:pPr>
    <w:rPr>
      <w:rFonts w:ascii="Garamond" w:hAnsi="Garamond"/>
      <w:sz w:val="28"/>
    </w:rPr>
  </w:style>
  <w:style w:type="paragraph" w:styleId="Corpodeltesto2">
    <w:name w:val="Body Text 2"/>
    <w:basedOn w:val="Normale"/>
    <w:pPr>
      <w:jc w:val="both"/>
    </w:pPr>
    <w:rPr>
      <w:rFonts w:ascii="Garamond" w:hAnsi="Garamond"/>
    </w:rPr>
  </w:style>
  <w:style w:type="paragraph" w:styleId="Corpodeltesto3">
    <w:name w:val="Body Text 3"/>
    <w:basedOn w:val="Normale"/>
    <w:pPr>
      <w:jc w:val="both"/>
    </w:pPr>
    <w:rPr>
      <w:rFonts w:ascii="Garamond" w:hAnsi="Garamond"/>
      <w:sz w:val="28"/>
    </w:rPr>
  </w:style>
  <w:style w:type="paragraph" w:styleId="NormaleWeb">
    <w:name w:val="Normal (Web)"/>
    <w:basedOn w:val="Normale"/>
    <w:pPr>
      <w:spacing w:before="100" w:after="100"/>
    </w:pPr>
  </w:style>
  <w:style w:type="paragraph" w:styleId="Rientrocorpodeltesto3">
    <w:name w:val="Body Text Indent 3"/>
    <w:basedOn w:val="Normale"/>
    <w:pPr>
      <w:ind w:left="645"/>
    </w:pPr>
  </w:style>
  <w:style w:type="paragraph" w:styleId="Titolo">
    <w:name w:val="Title"/>
    <w:basedOn w:val="Normale"/>
    <w:qFormat/>
    <w:pPr>
      <w:jc w:val="center"/>
    </w:pPr>
    <w:rPr>
      <w:rFonts w:ascii="Palatino Linotype" w:hAnsi="Palatino Linotype"/>
      <w:sz w:val="32"/>
    </w:rPr>
  </w:style>
  <w:style w:type="paragraph" w:customStyle="1" w:styleId="rtf1heading1">
    <w:name w:val="rtf1 heading 1"/>
    <w:basedOn w:val="Normale"/>
    <w:next w:val="Normale"/>
    <w:rsid w:val="002E282F"/>
    <w:pPr>
      <w:keepNext/>
      <w:autoSpaceDE w:val="0"/>
      <w:autoSpaceDN w:val="0"/>
      <w:jc w:val="both"/>
      <w:outlineLvl w:val="0"/>
    </w:pPr>
    <w:rPr>
      <w:rFonts w:ascii="Arial" w:hAnsi="Arial" w:cs="Arial"/>
      <w:b/>
      <w:bCs/>
      <w:sz w:val="22"/>
      <w:szCs w:val="22"/>
    </w:rPr>
  </w:style>
  <w:style w:type="paragraph" w:customStyle="1" w:styleId="rtf1heading3">
    <w:name w:val="rtf1 heading 3"/>
    <w:basedOn w:val="Normale"/>
    <w:next w:val="Normale"/>
    <w:rsid w:val="002E282F"/>
    <w:pPr>
      <w:keepNext/>
      <w:tabs>
        <w:tab w:val="right" w:pos="10632"/>
      </w:tabs>
      <w:autoSpaceDE w:val="0"/>
      <w:autoSpaceDN w:val="0"/>
      <w:jc w:val="center"/>
      <w:outlineLvl w:val="2"/>
    </w:pPr>
    <w:rPr>
      <w:b/>
      <w:bCs/>
      <w:noProof/>
      <w:sz w:val="28"/>
      <w:szCs w:val="28"/>
      <w:lang w:val="en-US"/>
    </w:rPr>
  </w:style>
  <w:style w:type="paragraph" w:customStyle="1" w:styleId="rtf1heading5">
    <w:name w:val="rtf1 heading 5"/>
    <w:basedOn w:val="Normale"/>
    <w:next w:val="Normale"/>
    <w:rsid w:val="002E282F"/>
    <w:pPr>
      <w:keepNext/>
      <w:autoSpaceDE w:val="0"/>
      <w:autoSpaceDN w:val="0"/>
      <w:jc w:val="center"/>
      <w:outlineLvl w:val="4"/>
    </w:pPr>
    <w:rPr>
      <w:b/>
      <w:bCs/>
      <w:noProof/>
      <w:sz w:val="24"/>
      <w:szCs w:val="24"/>
      <w:lang w:val="en-US"/>
    </w:rPr>
  </w:style>
  <w:style w:type="paragraph" w:customStyle="1" w:styleId="rtf1heading6">
    <w:name w:val="rtf1 heading 6"/>
    <w:basedOn w:val="Normale"/>
    <w:next w:val="Normale"/>
    <w:rsid w:val="002E282F"/>
    <w:pPr>
      <w:keepNext/>
      <w:autoSpaceDE w:val="0"/>
      <w:autoSpaceDN w:val="0"/>
      <w:jc w:val="right"/>
      <w:outlineLvl w:val="5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rtf1BodyText">
    <w:name w:val="rtf1 Body Text"/>
    <w:basedOn w:val="Normale"/>
    <w:rsid w:val="002E282F"/>
    <w:pPr>
      <w:tabs>
        <w:tab w:val="left" w:pos="226"/>
        <w:tab w:val="right" w:pos="10432"/>
      </w:tabs>
      <w:autoSpaceDE w:val="0"/>
      <w:autoSpaceDN w:val="0"/>
    </w:pPr>
    <w:rPr>
      <w:rFonts w:ascii="Bookman Old Style" w:hAnsi="Bookman Old Style" w:cs="Bookman Old Style"/>
      <w:noProof/>
      <w:sz w:val="24"/>
      <w:szCs w:val="24"/>
      <w:lang w:val="en-US"/>
    </w:rPr>
  </w:style>
  <w:style w:type="paragraph" w:customStyle="1" w:styleId="rtf1BodyText2">
    <w:name w:val="rtf1 Body Text 2"/>
    <w:basedOn w:val="Normale"/>
    <w:rsid w:val="002E282F"/>
    <w:pPr>
      <w:autoSpaceDE w:val="0"/>
      <w:autoSpaceDN w:val="0"/>
      <w:jc w:val="both"/>
    </w:pPr>
    <w:rPr>
      <w:rFonts w:ascii="Arial" w:hAnsi="Arial" w:cs="Arial"/>
      <w:sz w:val="22"/>
      <w:szCs w:val="22"/>
    </w:rPr>
  </w:style>
  <w:style w:type="paragraph" w:customStyle="1" w:styleId="rtf1BodyText3">
    <w:name w:val="rtf1 Body Text 3"/>
    <w:basedOn w:val="Normale"/>
    <w:rsid w:val="002E282F"/>
    <w:pPr>
      <w:autoSpaceDE w:val="0"/>
      <w:autoSpaceDN w:val="0"/>
      <w:jc w:val="both"/>
    </w:pPr>
    <w:rPr>
      <w:noProof/>
      <w:sz w:val="18"/>
      <w:szCs w:val="18"/>
      <w:lang w:val="en-US"/>
    </w:rPr>
  </w:style>
  <w:style w:type="paragraph" w:customStyle="1" w:styleId="rtf1footer">
    <w:name w:val="rtf1 footer"/>
    <w:basedOn w:val="Normale"/>
    <w:rsid w:val="002E282F"/>
    <w:pPr>
      <w:tabs>
        <w:tab w:val="left" w:pos="288"/>
        <w:tab w:val="left" w:pos="1008"/>
        <w:tab w:val="left" w:pos="1728"/>
        <w:tab w:val="left" w:pos="2448"/>
        <w:tab w:val="left" w:pos="2694"/>
        <w:tab w:val="left" w:pos="3168"/>
        <w:tab w:val="left" w:pos="3888"/>
        <w:tab w:val="left" w:pos="4608"/>
        <w:tab w:val="center" w:pos="4819"/>
        <w:tab w:val="left" w:pos="5328"/>
        <w:tab w:val="left" w:pos="6048"/>
        <w:tab w:val="left" w:pos="6768"/>
        <w:tab w:val="left" w:pos="7488"/>
        <w:tab w:val="left" w:pos="8208"/>
        <w:tab w:val="left" w:pos="8928"/>
        <w:tab w:val="right" w:pos="9638"/>
        <w:tab w:val="left" w:pos="10368"/>
        <w:tab w:val="left" w:pos="11088"/>
      </w:tabs>
      <w:suppressAutoHyphens/>
      <w:autoSpaceDE w:val="0"/>
      <w:autoSpaceDN w:val="0"/>
      <w:jc w:val="both"/>
    </w:pPr>
    <w:rPr>
      <w:rFonts w:ascii="Bookman Old Style" w:hAnsi="Bookman Old Style" w:cs="Bookman Old Style"/>
      <w:noProof/>
      <w:sz w:val="24"/>
      <w:szCs w:val="24"/>
      <w:lang w:val="en-US"/>
    </w:rPr>
  </w:style>
  <w:style w:type="character" w:customStyle="1" w:styleId="rtf1apple-style-span">
    <w:name w:val="rtf1 apple-style-span"/>
    <w:basedOn w:val="Carpredefinitoparagrafo"/>
    <w:rsid w:val="002E282F"/>
  </w:style>
  <w:style w:type="paragraph" w:styleId="Paragrafoelenco">
    <w:name w:val="List Paragraph"/>
    <w:basedOn w:val="Normale"/>
    <w:uiPriority w:val="34"/>
    <w:qFormat/>
    <w:rsid w:val="00EC0A5C"/>
    <w:pPr>
      <w:widowControl w:val="0"/>
      <w:autoSpaceDE w:val="0"/>
      <w:autoSpaceDN w:val="0"/>
      <w:ind w:left="473" w:right="150" w:hanging="361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Menzionenonrisolta">
    <w:name w:val="Unresolved Mention"/>
    <w:uiPriority w:val="99"/>
    <w:semiHidden/>
    <w:unhideWhenUsed/>
    <w:rsid w:val="009C1D17"/>
    <w:rPr>
      <w:color w:val="605E5C"/>
      <w:shd w:val="clear" w:color="auto" w:fill="E1DFDD"/>
    </w:rPr>
  </w:style>
  <w:style w:type="character" w:customStyle="1" w:styleId="Titolo1Carattere">
    <w:name w:val="Titolo 1 Carattere"/>
    <w:link w:val="Titolo1"/>
    <w:rsid w:val="00412449"/>
    <w:rPr>
      <w:rFonts w:eastAsia="Batang"/>
      <w:b/>
      <w:bCs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1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1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86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077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96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222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12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5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1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0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4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65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3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9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2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73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8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191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477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00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412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363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74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50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38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331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33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717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531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65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9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16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8763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34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623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80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97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01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334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9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14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27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161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011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35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40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65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90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718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86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05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39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261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65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35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20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55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221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17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77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94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063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37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08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90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37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311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23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18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434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84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78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75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105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46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23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064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90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565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98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223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48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55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56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80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9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24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62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10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24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99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333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526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27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40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72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73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008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71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802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0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97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112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71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30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63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73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85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471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04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8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79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10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91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85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75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65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96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51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808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474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84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739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57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738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503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9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67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33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33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5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50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99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82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639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476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24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600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528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05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86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992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67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65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07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93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8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56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60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51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78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10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16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43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90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830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850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89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785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8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769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901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74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72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0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11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697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11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00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70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35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121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9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6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5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0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79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43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12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29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19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61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678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11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61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49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09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00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75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55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68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68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9365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76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67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77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83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06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83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643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862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97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568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011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32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12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3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96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33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095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97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18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02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20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15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84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81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5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99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545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62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83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99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366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260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43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68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2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56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391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23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16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45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864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83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848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412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27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74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80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391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856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84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549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8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97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1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9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63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6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9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50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83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29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14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52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17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28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41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5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7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30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854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17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68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882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874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81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18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915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98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4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443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31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77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43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70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591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27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174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452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22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483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55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38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94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723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880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72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00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9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5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23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315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90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2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6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1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70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22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453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03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83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21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29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66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65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202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43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21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174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01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328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92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615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248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978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64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45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85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816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17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71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0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2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26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244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91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859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63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24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46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71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14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03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010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442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05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94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169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04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138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93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57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142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75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6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3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9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2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43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9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1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4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2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4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21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20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044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29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98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00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4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30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73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732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35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519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27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293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3494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00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17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36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604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499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98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30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95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17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12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31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001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21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980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69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93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63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01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94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0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12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7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681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630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74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73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72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467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38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59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28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822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120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55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62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54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35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80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158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128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78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318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82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40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44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23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43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33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93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95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241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757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88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08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706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782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37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0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519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126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86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07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72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98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01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98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16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44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872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81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39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1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63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95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47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55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820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258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57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99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32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379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229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588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86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6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8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62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1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5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6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2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9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836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129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86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709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637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96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88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13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33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922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84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782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97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17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72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9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66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58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05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68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30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89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001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9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28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34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35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96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781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758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55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09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658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78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61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44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0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22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942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642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71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12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23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48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64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95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070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00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80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76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31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59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32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01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63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14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68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713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33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089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20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12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39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19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35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63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27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65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279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712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4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2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9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2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8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1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072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079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33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982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80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91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64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95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5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02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83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94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94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53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68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87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45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91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105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18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37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55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81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2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56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124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42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04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24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36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43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45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9013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56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0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6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13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3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29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0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86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819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51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48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38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14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55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79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66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599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49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02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435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97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20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20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87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20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88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6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290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22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411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302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70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58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876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61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72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723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58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53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970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06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0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40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83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31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786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82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048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28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500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67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063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330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34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064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736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16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99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52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58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15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514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185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36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17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761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300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41794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20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2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2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20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6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5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61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3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3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75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05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135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352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54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796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67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65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76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44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35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84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71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55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7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99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85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75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38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95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44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67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15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97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10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18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11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395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29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47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67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74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33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36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3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784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74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10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21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76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262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19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52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643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405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98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064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2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988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151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371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076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2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969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12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18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4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12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906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07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17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43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51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938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10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9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39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38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94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82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66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0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365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22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60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204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30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39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40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95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14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912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0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27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36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3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Conserva.DOMALBEROBELLO\Desktop\Carta%20intest.%20Comu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CA437-A1FC-4BF3-B539-B2DF0D121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intest. Comune.dot</Template>
  <TotalTime>5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COMUNE DI ALBEROBELLO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COMUNE DI ALBEROBELLO</dc:creator>
  <cp:keywords/>
  <cp:lastModifiedBy>Gaetano Chiurazzi</cp:lastModifiedBy>
  <cp:revision>5</cp:revision>
  <cp:lastPrinted>2016-01-25T12:13:00Z</cp:lastPrinted>
  <dcterms:created xsi:type="dcterms:W3CDTF">2026-04-17T09:47:00Z</dcterms:created>
  <dcterms:modified xsi:type="dcterms:W3CDTF">2026-10-23T11:23:00Z</dcterms:modified>
</cp:coreProperties>
</file>